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58"/>
        <w:gridCol w:w="2259"/>
        <w:gridCol w:w="2259"/>
        <w:gridCol w:w="2259"/>
        <w:gridCol w:w="2259"/>
        <w:gridCol w:w="2259"/>
        <w:gridCol w:w="2265"/>
      </w:tblGrid>
      <w:tr w:rsidR="0059309B" w:rsidRPr="00A76A04" w14:paraId="0E8E4700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3892B42" w14:textId="41F7B99C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1"/>
              <w:gridCol w:w="291"/>
              <w:gridCol w:w="291"/>
              <w:gridCol w:w="291"/>
              <w:gridCol w:w="284"/>
            </w:tblGrid>
            <w:tr w:rsidR="0059309B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0223BD0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0970D7C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4D26144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7F16541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64AC470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1A197A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1A40E47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0F0991F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7053181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34FCDB4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7B1C147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7ACCE0B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742089B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4D366E3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1FA92E5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60EB519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1C1BAB4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5C17E6F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716E886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4519F42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06B7FE5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5188883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5BD1CD5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4795B9F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270C09E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48D9B3C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3CA9B5B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6569DB3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0E9DD5E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5F0E50B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7CAFD98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1FA10B1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2C4DCF4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7EB455E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4EA0FB6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4D2D04D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4C2939E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5B9C0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7E9734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F9B9B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E2C8ADA" w14:textId="452232DD" w:rsidR="00E4465E" w:rsidRPr="00A76A04" w:rsidRDefault="00BD72A0" w:rsidP="00BD72A0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853A00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2023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  <w:p w14:paraId="4E7BA917" w14:textId="7C174FE4" w:rsidR="00E4465E" w:rsidRPr="00A76A04" w:rsidRDefault="00E4465E" w:rsidP="00E4465E">
            <w:pPr>
              <w:jc w:val="center"/>
              <w:rPr>
                <w:b/>
                <w:bCs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12B34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D75193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565CD9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715DBFA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734E8B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D0A64C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88881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D9324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D6A5417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28B3B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8390FB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EB9B5BF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348F4F87" w14:textId="3DFDD8C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78EAB54C" w14:textId="347D3E2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F3A1AD8" w14:textId="1D18707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324C295" w14:textId="050F7F0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449C078" w14:textId="6030801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5C699C7A" w14:textId="332E7A6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5AA4C8D7" w14:textId="33BA006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AB6213F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357E51D4" w14:textId="2F72785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A160C27" w14:textId="6D71A81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DD21B6" w14:textId="1D97F89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0633263" w14:textId="1A77B25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90CFB1" w14:textId="5C18B7F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7C76F8" w14:textId="19F5C11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FECCE60" w14:textId="51E0FD6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66BC33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8266F23" w14:textId="3775EA9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5827838" w14:textId="578F246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94AC268" w14:textId="4E41853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10BCE3" w14:textId="1B72798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12B37A3" w14:textId="411179A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26CFD" w14:textId="5F573E0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21BFAA7" w14:textId="23B4E22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2AF2E18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3F2CFA0F" w14:textId="7879C9B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B81EC90" w14:textId="0F10BCB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5D255C" w14:textId="45FC96D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6EF41E" w14:textId="5F6B641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97F77F" w14:textId="3B8D362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9FE9063" w14:textId="5A364FB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5F60A38" w14:textId="03BF48F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5D09258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42C2FA6B" w14:textId="067D71B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0DB6CF" w14:textId="3894F0F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2AF82C" w14:textId="5B833A6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57F62B5" w14:textId="51DF225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2FAB8D5" w14:textId="1F9B5EF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919F9E" w14:textId="22C1453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8A53AE1" w14:textId="52CCD34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485BDBD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D8B142F" w14:textId="7E70517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B921D39" w14:textId="1679338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F77FED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2978E7C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E61B84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25E771F5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3B0B88A4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0552C38" w14:textId="1FD765D1" w:rsidR="0059309B" w:rsidRPr="00A76A04" w:rsidRDefault="0059309B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</w:p>
        </w:tc>
      </w:tr>
      <w:tr w:rsidR="0059309B" w:rsidRPr="00A76A04" w14:paraId="428DDDA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26E48DE" w14:textId="0C453D82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14CC11AB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CA523AA" w14:textId="2496E2BE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5638C0" w14:textId="57D3B5C9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5E6686F0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6016F3B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2482717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07CE44B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64B86DF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705A7B4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5DD6BF2" w14:textId="0B1597A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A82FE68" w14:textId="598896D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5EE049A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09A0D81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4E7D2CB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3F46E03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5FF6594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7AA4C59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52C6C4C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4DAC672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62C3251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1A908B1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419B274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46E1374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55EF5A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50331CB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2811B5B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1E57D59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47C17C0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43AB688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08FF58E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2340EA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4EB293A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72C7FC2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486E876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5A710BF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394C901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209119A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5D68342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0DB6BE9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7CFB337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2BF56EA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9469D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AC7CF9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434B93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1B72EA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84A37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DAEC300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2895BD5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7B870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F801F2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6F51B1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9DD6A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40BF7A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FE79F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9AFAD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6E305B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38E2F31" w14:textId="27EE797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0B52A30" w14:textId="4E4C9F1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12066E7" w14:textId="06A435E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18823C" w14:textId="5F6610A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491B3A" w14:textId="37019C0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5A65B56" w14:textId="10C3AF1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0AAEDC" w14:textId="5EFEFD0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2D8F49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5FF900" w14:textId="0AD35AD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E07102" w14:textId="623F131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C24E1" w14:textId="4094EBA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FACB2" w14:textId="01EFEF4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910427" w14:textId="0B675D0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591DB1" w14:textId="4365C2F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D4DAC1" w14:textId="5374495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1342FF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BC323" w14:textId="1277E6B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E9C25F" w14:textId="265775E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29A3D" w14:textId="78473F6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740D4C" w14:textId="2B06BE0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EEF1B" w14:textId="01453B2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97B820" w14:textId="514C0AA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67F6AE2" w14:textId="2880308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7C5D9B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A21556C" w14:textId="4A30B53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D6F4A3" w14:textId="6C4E6B6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405CF" w14:textId="5CFA5C8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0F7B96" w14:textId="65A445C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051BD6" w14:textId="66E4985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09A6CC" w14:textId="675A1B6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50D9F2" w14:textId="79823AE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48CC78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C3E92FB" w14:textId="11AE4B2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997BEE" w14:textId="27EBA7C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341DA5" w14:textId="5C702A5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22805" w14:textId="2AF93F7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62300" w14:textId="414D602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99B961" w14:textId="5EA650C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6973D0" w14:textId="58259BA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6DF80C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CF857F" w14:textId="6A082DD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4131DA" w14:textId="5F1ECD8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22546E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DF0C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CDBD79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8EAA401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A2A6A3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A7EEE6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40D26C1B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369A286" w14:textId="162B20FD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3C124FCA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A412FC4" w14:textId="2827F0A7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D24E4A" w14:textId="2804DB8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290FCBAE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4D7FBD2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02A3D0A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5B56C8E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6F8EEB0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71B5710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8447CE5" w14:textId="741CE18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6781D7A" w14:textId="172FBB1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498A3E2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41BD8E2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2395DC4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7A75A22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3D4441D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4993708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1426D88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6755FA0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1CD04DC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2DF5333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1963437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2CEAED1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472FC95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563682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6D4485E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51F92FE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68C1F04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1BBA5F4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3C6E6ED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42CAD8C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41F4683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5AF5E37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0AF4802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6C32F9F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529B60C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598020C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0F57EB1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24D8AA8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2FA8122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2F0E8DC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095BC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13EED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4BF65E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DB4618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C0E2408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225D2A6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72947CF9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0EF501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DA2B3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99103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FCEF5D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77A35D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C32C29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1E0A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06D42D30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58B4488" w14:textId="1220A08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AD0FACA" w14:textId="42CE224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31C1A5" w14:textId="026C396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DE9B81" w14:textId="5606F50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005F0E" w14:textId="5F17A1E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4B88F4" w14:textId="4E1006C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9D1F5EB" w14:textId="70C3C28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BE1740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D644CF" w14:textId="0AB0D21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A7FC7" w14:textId="0C2F12A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A4F98B" w14:textId="335C424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0613E6" w14:textId="0C5CB7B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6468E" w14:textId="1DFABE0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D93EB" w14:textId="796E851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609283" w14:textId="28DA8A5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0823D8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2DBCA3" w14:textId="1BFD586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AA8F9B" w14:textId="4600895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17B5" w14:textId="365015A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51E5" w14:textId="1B135D1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38A18C" w14:textId="5F1BF66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A4C28" w14:textId="05F2DC0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685B46" w14:textId="3B86B94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2523EB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7E7D17" w14:textId="21DB3BA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91C588" w14:textId="69576D0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53B4B8" w14:textId="40BB1A5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48C72B" w14:textId="0090BA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0D8BAC" w14:textId="7656AD2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B4112A" w14:textId="0CF9E87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7033D45" w14:textId="3A2A08F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4E6BBC9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83C79E5" w14:textId="0CD3F6B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1D45B8" w14:textId="7A4D607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0883AD" w14:textId="7DAE273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B069E6" w14:textId="4C62A1D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B8588" w14:textId="67548FA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9E783D" w14:textId="5F42F15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77A116" w14:textId="59187FA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00115BC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62F6AA4" w14:textId="16E2EF7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1AD15F" w14:textId="1E53DA0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DF0168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45A8B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66DF62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947716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A96194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1588EC0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7F876B5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232B777" w14:textId="236D7B29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446938B7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12663" w14:textId="45745ED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24AA358" w14:textId="6152DA8F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713E1039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6720DC2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79779C7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35D1189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2E34C78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3A657FD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8C7BEF" w14:textId="718503A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57B2B6E" w14:textId="6F54DD2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36122E8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14E5098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3B7B10F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449C585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3ACEA5A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13AE4A3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609BA7F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4D4AC80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45E63C6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3358FC1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48A36E2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24D236D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75419CA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69CF786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7CED4EA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2202731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10C0C65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21DD5FB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2C890CE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7BA5D3F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6E05C44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35BB8EC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7A224B6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6D5BC39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354D4DB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7757EE3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7299091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1C84276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474C096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12925BF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38A12CF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00889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6849FD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8F58BB2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FCFE28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AAF443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E8D349A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12AC16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280424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3386DC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97F17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1D4EAE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01AF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4F7409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757F94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1B933D66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EE330E5" w14:textId="007342C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CD7C119" w14:textId="09BE67D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1791F5" w14:textId="30973B9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472E7B" w14:textId="6513330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CF13A6" w14:textId="7F49D77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B31C7E2" w14:textId="7155419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FCDF740" w14:textId="3AC780F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92BF93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A7424D" w14:textId="3F09C3D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A7726A" w14:textId="6BDFC37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DD42D2" w14:textId="04F08C0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5944F0" w14:textId="11883C8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B66C14" w14:textId="51A4A10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5CFA48" w14:textId="72E6456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FA6CC8" w14:textId="3B43490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7315FB94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7049489" w14:textId="3FFC0ED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5C338A4" w14:textId="560FCF1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0C27F" w14:textId="7AB2490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125097" w14:textId="166759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AA6B26" w14:textId="2F482F1F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DD76C8" w14:textId="011C49D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22B8BC" w14:textId="7932961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1E61D76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616390" w14:textId="61FF880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355C77" w14:textId="766E61A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28E9D7" w14:textId="4CD48FE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9FC82E" w14:textId="5A7A605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CF55EA" w14:textId="629F329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1FDD9A" w14:textId="76B49E10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8556DB" w14:textId="24348A2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1377E4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1DEC4" w14:textId="0C11406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BD634" w14:textId="6F9A238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549ED" w14:textId="027B3AA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21FC6A" w14:textId="1D88547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DD36F8" w14:textId="2072BA5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926E02" w14:textId="2EE4039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93191F" w14:textId="7C15D79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5865A19B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F500C0" w14:textId="1DAF220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2AA91B" w14:textId="7D41E30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A6451A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B5DD8C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6011B4D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8131D7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E61C8E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0D892E0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3C83E729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C36DE0" w14:textId="401CE483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295E6DB1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430590" w14:textId="17E64EDD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392C1F" w14:textId="477D1BA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136971F8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23FECB4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4D5FBBD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6641FA2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19DF937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61AB710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711D224" w14:textId="36842E0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1B7634E" w14:textId="72BBF30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3960E73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051F159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756D203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2D9ACC2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3039E4C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5BF50CE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3B68772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2AB5A7D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5CB2EF5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6C509E1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545E27A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7B7F514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719E056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738041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631F6FB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2935E9C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4E53B87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7DFDEF0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3F94097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62F49F2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08FB735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201CD6E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1793247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348A06D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6BF28CD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7587BFE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7DD4468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195E49C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18722C3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3833598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37396A4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466E2A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A11E8AD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C17FDA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6BC4F6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1387191" w14:textId="77777777" w:rsidR="009222D3" w:rsidRPr="00A76A04" w:rsidRDefault="009222D3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9222D3" w:rsidRPr="00A76A04" w14:paraId="37B7E293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69C5C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D5581A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1E476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C68F5B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68615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0275F2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873A618" w14:textId="77777777" w:rsidR="009222D3" w:rsidRPr="00A76A04" w:rsidRDefault="009222D3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9222D3" w:rsidRPr="00A76A04" w14:paraId="7A8CEE7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47C04E9" w14:textId="3F62793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D51A83" w14:textId="0E09F561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66F273" w14:textId="37765D8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6FFDF9" w14:textId="0BCB56D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6EE4EA" w14:textId="249F046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50CC56" w14:textId="29D017D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CBBC54C" w14:textId="43EA08B9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5EC086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A44C61" w14:textId="10EA512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2EB4C" w14:textId="057BFC5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99615" w14:textId="2FA3521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F6472" w14:textId="1E9E675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D2177" w14:textId="3315788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19809C" w14:textId="6D84492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67CB38" w14:textId="3FDBAD5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71B9649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0BF26C" w14:textId="1E43243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5FF53F" w14:textId="364261F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504DD4" w14:textId="4CEE86D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C66CA0" w14:textId="155C901A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1E8DB" w14:textId="75315B78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EDA4D" w14:textId="6661D41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596D0D" w14:textId="1807D0A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2DC9530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54B8AA" w14:textId="502424C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3D3A6E" w14:textId="617FEDF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784B9" w14:textId="210E3BD4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B834D" w14:textId="10708BD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D8EF80" w14:textId="45504E4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8C2C4" w14:textId="3C816F2E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0494B2" w14:textId="425151AB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6FB6CC8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F83B9CB" w14:textId="0609DEB6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7B70B2" w14:textId="076B84F2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F2F3C" w14:textId="226320E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3F115" w14:textId="4ED8175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A475C4" w14:textId="4294F3C3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46B075" w14:textId="4148010D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FEC1A3A" w14:textId="778DD7D5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9222D3" w:rsidRPr="00A76A04" w14:paraId="3E8A19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D0675D" w14:textId="036E72A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1A2BA3" w14:textId="418134AC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8BF51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A05B9F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E7AA65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80B10C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14D05B" w14:textId="77777777" w:rsidR="009222D3" w:rsidRPr="00A76A04" w:rsidRDefault="009222D3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4701FE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A76A04" w14:paraId="25C2F35E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9A0790A" w14:textId="2EE89582" w:rsidR="0059309B" w:rsidRPr="00A76A04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A76A04" w14:paraId="728AACD0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2BD1EC" w14:textId="7A611BD6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2124B9" w14:textId="171E176B" w:rsidR="0059309B" w:rsidRPr="00A76A04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A76A04" w14:paraId="4A61D18F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7B708DB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373F0DC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773A315A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4F8D8D3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61C6F1F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31BBAD" w14:textId="08A313A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F9DB60" w14:textId="728EEB5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0D81022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1246E984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5511544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3BF8357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095EFC8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3AE22D5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2F07079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6F7D0F6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63A2EDE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0E8D248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04D11CA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0456A0FB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3292FC7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6C33FD6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646605C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16D8538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11C148E5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5337B13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1253EFC1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5532A5A3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6392E470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582B649C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37626EA8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3B2C862F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11694A79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661CCC4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5EC74FDE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05E5AE16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A76A04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368D1182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5D5E152D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59309B" w:rsidRPr="00A76A04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EA4DF5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ABDB4C7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ACD0B0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72D42D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E693101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A163B7F" w14:textId="7CE1F85F" w:rsidR="00E4465E" w:rsidRPr="00A76A04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E4465E" w:rsidRPr="00A76A04" w14:paraId="0A1BE9A4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8A7D3EA" w14:textId="2C7F6210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79A0D5" w14:textId="4914D39F" w:rsidR="00E4465E" w:rsidRPr="00A76A04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A76A04" w14:paraId="68DE22B6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093B177C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111AA83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3DA9F19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05C7C87C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78109C2E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6AA33D3" w14:textId="21AB038C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931D77" w14:textId="7576F10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6768DDE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7E75418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30DD5D11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67CA77E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5DEC506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199AF73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624EB10B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6DAA007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07CFA9F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7949B22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3D58FAC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136B1F5E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66C4E47D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52670214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0AAD7E9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3298FE8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1E8B8C9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2E257E1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46E33828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6B6C991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7DEA3B5A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3564E073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4AA0135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63546A43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7484EAB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05C54BED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673AF2B2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D72A0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4D328BC9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A76A04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67C788D6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7FA15AB5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853A0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E4465E" w:rsidRPr="00A76A04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489CE7A" w14:textId="77777777" w:rsidR="0059309B" w:rsidRPr="00A76A04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C06BD" w14:textId="77777777" w:rsidR="007D52A1" w:rsidRDefault="007D52A1">
      <w:pPr>
        <w:spacing w:after="0"/>
      </w:pPr>
      <w:r>
        <w:separator/>
      </w:r>
    </w:p>
  </w:endnote>
  <w:endnote w:type="continuationSeparator" w:id="0">
    <w:p w14:paraId="6D782A69" w14:textId="77777777" w:rsidR="007D52A1" w:rsidRDefault="007D52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F7A44" w14:textId="77777777" w:rsidR="007D52A1" w:rsidRDefault="007D52A1">
      <w:pPr>
        <w:spacing w:after="0"/>
      </w:pPr>
      <w:r>
        <w:separator/>
      </w:r>
    </w:p>
  </w:footnote>
  <w:footnote w:type="continuationSeparator" w:id="0">
    <w:p w14:paraId="21EE23C2" w14:textId="77777777" w:rsidR="007D52A1" w:rsidRDefault="007D52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9309B"/>
    <w:rsid w:val="005D5149"/>
    <w:rsid w:val="005E656F"/>
    <w:rsid w:val="00667021"/>
    <w:rsid w:val="006974E1"/>
    <w:rsid w:val="006C0896"/>
    <w:rsid w:val="006F513E"/>
    <w:rsid w:val="007676D1"/>
    <w:rsid w:val="007C0139"/>
    <w:rsid w:val="007C68BC"/>
    <w:rsid w:val="007D45A1"/>
    <w:rsid w:val="007D52A1"/>
    <w:rsid w:val="007F564D"/>
    <w:rsid w:val="00853A00"/>
    <w:rsid w:val="008B1201"/>
    <w:rsid w:val="008F16F7"/>
    <w:rsid w:val="009164BA"/>
    <w:rsid w:val="009166BD"/>
    <w:rsid w:val="009222D3"/>
    <w:rsid w:val="00977AAE"/>
    <w:rsid w:val="00996E56"/>
    <w:rsid w:val="00997268"/>
    <w:rsid w:val="00A12667"/>
    <w:rsid w:val="00A14581"/>
    <w:rsid w:val="00A20E4C"/>
    <w:rsid w:val="00A76A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D75B6"/>
    <w:rsid w:val="00ED7E33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3404</Words>
  <Characters>19406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2020-12-27T20:31:00Z</dcterms:created>
  <dcterms:modified xsi:type="dcterms:W3CDTF">2020-12-27T20:31:00Z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