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639"/>
        <w:gridCol w:w="2639"/>
        <w:gridCol w:w="2635"/>
        <w:gridCol w:w="2635"/>
        <w:gridCol w:w="2635"/>
        <w:gridCol w:w="2635"/>
      </w:tblGrid>
      <w:tr w:rsidR="00A02A72" w:rsidRPr="00A76A04" w14:paraId="0E8E4700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3892B42" w14:textId="41F7B99C" w:rsidR="00A02A72" w:rsidRPr="00A76A04" w:rsidRDefault="00A02A72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6"/>
              <w:gridCol w:w="346"/>
              <w:gridCol w:w="346"/>
              <w:gridCol w:w="346"/>
              <w:gridCol w:w="346"/>
              <w:gridCol w:w="337"/>
            </w:tblGrid>
            <w:tr w:rsidR="00A02A72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0C6AD6F9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73BFDD62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71943C1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47DC18A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10FB61A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13F1563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6CA1689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35B5272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1564A4D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33D29B66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72807865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695CAFC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7518BC12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3B5572A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3716F245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2378674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30A59325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494B8C5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71DB5B0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60E0164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5CE2FF8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5738046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11AB241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550C08E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55C0918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2E8F4F0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28F36B95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5FBFEF0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6416172C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36C1634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5B22B4B2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1D37FE0A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40171E5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78958F8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6AB5B92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72081D8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4CEF98C8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55FBF68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6"/>
              <w:gridCol w:w="346"/>
              <w:gridCol w:w="346"/>
              <w:gridCol w:w="346"/>
              <w:gridCol w:w="339"/>
            </w:tblGrid>
            <w:tr w:rsidR="00A02A72" w:rsidRPr="00A76A04" w14:paraId="617A2995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53EBB6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A7D7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C04149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39771D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F76F4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67471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20CD8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1CB4F14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69A1C09" w14:textId="2C1071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132561F" w14:textId="2A12521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1E965E" w14:textId="4A5595F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77B42FB" w14:textId="3165DE1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C56A50" w14:textId="3950B7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68C6976" w14:textId="7E684F1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3B6AB02" w14:textId="262639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1279D18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A5ACED" w14:textId="5A51F91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E7C0E9" w14:textId="7B6BEA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E0890E" w14:textId="48DFC36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F6B2D5" w14:textId="267485C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375991" w14:textId="6B19F71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73CE64" w14:textId="7C27A7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C1AD70" w14:textId="2E1B771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8178BDD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C281D9" w14:textId="07050B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FC63C1" w14:textId="23DB13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8BE21F" w14:textId="1498F4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6E6E3E" w14:textId="27BA5E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881617" w14:textId="247C2E6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45AD5" w14:textId="207195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DD551F" w14:textId="3456096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BDFCB5F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A5D4BAA" w14:textId="6FA3878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2CA34E" w14:textId="10A470B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81CC69" w14:textId="798609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8BD99F" w14:textId="48D5422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287DCD" w14:textId="7AD2386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27E5" w14:textId="1DE4C53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5A50EF" w14:textId="427EB39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3AA89FE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389E0BE" w14:textId="76BBFE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B7F9BB6" w14:textId="21B8BCE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8561EB" w14:textId="66A212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0A552D" w14:textId="355D27E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729343" w14:textId="625764A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84B2F" w14:textId="5DA4A7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B8F562" w14:textId="207AF02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F36CAB3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07CA380" w14:textId="63533C5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993141" w14:textId="1A3A4E3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3569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1DBF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7518A2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E2EDC5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C85A2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A5B9C0F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FC0C33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786BBD76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0E24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99E35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B443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93069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171F62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BFC06D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E9F181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07FB707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8503DEB" w14:textId="04DD0E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9644980" w14:textId="6A1765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6460E8" w14:textId="77293A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E680F8" w14:textId="112C35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5EE7805" w14:textId="2D272C5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7F2E0F" w14:textId="3BCBD84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16D1E8" w14:textId="79160A5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D9B206F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E9D6A39" w14:textId="4244DBB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00EF17" w14:textId="43D27B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E10BDD" w14:textId="5459E2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F434" w14:textId="6D3866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F53D57" w14:textId="2E6FEA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3F1343" w14:textId="4494AD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2D2D752" w14:textId="189FB7D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7228570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3380C48" w14:textId="0FAD0E2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3BE459" w14:textId="2C1A97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B3FB08" w14:textId="5216AD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24470" w14:textId="69771C2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8510E" w14:textId="499FBAB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4A7428" w14:textId="247263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56F5DA" w14:textId="03E572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9155992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265D9FA" w14:textId="4D9993F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681FD1" w14:textId="0A58B55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996027" w14:textId="5B998E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0AA018" w14:textId="3F39D25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AC9015" w14:textId="4D84C1A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206DE3" w14:textId="60746C6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248BD6" w14:textId="5D519CA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FF2802E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31A2528" w14:textId="714103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1057C1" w14:textId="5EA6144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037A5A" w14:textId="2B0FA0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79B679" w14:textId="5D25BA9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5A0963" w14:textId="62C8435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26F51A" w14:textId="376B5CA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95D3FE" w14:textId="57B47D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15C5018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52C3470" w14:textId="0B8DF23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E46A5A" w14:textId="006165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0EB5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E1512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7F247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B6F4F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DFFF92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77E9734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24BE000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7AA64FD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3DD3EC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BE76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CAFE7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91024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106E7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6A0EE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ACAF87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36EE8B47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4EF1187F" w14:textId="716801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245B122" w14:textId="2B23099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6A91589" w14:textId="2CC996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FABD460" w14:textId="41E88B6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DFF5C24" w14:textId="2A33AB2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87E8EE5" w14:textId="01A4E1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A3CBB69" w14:textId="102F57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0C47093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861FE5A" w14:textId="4324B03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67C18C" w14:textId="2BED864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7905A1" w14:textId="5511E36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D9CF4C" w14:textId="2B0572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F28055" w14:textId="6CA8F08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322209" w14:textId="117F89A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506F22" w14:textId="3D9F285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11FB707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B1F8FBE" w14:textId="07ACCF7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4DA4BC9" w14:textId="7F88384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9A16BE" w14:textId="1BC9E25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673DC1" w14:textId="2A5C35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900F0" w14:textId="2FF5F14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65B946" w14:textId="755787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7819436" w14:textId="1906AA0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F7734E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8BD7875" w14:textId="3CE58EA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31684" w14:textId="37484C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43A304" w14:textId="61A1F3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D19ADC" w14:textId="4D0206E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EAB8F" w14:textId="7F8568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786B49" w14:textId="020832C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B89D4B" w14:textId="5200D4E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83CBAD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35D9B6" w14:textId="6BD856B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EDF9C1" w14:textId="5F80D5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932479" w14:textId="775189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B1B1B" w14:textId="1819DF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7BE341" w14:textId="1BA9C8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CA059C" w14:textId="43AA0CE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461912" w14:textId="67DC9B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20D1F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CD92C04" w14:textId="644729B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7A61BA" w14:textId="4F3381D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0419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4C6FA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632B3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7E7C0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569139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7BA917" w14:textId="7C174FE4" w:rsidR="00A02A72" w:rsidRPr="00A76A04" w:rsidRDefault="00A02A72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7F34E9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0E640A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C1BE14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9E77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68A0D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F020BE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24E69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AE6F2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DEB8F5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12636C43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0C4B879D" w14:textId="282204A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89E3AF2" w14:textId="201DBBB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48367E" w14:textId="5727619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25F8525" w14:textId="2BEEA40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83C293" w14:textId="481774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ACC249F" w14:textId="11D68FD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4A5A979" w14:textId="041D93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2A81BCA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3D0FFF" w14:textId="2CF0AAB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9B7251" w14:textId="4FC1493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7D6E9C" w14:textId="74A0992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0920B4" w14:textId="31DE3A4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385E8D" w14:textId="602F45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9013CD" w14:textId="6AA218A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546B5F" w14:textId="0559263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BC357A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3EED06" w14:textId="7D86CE1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17D472" w14:textId="55FBF5A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E0E60" w14:textId="7A4161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A678C" w14:textId="46161D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232434" w14:textId="73E28E3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09729" w14:textId="727976C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23E98C" w14:textId="0C9276A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711DF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07946A" w14:textId="322B30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D5770F" w14:textId="73BEA5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45380A" w14:textId="24D1A7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83BD50" w14:textId="12D692D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26C45" w14:textId="4B87398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007479" w14:textId="162A16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8124E4" w14:textId="7A9D353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77B956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798409D" w14:textId="4F73FE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F3885F" w14:textId="548B28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C38D57" w14:textId="268DE70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1FA80" w14:textId="3E39786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3EDAB" w14:textId="476D922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81ABFD" w14:textId="67C81B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AFCDEC" w14:textId="4D8F431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32004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1E5805" w14:textId="5F87789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2390FC" w14:textId="150BB2B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DCCD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E2938C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73820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0513E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D8D36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912B34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D9214C5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49C26CE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337C7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39E1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948A6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8DC33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8616B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A22B4F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842D1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10B2B6B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2D981F6" w14:textId="5DCA58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5B873F" w14:textId="063BBE6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B603D4D" w14:textId="7A46E8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61C7C67" w14:textId="035603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DDD558F" w14:textId="1DCDE41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F281622" w14:textId="3AB62A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FE5DF41" w14:textId="1A7EAC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FD2312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17D50F" w14:textId="191B5CF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5566BC" w14:textId="58DB078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2FC4F" w14:textId="375631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A63D83" w14:textId="573BEB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2AA21" w14:textId="2C8673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9557CD" w14:textId="23AD4A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E564CEF" w14:textId="4EF1B20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61576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B4BE8B" w14:textId="20A18F7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FED3BC" w14:textId="23744CC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0D82E0" w14:textId="4B4317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62B255" w14:textId="5A27BCD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00A05" w14:textId="70D7AF5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D42EC" w14:textId="415E51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FAD4C9F" w14:textId="04767F9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1B2D61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6252E5" w14:textId="50F773D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A13048B" w14:textId="5FBEBE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20AD0" w14:textId="3D94FCF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57787" w14:textId="3557A7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471EBB" w14:textId="5728BBA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72B79C" w14:textId="1E74312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FAC70C" w14:textId="7BEF904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7DBCD9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4CB7203" w14:textId="0FDB8E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BE1D87F" w14:textId="13F9951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3B6045" w14:textId="69A639A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912A2" w14:textId="1321C3F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C82FA" w14:textId="0A58BCA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B99E85" w14:textId="75F58E1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0304CC" w14:textId="092D507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BDAB7C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66AFEA2" w14:textId="26F17FC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B77274" w14:textId="297C60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AEB1A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E2CBA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ACB4E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8A4712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7950B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D75193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28DDDA2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B72EA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84A370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0D26C1B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77C6A5D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095BCF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666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BF65E2" w14:textId="6DE4335C" w:rsidR="00A02A72" w:rsidRPr="001B0171" w:rsidRDefault="00A02A72" w:rsidP="00A02A72">
            <w:pPr>
              <w:jc w:val="center"/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91EDB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2024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DB4618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C0E2408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3C83E729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92D21B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37396A4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466E2A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A11E8AD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C17FDA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F6BC4F6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25C2F35E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F2ECEC7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66F49CA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BF84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5A7F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D02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0A304C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AD3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8D0E7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705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A85996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129BE9A" w14:textId="1FB2DA5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9820C49" w14:textId="47758B5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D1E2D67" w14:textId="2DDB755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29C09CF0" w14:textId="16CF493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D5178D4" w14:textId="55240E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19954E76" w14:textId="55BC78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0FEFB87F" w14:textId="4A13726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C9A33A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725A15BF" w14:textId="50B1F30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50135CE" w14:textId="7365CC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A79C53A" w14:textId="703733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900E0C" w14:textId="4F5419C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D77C33E" w14:textId="431E7BC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89F60C" w14:textId="34DB33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5B0D9A3" w14:textId="52CCCC6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34DF544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2BC8E2B" w14:textId="78D058B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6A6F52A" w14:textId="22F6E8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E183B86" w14:textId="571010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B079D8" w14:textId="0D9D407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3F182E" w14:textId="7035D62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8F65D8" w14:textId="176763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A42E4BD" w14:textId="6F226B4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B38AB9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0C6D392" w14:textId="6E0452D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6AF65C7" w14:textId="53F18E5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E056B0" w14:textId="0B76C6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6A7E26" w14:textId="71EB172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E7633F8" w14:textId="088B199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B4ABD3" w14:textId="198FB1A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930ABB8" w14:textId="655B74A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E3AB5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181C1328" w14:textId="633911F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817A1B4" w14:textId="4FC7804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DA32466" w14:textId="483708B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6B824C3" w14:textId="17D6DC1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167202A" w14:textId="2CAF429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499E23" w14:textId="231947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F446500" w14:textId="4E3AB00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8AB7EF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2231B3BA" w14:textId="16B0BE9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7C8AF2C" w14:textId="4663D81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F52B9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109501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F65F70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5C224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440115B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4E1AAB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3E76915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62067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39FA04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3DC5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B7EF2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5FBD2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DE894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9AA9F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2DE13C3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5B37EB7" w14:textId="4EAA33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2111BD5" w14:textId="4EEB2E2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657CB1" w14:textId="15E164E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16D62A0" w14:textId="364F367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D632D" w14:textId="208070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B828107" w14:textId="462C819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89CAE8C" w14:textId="065B433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6B1DF6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4D05137" w14:textId="49FCE2F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6C88425" w14:textId="5CEE247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825F20" w14:textId="3CD09CF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8826BE" w14:textId="7D5A099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4311E0" w14:textId="576896C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1A9D2" w14:textId="3B483B9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ACC942" w14:textId="2A3966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7E88A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D5AC33" w14:textId="48EA3F2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BD235" w14:textId="539632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FBFF23" w14:textId="366BB77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7D148" w14:textId="25D507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A4A2C1" w14:textId="56C31D2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0499A9" w14:textId="6D41A8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87B02D" w14:textId="00C9364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F644D6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4CAA56" w14:textId="3C0794D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F65E7" w14:textId="42B49EB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6545C2" w14:textId="05BE31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31DA19" w14:textId="0570FBA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88DAE2" w14:textId="263C07F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41D5DC" w14:textId="71B3C23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B636E1" w14:textId="491F2AC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22810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FA1F0B" w14:textId="0A531B5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85AC6E" w14:textId="30DC804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4E415" w14:textId="5AB792F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1ED798" w14:textId="75EF8D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18D27" w14:textId="59E35C9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D0EE13" w14:textId="69ECAE0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4A5818" w14:textId="750630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2CBBB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4BD1AD3" w14:textId="23A5C30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5BAE159" w14:textId="4F4E42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4053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29392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207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5FCE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E83B11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8A31A7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40642D8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3B8C9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8D67C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D31E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05357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586B5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319842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EF867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581DC2B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F3F3A79" w14:textId="1E64586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B32446" w14:textId="0DE51D5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83760F" w14:textId="30E1521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454F51D" w14:textId="717860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4C474D" w14:textId="278A2B4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B585938" w14:textId="3426DD7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763AA1C" w14:textId="75E315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E35446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1E86252" w14:textId="1E0283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10B1A4" w14:textId="680A587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7BAFDA" w14:textId="7581343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161EC8" w14:textId="046EC08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A7974E" w14:textId="6BAF54B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644B19" w14:textId="0ABD4D7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BA1EE07" w14:textId="4E5AE3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3E591A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C8E16A8" w14:textId="13B110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812CF" w14:textId="29B3A7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C658B5" w14:textId="32F5580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45D280" w14:textId="712D79E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A93B90" w14:textId="4A9A44C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ECC97" w14:textId="7CF8C8D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DBAF6C" w14:textId="62F069C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60EEC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911C88D" w14:textId="6BD931B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47A010" w14:textId="051E6D3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D473A8" w14:textId="5F6BB3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5D8CF" w14:textId="5ADC88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3B62CD" w14:textId="270D38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37FF" w14:textId="0495078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53368F" w14:textId="40AA476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215E88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AB53889" w14:textId="492137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46BD5B" w14:textId="5CCB7F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DB20E1" w14:textId="2E30396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8922E5" w14:textId="118FF24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C65C9" w14:textId="089D3E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9AB83" w14:textId="00FD94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82582C0" w14:textId="46DC14A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C15A62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854DCB" w14:textId="2F0E983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E062FAD" w14:textId="0C7852C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5FCBE6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E1E6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A814C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5456B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7900B7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258D2B4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B65F0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981F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F98E5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D70E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41FBA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5F4E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55EC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6E977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6E46E72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B67F6AB" w14:textId="235D5C1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E6ECC46" w14:textId="6D9CE0B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B9F5E37" w14:textId="4A2017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BEE3414" w14:textId="001EBBC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C50C3C7" w14:textId="6F6E78E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735AF9" w14:textId="187CC10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75C658" w14:textId="13E5425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12AFE7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1F6E95" w14:textId="657D036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E21DAD" w14:textId="04B63E5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993DA2" w14:textId="3B44EDB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DE23C7" w14:textId="08CF5B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F5E69" w14:textId="61060C9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5C92D" w14:textId="6582CFD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3236D75" w14:textId="117ECDA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6FACA4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71EB36" w14:textId="612DA2E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593C61" w14:textId="3C72A76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6E0CD7" w14:textId="09BDA53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EF3F0B" w14:textId="556D63A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23F8B" w14:textId="6FA88B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5C9A53" w14:textId="73F8896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995266" w14:textId="51AAFE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93F40C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2EDA9C" w14:textId="46AB689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685842F" w14:textId="6ECAFA4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2D0664" w14:textId="560D856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5B2C55" w14:textId="47F6DDC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C0720E" w14:textId="1BF35FE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E426E7" w14:textId="1C38C51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B53F03" w14:textId="6121AB5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3D892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A55209" w14:textId="6B5359C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348F623" w14:textId="6D846E3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1798DF" w14:textId="6878C1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507C1B" w14:textId="47DAF98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B5CA29" w14:textId="5542C3C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96321" w14:textId="0DD6D60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CFCD9D5" w14:textId="26BE51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CA357B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C2C580" w14:textId="1FD0FC8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51FABC5" w14:textId="0643C58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D9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26BEE4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A1442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1748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9F19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791B6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DCCB02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1E29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BB60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F1DA0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45B83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6BA3F3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75A2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EB313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B81640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08F7EF9" w14:textId="1D00E7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C06DB04" w14:textId="220F7FB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E0D0A02" w14:textId="02FBA2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45DB9A" w14:textId="3446B58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065392" w14:textId="17C915F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1C103D2" w14:textId="44F1DEC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44BC6BD3" w14:textId="225125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9D02E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E658D8" w14:textId="234D362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8EB588C" w14:textId="584BCEA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B0B2EC" w14:textId="75D9832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CED30" w14:textId="22B1607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B42208" w14:textId="3E5A14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A4D59" w14:textId="7470FA2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9C60AE7" w14:textId="7D2628E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DF8B67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B854097" w14:textId="5EC061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0BD78A" w14:textId="5CBF44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8BE8C" w14:textId="162A041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92CC9D" w14:textId="5971AF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C06F03" w14:textId="3D150DD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A6F9" w14:textId="6F47B3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B6572FB" w14:textId="4216365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C657C0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7CBE4F" w14:textId="6A69DB2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9DB6B1" w14:textId="2EE1998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65D8C" w14:textId="0DEC295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F9501" w14:textId="23EC9F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343CB4" w14:textId="653757B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098A1A" w14:textId="22C0AEB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B03D092" w14:textId="7047A69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2A7B7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5416A6" w14:textId="7126139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0F5ACAF" w14:textId="219311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EE68E6" w14:textId="094750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3B29A8" w14:textId="231B309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B9D8D6" w14:textId="7FE252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07C88" w14:textId="686C9C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7651BC" w14:textId="409D653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2F9CCE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1CEE908" w14:textId="5EA9E40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CEB44B" w14:textId="4FEF25B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779A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332F1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A3933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53DF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8AB69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43CCA73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E34A7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2F76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E47BE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7153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9B9ED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9C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F2119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9994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53106CE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6ABBD9E" w14:textId="4DBBFD5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5965E2B" w14:textId="3A138E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7768E" w14:textId="3379A6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7C04C0" w14:textId="04E4214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BCEE117" w14:textId="2240AE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A9DF0B2" w14:textId="60BC88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8279F20" w14:textId="545D61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48D55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82E0746" w14:textId="32DE44A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D9D4DB" w14:textId="3D4C90C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7B9E3" w14:textId="7F273A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31BA0" w14:textId="46AFC5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B77AA7" w14:textId="0D6C521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934FC" w14:textId="07BF5D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A252A1" w14:textId="4E41C02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408E15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2D1ED5" w14:textId="00FD4EA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49C02" w14:textId="71A086B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E1CF45" w14:textId="3CD9F4C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D95C09" w14:textId="2CF4973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ACBA88" w14:textId="143C6A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7CD783" w14:textId="29B2D1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6489D6" w14:textId="3DA97B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5A8425E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BA61C3" w14:textId="0975F77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45396D" w14:textId="2205E51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8DE4B" w14:textId="74A72A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4B8F6" w14:textId="6CD9368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A8ADC7" w14:textId="5C4C2D9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F8129" w14:textId="7C6F930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AAE1E1" w14:textId="7096042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97EBE7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06CA85" w14:textId="2D3B6A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9416E6" w14:textId="5FFE401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3F5372" w14:textId="1F49D19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0E061" w14:textId="2018E54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5CCA46" w14:textId="23A5024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C89B85" w14:textId="276684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033114" w14:textId="289EDF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CB971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5D6173" w14:textId="0F93C3A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705589" w14:textId="2EB4BF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91ED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8E640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A032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4C76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FCC8CF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48FAD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D27C5" w14:textId="77777777" w:rsidR="003B753B" w:rsidRDefault="003B753B">
      <w:pPr>
        <w:spacing w:after="0"/>
      </w:pPr>
      <w:r>
        <w:separator/>
      </w:r>
    </w:p>
  </w:endnote>
  <w:endnote w:type="continuationSeparator" w:id="0">
    <w:p w14:paraId="5B9EC096" w14:textId="77777777" w:rsidR="003B753B" w:rsidRDefault="003B75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198B8" w14:textId="77777777" w:rsidR="003B753B" w:rsidRDefault="003B753B">
      <w:pPr>
        <w:spacing w:after="0"/>
      </w:pPr>
      <w:r>
        <w:separator/>
      </w:r>
    </w:p>
  </w:footnote>
  <w:footnote w:type="continuationSeparator" w:id="0">
    <w:p w14:paraId="44F8A151" w14:textId="77777777" w:rsidR="003B753B" w:rsidRDefault="003B753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71"/>
    <w:rsid w:val="001B01F9"/>
    <w:rsid w:val="001C41F9"/>
    <w:rsid w:val="00285C1D"/>
    <w:rsid w:val="00291EDB"/>
    <w:rsid w:val="003327F5"/>
    <w:rsid w:val="00340CAF"/>
    <w:rsid w:val="003B753B"/>
    <w:rsid w:val="003C0D41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F6AAC"/>
    <w:rsid w:val="00512F2D"/>
    <w:rsid w:val="00530147"/>
    <w:rsid w:val="00570FBB"/>
    <w:rsid w:val="00583B82"/>
    <w:rsid w:val="005923AC"/>
    <w:rsid w:val="0059309B"/>
    <w:rsid w:val="005D5149"/>
    <w:rsid w:val="005E656F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37C7E"/>
    <w:rsid w:val="00B65B09"/>
    <w:rsid w:val="00B80007"/>
    <w:rsid w:val="00B85583"/>
    <w:rsid w:val="00B9476B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91390"/>
    <w:rsid w:val="00F93E3B"/>
    <w:rsid w:val="00FC0032"/>
    <w:rsid w:val="00FF362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3415</Words>
  <Characters>19471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2020-12-27T20:53:00Z</dcterms:created>
  <dcterms:modified xsi:type="dcterms:W3CDTF">2020-12-27T20:53:00Z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