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178"/>
        <w:gridCol w:w="2179"/>
        <w:gridCol w:w="2177"/>
        <w:gridCol w:w="2175"/>
        <w:gridCol w:w="2177"/>
      </w:tblGrid>
      <w:tr w:rsidR="00331AC6" w:rsidRPr="00A76A04" w14:paraId="0E626255" w14:textId="7777777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F78F0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bookmarkStart w:id="0" w:name="_Hlk38821049"/>
            <w:bookmarkStart w:id="1" w:name="_GoBack"/>
            <w:bookmarkEnd w:id="1"/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8"/>
              <w:gridCol w:w="288"/>
              <w:gridCol w:w="288"/>
              <w:gridCol w:w="288"/>
              <w:gridCol w:w="281"/>
            </w:tblGrid>
            <w:tr w:rsidR="00331AC6" w:rsidRPr="00A76A04" w14:paraId="47304D80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36A6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AA0D9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D760A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A291A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8BA57A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FC0C2E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013A8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45EEDEB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231A0144" w14:textId="59642D4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AF5868" w14:textId="04FCDC7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CDF6B4A" w14:textId="5BA382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223EA1A" w14:textId="26EA39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D8905B" w14:textId="0E16D06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D26D3A5" w14:textId="5FB983A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45923097" w14:textId="632BC9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C355EE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DA1AC7" w14:textId="6276622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205EF" w14:textId="752FB0A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EA59CC" w14:textId="04C7856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83B4E3" w14:textId="5B3D374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BF47C6" w14:textId="5E65270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15291" w14:textId="6CDA42A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5396423" w14:textId="0F7FCB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50C2C9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1C43C51" w14:textId="7C36E0C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AB363" w14:textId="7E44AFF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0AD23" w14:textId="6BE4212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8EFF31" w14:textId="7BEC2C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E0CEB9" w14:textId="48B1B3F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675377" w14:textId="23B1EAE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9F9E848" w14:textId="77777ED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26BD44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6C4D6E6F" w14:textId="484C2F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929B39" w14:textId="2AE0012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9C023" w14:textId="5D240D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2CBDE1" w14:textId="07B3C1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7D3F4D" w14:textId="3142BED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2294B" w14:textId="7B9F3B3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5526DE30" w14:textId="5986286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B2C9BB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C37ADC6" w14:textId="323352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125721" w14:textId="0A9979C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A54A6F" w14:textId="3AFEF72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2535B3" w14:textId="1762BE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8A08C4" w14:textId="2BC8245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7F20E4" w14:textId="122FFF4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51DB4ED" w14:textId="0865C0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692E78A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F1D86A" w14:textId="53A18A2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0806F2" w14:textId="165F1A7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F1A5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A3B20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F0EE8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3FBE89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6217CFF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49A865A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658A8A" w14:textId="77777777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509135" w14:textId="6EEE84B2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DF7A6B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681E62" w14:textId="42BD7B7B" w:rsidR="00331AC6" w:rsidRPr="00A76A04" w:rsidRDefault="00331AC6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187208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2024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</w:tr>
      <w:tr w:rsidR="00331AC6" w:rsidRPr="00A76A04" w14:paraId="0E8E4700" w14:textId="3977067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9129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B40C25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6826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60B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2601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167C8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5108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46F24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C8E68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84467F4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E6CD375" w14:textId="2036716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FF9048D" w14:textId="472EBD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304EEB" w14:textId="7F1629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B5061F6" w14:textId="67783D4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CB1D59" w14:textId="669340D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C317FED" w14:textId="20B18DF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2058175" w14:textId="559D47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A5FE57C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354DE9F" w14:textId="6479A03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ED5193" w14:textId="7CAB116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F701C" w14:textId="1A5A72F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5CB7D2" w14:textId="3E95FD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049800" w14:textId="29A5B1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48385B" w14:textId="2C57132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A6B44E" w14:textId="265CBE9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AE98099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39505" w14:textId="179977A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AA8CBE3" w14:textId="4ABA7BB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2B309" w14:textId="012CD6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B2594" w14:textId="7EFAB1F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D7948" w14:textId="3344CD5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4282D0" w14:textId="1F4F058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A16696" w14:textId="691CAC5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17BAA3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F77460" w14:textId="769C01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387E63" w14:textId="157FA33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56B04" w14:textId="2B49420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F74422" w14:textId="253EA87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FD915D" w14:textId="3CA201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BE5B6D" w14:textId="480E030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C638BD" w14:textId="39919A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9B1B6D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03CD346" w14:textId="386CEBA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81E41E" w14:textId="4AFF38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193BE0" w14:textId="644B38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1AC636" w14:textId="267496B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2C42E" w14:textId="097A600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9D0C41" w14:textId="192FCC0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EBD0AF" w14:textId="0C8550C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2C3C17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1BF69AE" w14:textId="08C1E2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463EC8" w14:textId="23148E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E3613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1442C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53C6E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285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6CF1E2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E5BFF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979456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4D6C8B" w14:textId="02489562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7BA917" w14:textId="1E10B070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40D2C3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</w:tr>
      <w:tr w:rsidR="00331AC6" w:rsidRPr="00A76A04" w14:paraId="428DDDA2" w14:textId="1FE2452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F6ADAB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518776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7174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7C20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E4B7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6C33F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12C5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C804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A71A6C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EC49BEC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6A9E3CA" w14:textId="419AB93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94A4C1" w14:textId="4FCD4B6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781815D" w14:textId="7953DC3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E4CB35D" w14:textId="3335825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F89C3CF" w14:textId="406BA1C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329D1E9" w14:textId="778444C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66BF45" w14:textId="29CE9C5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39FF9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79E8F1E" w14:textId="067FF4E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E53855" w14:textId="4C276C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AEE4D4" w14:textId="56559F0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D6B96" w14:textId="4BF2AB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6539C7" w14:textId="0A39D5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664A81" w14:textId="603FC3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5450E15" w14:textId="06548CD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6D7AAD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D0F1406" w14:textId="1AD5DA1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6803805" w14:textId="7139C2D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F1EBD0" w14:textId="75CBBC1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F055CA" w14:textId="04A8F7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180E4F" w14:textId="4C89BB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E9C411" w14:textId="4BE66DC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139212" w14:textId="7C0301F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44C3E3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C1959A" w14:textId="3960169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F952830" w14:textId="45EF968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337ADA" w14:textId="3A1EE2F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FCC6A0" w14:textId="78CFA9F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5CC243" w14:textId="5990ADC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9571E3" w14:textId="0F18E00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63EDA60" w14:textId="61B956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429A32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C67D3" w14:textId="3103453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D27F64C" w14:textId="22DBA47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20AA23" w14:textId="0F815A5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2BC31A" w14:textId="7373618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E893BE" w14:textId="12AA831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788497" w14:textId="12F0FEF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D8360E9" w14:textId="23658B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FDF107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C643D0B" w14:textId="31FB45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86CC34" w14:textId="6E20133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54AE7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B5372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2016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9CBA5C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4A39E5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9469D2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AC7CF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434B93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3B97E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70CDA512" w14:textId="466FE5D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75D78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0F8EFA45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DB35A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A73EE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253D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AD5F7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434C7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D56C5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A9F0F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834927B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B23F32B" w14:textId="006AB48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D34AB1D" w14:textId="633094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8953FFD" w14:textId="5DBA75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C4BF8C" w14:textId="7BD4F9F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6F55A9D" w14:textId="72A964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DA22382" w14:textId="007FF5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0391056" w14:textId="3C8FC5D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1BABDB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3E426FD" w14:textId="7DDB34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B89B7D" w14:textId="3CE2F06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31F39C" w14:textId="237770F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5B8268" w14:textId="22E56F2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A6CEB6" w14:textId="46A78AA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4EA91" w14:textId="2E24536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1B79D55" w14:textId="20A8FE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47CE155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C9CD291" w14:textId="5BFF78D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46CEA1" w14:textId="1CC1C59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71DB0A" w14:textId="535D7B2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D05D9" w14:textId="7666C52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60902" w14:textId="0B56939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946DE3" w14:textId="39CC99A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7488757" w14:textId="3022C6B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EDD38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5DD53B8" w14:textId="2163E47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E18B84" w14:textId="7D48B73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B22058" w14:textId="230BDDC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8F9E33" w14:textId="52A3000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B4AFEA" w14:textId="26D6F8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CD965A" w14:textId="3E55C09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0DB538" w14:textId="6495540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040FA7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FD7AB26" w14:textId="42C579D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CD8104" w14:textId="4E62EBB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DB5777" w14:textId="79B0D46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B75A8E" w14:textId="797C8F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19C9C2" w14:textId="50379DE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DFEF4" w14:textId="22885DA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0AAAA2" w14:textId="7E388FE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07CC17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7D4A8F9" w14:textId="3E81CFD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635630" w14:textId="28060C5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EE417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5307E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637BF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B988CE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66234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71A27B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717A0F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6453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DA111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D09B54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0B0478E6" w14:textId="56E3D0E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7DC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9E33CC3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0DBF2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6A9C5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FDCF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1291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63CE3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7E9CB3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F27187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A96DE2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9EFE5F" w14:textId="7CDFE5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91742D" w14:textId="510807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222D13E" w14:textId="2BE1F1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C20AC5" w14:textId="4C843F9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B23F9D6" w14:textId="71D8783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E347185" w14:textId="0C5C60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CF3A894" w14:textId="6B52BD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204196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8D55457" w14:textId="62A215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13CE2" w14:textId="0E0192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599B8B" w14:textId="2A28C13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0FDA3" w14:textId="6E86B59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FF1D66" w14:textId="01D0EA5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179AF6" w14:textId="5AAA64D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A09F17" w14:textId="3D2C863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B36B2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4EB13F" w14:textId="733725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F2A643" w14:textId="5F1A782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E13328" w14:textId="71DB4BF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743EB3" w14:textId="3BB0A94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964993" w14:textId="7C37DD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13949" w14:textId="37AA3A7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04F77CB" w14:textId="46F17B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CCA789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22B127" w14:textId="1D9B3F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F2F3EC" w14:textId="588D43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84548B" w14:textId="5AB81B2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AC07A1" w14:textId="2AFB4C0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AD68A1" w14:textId="7483D72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93CAB8" w14:textId="6FED49C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D4D3B5" w14:textId="5EEA7F5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470EEE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80BDF2" w14:textId="2B1B0A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03FA9B" w14:textId="4D300F8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1D25E" w14:textId="2F861F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E0339E" w14:textId="7CA4040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291B93" w14:textId="394A56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3B4D0" w14:textId="429A11F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60C644F" w14:textId="011AD0E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0DA3A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89392E" w14:textId="307DAD5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374D2" w14:textId="7CD6450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8597B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1967B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ACF8C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FD1AD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9E9EBF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E6B33B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76D160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4B1BC8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757B35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D1797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40D26C1B" w14:textId="0B2DC4B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A261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017B85C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7E0A7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63933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12F90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E737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3648E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397A5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B31D6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04D2FAE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AC723B0" w14:textId="3AF75CF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B10A54" w14:textId="040EBC1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E61367" w14:textId="2358D6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3833CEB" w14:textId="44B6555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CC4EFCA" w14:textId="7F6B121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A301237" w14:textId="5101609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137AF50" w14:textId="4FAC962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96B3F6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2B1914" w14:textId="2D7A93F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6DE4AA" w14:textId="46FFE2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A23C6" w14:textId="422A4BD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6B50D9" w14:textId="44ED9E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0980A7" w14:textId="3EDCE47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996F31" w14:textId="35E2DAB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4B93A1" w14:textId="5A435A2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A8337D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6B7FC6" w14:textId="6BB5E43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19B5C" w14:textId="7C210D4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81D664" w14:textId="02346F1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0A7620" w14:textId="0D716A9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625B28" w14:textId="388CAFB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4FC37B" w14:textId="7094DA7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0B1721" w14:textId="190B0B2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95CD3D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701E755" w14:textId="1BDA89D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147282" w14:textId="7338D90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79BBC5" w14:textId="049179A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254689" w14:textId="671DBEB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0FEB09" w14:textId="3DE7C79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B87602" w14:textId="7E6347A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41E56" w14:textId="1E03A0F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295849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387A42" w14:textId="73FBBB0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6B71FEC" w14:textId="4484690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509ACC" w14:textId="13FA20B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F3377" w14:textId="4AB6B88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62E46" w14:textId="0A15D48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DA2FAA" w14:textId="361290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634688" w14:textId="41CB482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36B69E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0D06CD" w14:textId="76CF70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AADCE" w14:textId="6139D7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A8E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9C070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6B01B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0BB3D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500312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095BCF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D207F1" w14:textId="77777777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BF65E2" w14:textId="605ACF5D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E15FE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3C83E729" w14:textId="6228E134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6B3C57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34E80410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F6A66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759A9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D16A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F3D0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8A9D1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BA79D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1E1F7B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B2DEA9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43F0AD95" w14:textId="626EDD0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034009D2" w14:textId="5789C71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AC564DA" w14:textId="30F0C38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1BAD571" w14:textId="268F86A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79B1D27" w14:textId="37F7D5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24BA377D" w14:textId="1FBA350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16EF737B" w14:textId="63FDC6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62C1DC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B8D391C" w14:textId="36B31E7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3D4BF10" w14:textId="00CFED5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B2A51F" w14:textId="5399D8F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7758E13" w14:textId="641FD9D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3D83376" w14:textId="162367F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83B176C" w14:textId="153711C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DFE771C" w14:textId="5E5401B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E84EF3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58016E5" w14:textId="22BF71D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DFB055D" w14:textId="2FFA30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209A723" w14:textId="4BF9E8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75DC859" w14:textId="10F03C2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3DBE7FB" w14:textId="7B2D3C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5F665E" w14:textId="37E4DCF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4E70A59" w14:textId="4E02A8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E100895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CDB018E" w14:textId="2BEBA39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8D76ADE" w14:textId="3AA62D7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B2BAF06" w14:textId="41F283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5E653FE" w14:textId="1027E4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03116CF" w14:textId="6286C96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44CD60" w14:textId="2411E30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887D555" w14:textId="38DB8ED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852B6A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825E26C" w14:textId="13B703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06BF5BF" w14:textId="18DFD6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8BF4FD1" w14:textId="28499A4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E65DDF0" w14:textId="6A2A490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50043C3" w14:textId="63FFD8F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34682F" w14:textId="32174A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238D8C79" w14:textId="5647ED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0C295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6836F7F1" w14:textId="5552525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FD2C460" w14:textId="0745C0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C458F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E95B72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60A008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766AF6C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0089AF0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7396A4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66E2A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11E8A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54826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25C2F35E" w14:textId="261B5C39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911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1BFDE0F7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75ED5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1EB74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6A4A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B723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D20ED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08F83E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CC4FBD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905E99B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5AC1B40" w14:textId="25F0B43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69E56F1" w14:textId="0D7FA2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A3C95" w14:textId="03134DD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30295" w14:textId="43EEF38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E3701E4" w14:textId="2B604EA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F507A05" w14:textId="3A5CC5E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D65E4C3" w14:textId="7F10838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008A9F9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DF8DD7" w14:textId="1A1F3AF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51433B" w14:textId="2844EAE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8CE4E7" w14:textId="48D1343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367424" w14:textId="197C46B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127D72" w14:textId="72E616D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633544" w14:textId="3CB630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FF23AF" w14:textId="42BCA51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1427DC7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6D6E2E" w14:textId="03137F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28A171" w14:textId="0700BB5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C657E0" w14:textId="2A9F110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25EE89" w14:textId="195DB2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3CE685" w14:textId="6EBA40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6453C2" w14:textId="57F28C4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EE1258" w14:textId="681198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A7B671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E023E4" w14:textId="767336F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CDD18B" w14:textId="415DA85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ECBB1B" w14:textId="400139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D2CD27" w14:textId="2796750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1542E9" w14:textId="47B108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B4B44C" w14:textId="10E2E3D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757E4E" w14:textId="5351A73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0F579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2F3885" w14:textId="486AF1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D982B9E" w14:textId="1C41375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E3C6C" w14:textId="16018E8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F09DA0" w14:textId="586BF9D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BEB47" w14:textId="692438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DDDFB5" w14:textId="7BD37C5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9DBDF38" w14:textId="3F6F0C1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F1270F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9FF313" w14:textId="58F0081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3D1B16" w14:textId="739A9C7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4E62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3DFA6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BBF6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FF3C3C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A9D30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F0013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45879D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6B24B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76C983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1822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F5AAF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FABD6A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57F06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AFAB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7796AC8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146D6B1" w14:textId="44934E9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5A716E0" w14:textId="376FAB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625494B" w14:textId="5A6CDFA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F79ABC0" w14:textId="23100CE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9BE8EA2" w14:textId="5C301F7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72CB4C" w14:textId="6F6BEC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4EDF269" w14:textId="0A1EB08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95AD91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023CD1" w14:textId="411AA1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E406AE" w14:textId="565901D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0F223" w14:textId="4DEB02B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B61A02" w14:textId="76BF4C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108AC7" w14:textId="3C7D04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A8DC26" w14:textId="7317BC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51247D7" w14:textId="418DD65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E3C20E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D48682E" w14:textId="7E651B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DD19875" w14:textId="6EB8013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2A1FD" w14:textId="3A4794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9D2673" w14:textId="63CD282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8E4D0" w14:textId="7AC4F1A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CEF400" w14:textId="5DBA7F5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F73882E" w14:textId="3972401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933A84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3C82A99" w14:textId="0B7C170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6E4C8" w14:textId="4EB164D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3A525" w14:textId="1A202C8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F36A22" w14:textId="0D307F3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3B978E" w14:textId="59CEB24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2106E" w14:textId="7F5914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2AD30BD" w14:textId="04F075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D051F3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DCAF7DF" w14:textId="6B9E09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93DE36" w14:textId="4B9557B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C079EF" w14:textId="5999964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12A821" w14:textId="6314E4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C8DFD2" w14:textId="2D03FA9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3F28FF" w14:textId="62F3829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1490D5" w14:textId="0E0FB6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8DFBFC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88A25D0" w14:textId="491299D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6D9914E" w14:textId="508C1D6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810A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940D7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7D67C6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6F6F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00C09C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E40D1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2CA4533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D6A2E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833CA8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ECDA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901B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73BA2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BA377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9EE0E3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F7BAF3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719026E" w14:textId="0E4FC5F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57EF832" w14:textId="55A18F1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0485E3" w14:textId="5742B6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F910245" w14:textId="77D102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91102BC" w14:textId="59D5D2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CA2C5D4" w14:textId="2697DC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B8C4690" w14:textId="03D334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858A4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6FCE36F" w14:textId="1DFC799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AE041A" w14:textId="4E4CD4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E006B4" w14:textId="768458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6DF623" w14:textId="6B2393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88993F" w14:textId="3247FC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6BDB61" w14:textId="357C22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BFBBF" w14:textId="7C54C36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CF1A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15BE79" w14:textId="4486A7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0390027" w14:textId="7B5F4E4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C783A0" w14:textId="7A6F9CF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117875" w14:textId="6F2963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46C032" w14:textId="381A52F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837FF" w14:textId="05EA46C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992FE3" w14:textId="27A48EE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71A210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D8879" w14:textId="01F9A50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D9514A" w14:textId="798F34B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105ABA" w14:textId="5712570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75590E" w14:textId="32C44E2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E62C81" w14:textId="160893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46101B" w14:textId="3F6848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E49AF9" w14:textId="0C7E120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E5A76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0717923" w14:textId="7F1FFD1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40EFA9" w14:textId="489E62F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36E5DC" w14:textId="5D9DB52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CFCFD" w14:textId="357FE85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226E79" w14:textId="489D28F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F4D579" w14:textId="1F288B9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AE61AA" w14:textId="3DE4489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F4C97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52E7F0" w14:textId="5489F7D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98C8C3" w14:textId="7E30859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5AD44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F8AB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C9EBF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6E603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6EC12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696ECA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7"/>
              <w:gridCol w:w="287"/>
              <w:gridCol w:w="287"/>
              <w:gridCol w:w="287"/>
              <w:gridCol w:w="282"/>
            </w:tblGrid>
            <w:tr w:rsidR="00331AC6" w:rsidRPr="00A76A04" w14:paraId="367E4EEF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CBE87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A2EA9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E5AE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224A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552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5284F8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7EB8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3CDC9C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6FB1F" w14:textId="637CD5A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FC94FF" w14:textId="1792EA1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AECF870" w14:textId="62992B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03DFFE" w14:textId="4E7C1BB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B4DE20" w14:textId="0FE3286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BA5D12" w14:textId="56F0580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0916783" w14:textId="2529048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ACF56F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E84C93" w14:textId="4AC717A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CE7FA3" w14:textId="7E3EB3D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03810F" w14:textId="2CDA8A8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7AE535" w14:textId="604ADFD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7E40B" w14:textId="53FC9F8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B43FE7" w14:textId="0ACE977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046CD0" w14:textId="074702B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2F300F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8B8EB" w14:textId="043C350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3EAF221" w14:textId="687DBA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79EE6" w14:textId="4F5B6E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77BF43" w14:textId="3B6B317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F141C9" w14:textId="718209F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758AB1" w14:textId="39D78C4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569DDD" w14:textId="62D6A32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20544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793A8E" w14:textId="66B6112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C83B39" w14:textId="061A853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4B7D3" w14:textId="427BDD8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5CE361" w14:textId="72DA76E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F641" w14:textId="30BE2CA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2D262" w14:textId="2BEBA73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FDF157" w14:textId="7B91A51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482282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14DC7B6" w14:textId="6F1B15E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F3797E" w14:textId="2DD80E9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88B197" w14:textId="18C2FB8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11A708" w14:textId="77AA7FB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4181BA" w14:textId="438C95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1A694E" w14:textId="1FE08D1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4699AC" w14:textId="4AE39D3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F08A9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4A9995" w14:textId="0D9B71D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8F2E548" w14:textId="6B03E54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52FA9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F650B7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275911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34B4C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AB96F5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AD86C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8F1D16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17FD5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5FFC2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5856E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0BB33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E80F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ACD05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C0365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D397F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FFAE599" w14:textId="0AFD89D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746D7E6" w14:textId="11B6572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3D59108" w14:textId="305B5CD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29D11F" w14:textId="168754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487DC8" w14:textId="0737FB4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60E5499" w14:textId="0A4F65E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ED03D7C" w14:textId="5C135D8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A1839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799102" w14:textId="65A9C74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FBCCF12" w14:textId="1902750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0BB1B" w14:textId="1112AD2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6E549" w14:textId="24074C5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C6D945" w14:textId="30131B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89E4EF" w14:textId="5C96F16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209FDC" w14:textId="2E4F3A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BF40B8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5428C21" w14:textId="3FE2A23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069818" w14:textId="7FB6318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059CD9" w14:textId="4450CC7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EF94A" w14:textId="1DC91A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8E5829" w14:textId="057DF69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8F349" w14:textId="0F07CB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9FA21EC" w14:textId="262223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3AF3A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6A83F2" w14:textId="047E59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D54AF35" w14:textId="0B33E8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D26B5C" w14:textId="7406D3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6D597F" w14:textId="11EE1B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0F5C5D" w14:textId="35740CF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745F6" w14:textId="6F45FA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23B09A" w14:textId="7C84852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B0D11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A293EE" w14:textId="101B920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CC4" w14:textId="4B91474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F13BB" w14:textId="6687E9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B4E68C" w14:textId="415791E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FD34D8" w14:textId="1767AA5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10DD9" w14:textId="58F3EC6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6DD18CC" w14:textId="285DF9B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1CC41B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5A5347" w14:textId="1597DD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39C500" w14:textId="290DFA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774B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655FAB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FC44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F98A49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DEE15E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2ADB008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331AC6">
      <w:pgSz w:w="11906" w:h="16838" w:code="9"/>
      <w:pgMar w:top="510" w:right="510" w:bottom="227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4820CC" w14:textId="77777777" w:rsidR="001E1A3A" w:rsidRDefault="001E1A3A">
      <w:pPr>
        <w:spacing w:after="0"/>
      </w:pPr>
      <w:r>
        <w:separator/>
      </w:r>
    </w:p>
  </w:endnote>
  <w:endnote w:type="continuationSeparator" w:id="0">
    <w:p w14:paraId="387DFCF3" w14:textId="77777777" w:rsidR="001E1A3A" w:rsidRDefault="001E1A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67281" w14:textId="77777777" w:rsidR="001E1A3A" w:rsidRDefault="001E1A3A">
      <w:pPr>
        <w:spacing w:after="0"/>
      </w:pPr>
      <w:r>
        <w:separator/>
      </w:r>
    </w:p>
  </w:footnote>
  <w:footnote w:type="continuationSeparator" w:id="0">
    <w:p w14:paraId="54E65ED4" w14:textId="77777777" w:rsidR="001E1A3A" w:rsidRDefault="001E1A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87208"/>
    <w:rsid w:val="001B0171"/>
    <w:rsid w:val="001B01F9"/>
    <w:rsid w:val="001C41F9"/>
    <w:rsid w:val="001E1A3A"/>
    <w:rsid w:val="00285C1D"/>
    <w:rsid w:val="00291EDB"/>
    <w:rsid w:val="00331AC6"/>
    <w:rsid w:val="003327F5"/>
    <w:rsid w:val="00340CAF"/>
    <w:rsid w:val="003C0D41"/>
    <w:rsid w:val="003D16C4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5149"/>
    <w:rsid w:val="005E656F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04FA8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23DCC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519B"/>
    <w:rsid w:val="00C70F21"/>
    <w:rsid w:val="00C7354B"/>
    <w:rsid w:val="00C7798C"/>
    <w:rsid w:val="00C91F9B"/>
    <w:rsid w:val="00D13B54"/>
    <w:rsid w:val="00D83B4F"/>
    <w:rsid w:val="00DE286E"/>
    <w:rsid w:val="00DE3139"/>
    <w:rsid w:val="00DE32AC"/>
    <w:rsid w:val="00E1407A"/>
    <w:rsid w:val="00E4465E"/>
    <w:rsid w:val="00E50BDE"/>
    <w:rsid w:val="00E774CD"/>
    <w:rsid w:val="00E77E1D"/>
    <w:rsid w:val="00ED75B6"/>
    <w:rsid w:val="00ED7E33"/>
    <w:rsid w:val="00F2125C"/>
    <w:rsid w:val="00F33BC5"/>
    <w:rsid w:val="00F91390"/>
    <w:rsid w:val="00F93E3B"/>
    <w:rsid w:val="00FC0032"/>
    <w:rsid w:val="00FD5301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3417</Words>
  <Characters>19483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2020-12-27T22:15:00Z</dcterms:created>
  <dcterms:modified xsi:type="dcterms:W3CDTF">2020-12-27T22:15:00Z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