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907"/>
        <w:gridCol w:w="5073"/>
        <w:gridCol w:w="2906"/>
      </w:tblGrid>
      <w:tr w:rsidR="00704DD5" w:rsidRPr="00A76A04" w14:paraId="0E8E4700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3892B42" w14:textId="41F7B99C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bookmarkStart w:id="0" w:name="_Hlk38821049"/>
            <w:bookmarkStart w:id="1" w:name="_GoBack"/>
            <w:bookmarkEnd w:id="1"/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1"/>
              <w:gridCol w:w="385"/>
              <w:gridCol w:w="384"/>
              <w:gridCol w:w="384"/>
              <w:gridCol w:w="384"/>
              <w:gridCol w:w="384"/>
              <w:gridCol w:w="375"/>
            </w:tblGrid>
            <w:tr w:rsidR="00704DD5" w:rsidRPr="00A76A04" w14:paraId="36F3A520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12988FC" w14:textId="7AE09323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78EB9D" w14:textId="166C81C0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028EFA7B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4922804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56E26B2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1C28E62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582D11E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497962F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0F6CDFB" w14:textId="3AB281F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3748E53C" w14:textId="5471810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7AEF01E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6A66F9A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194B64A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416BA63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3530294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6D1EF75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4E08229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7E84332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5C0EE2B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6CC6912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0E5A3EB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0095794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0A1132C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5CBEC8B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7B63096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5B2D3C1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01F9C92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0F77CED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14B6361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67CD12A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19F1F73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1C8AD50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52BB423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2BC197C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75D54D3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5DE44E1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1D9EBC3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44B0992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2468229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6E4FFFB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  <w:bookmarkEnd w:id="0"/>
          </w:tbl>
          <w:p w14:paraId="5E5BFF3C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 w:val="restar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5F9B9B1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39523718" w14:textId="5DB0EBA6" w:rsidR="00704DD5" w:rsidRPr="00A76A04" w:rsidRDefault="00704DD5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5E3E0B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2025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  <w:p w14:paraId="4E7BA917" w14:textId="7C174FE4" w:rsidR="00704DD5" w:rsidRPr="00A76A04" w:rsidRDefault="00704DD5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7565CD9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715DBFAD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734E8B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D0A64C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888815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D93245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D6A5417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28B3B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B8390FB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EB9B5BF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348F4F87" w14:textId="07C1B46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78EAB54C" w14:textId="043C35A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F3A1AD8" w14:textId="70CB47F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324C295" w14:textId="6368829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449C078" w14:textId="23F7E24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5C699C7A" w14:textId="1EA9CF0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5AA4C8D7" w14:textId="31C40BD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AB6213F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357E51D4" w14:textId="1DA92ED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A160C27" w14:textId="0C2C24D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DD21B6" w14:textId="1245B2A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0633263" w14:textId="057832E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90CFB1" w14:textId="6690771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7C76F8" w14:textId="64459A6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FECCE60" w14:textId="25A01D4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66BC338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68266F23" w14:textId="6993BB1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25827838" w14:textId="4429D01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94AC268" w14:textId="67C18B8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410BCE3" w14:textId="476D9BA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12B37A3" w14:textId="5A6788E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026CFD" w14:textId="0CDD92E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21BFAA7" w14:textId="7CA9843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AF2E188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3F2CFA0F" w14:textId="376D913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3B81EC90" w14:textId="2B565DD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5D255C" w14:textId="4B5F7F6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6EF41E" w14:textId="1C3F248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D97F77F" w14:textId="64A2BBC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9FE9063" w14:textId="5525B7B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5F60A38" w14:textId="2EF8B6E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5D09258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42C2FA6B" w14:textId="2BF8D16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D0DB6CF" w14:textId="0C12637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2AF82C" w14:textId="6D71BDC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57F62B5" w14:textId="3108B48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2FAB8D5" w14:textId="791AADA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919F9E" w14:textId="56DA739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38A53AE1" w14:textId="1B3353F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485BDBD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1D8B142F" w14:textId="2843F48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B921D39" w14:textId="50637FA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F77FED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2978E7CF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1E61B848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25E771F5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</w:tcPr>
                <w:p w14:paraId="3B0B88A4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70552C38" w14:textId="1FD765D1" w:rsidR="00704DD5" w:rsidRPr="00A76A04" w:rsidRDefault="00704DD5" w:rsidP="00DE286E">
            <w:pPr>
              <w:pStyle w:val="a5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</w:rPr>
            </w:pPr>
          </w:p>
        </w:tc>
      </w:tr>
      <w:tr w:rsidR="00704DD5" w:rsidRPr="00A76A04" w14:paraId="428DDDA2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26E48DE" w14:textId="0C453D82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14CC11AB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EE237F" w14:textId="012379C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D4977A" w14:textId="2A0A5562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C41A15" w14:textId="13C8F6F9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296DA6" w14:textId="5B6E05E3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6040DC" w14:textId="3247E56B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CA523AA" w14:textId="2496E2BE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65638C0" w14:textId="57D3B5C9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5E6686F0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3CE8085" w14:textId="6C51432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4255F62" w14:textId="6CFAA26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8C91030" w14:textId="3349A4F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47ED642" w14:textId="556F446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E6D21" w14:textId="3264802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5DD6BF2" w14:textId="267AD42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A82FE68" w14:textId="7AB9684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114E96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E539702" w14:textId="72467B4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D4D7D6" w14:textId="127BF0F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68D163" w14:textId="7F07AA1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356F9F" w14:textId="7966188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080A7E" w14:textId="0B2B0FA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87548B" w14:textId="01A1291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C3515A" w14:textId="4DEF5EA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1FD653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49CF21" w14:textId="0EB7CE6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9C1B3A" w14:textId="258F7A6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CD4BAB" w14:textId="3B3F2DC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DCE9E4" w14:textId="1C6671C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059296" w14:textId="220977C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D57EA0" w14:textId="461D545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679CF5" w14:textId="266B69D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DD8BD3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1215697" w14:textId="639B294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37D46" w14:textId="7116341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E9DCE4" w14:textId="3E04F56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CC02F3" w14:textId="3A6BED4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9A023C" w14:textId="6885AFE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54AF76" w14:textId="73D86AA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CDBF87E" w14:textId="7C917DA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608EC9E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DF8660" w14:textId="476D438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2EED6" w14:textId="6A5400B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015909" w14:textId="2152BF3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1B18B" w14:textId="34A6DEE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C50454" w14:textId="5287361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3D465" w14:textId="45CC1DF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380447" w14:textId="21883DE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49306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6A0E31" w14:textId="141A742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AF2865" w14:textId="4DAFCDD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!A12 Is Not In Table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AD862E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001643C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6F1D3F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1C1F6B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922BBFF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034678C9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704DD5" w:rsidRPr="00A76A04" w:rsidRDefault="00704DD5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DAEC300" w14:textId="77777777" w:rsidR="00704DD5" w:rsidRPr="00A76A04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2895BD5C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7B870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F801F2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26F51B1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9DD6A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40BF7A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FE79FE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9AFAD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6E305BC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38E2F31" w14:textId="22613E4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0B52A30" w14:textId="56F0F48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12066E7" w14:textId="7D0296D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18823C" w14:textId="0BDA5D8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491B3A" w14:textId="5B0B258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5A65B56" w14:textId="0C95888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0AAEDC" w14:textId="05888C1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2D8F495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5FF900" w14:textId="12D235B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E07102" w14:textId="4A9A7DA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C24E1" w14:textId="1285EB3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FFACB2" w14:textId="735186F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910427" w14:textId="0D9B497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591DB1" w14:textId="6EDE0DA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AD4DAC1" w14:textId="6611517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1342FF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BC323" w14:textId="47425CD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E9C25F" w14:textId="23F622C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D29A3D" w14:textId="4A6554F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740D4C" w14:textId="6E890F9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EEF1B" w14:textId="7005C22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97B820" w14:textId="5D4AEBE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67F6AE2" w14:textId="00FB497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7C5D9B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A21556C" w14:textId="3585735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D6F4A3" w14:textId="783D9FE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405CF" w14:textId="128B8B8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0F7B96" w14:textId="44809E1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051BD6" w14:textId="5410394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09A6CC" w14:textId="1762C90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50D9F2" w14:textId="20325D0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48CC788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C3E92FB" w14:textId="20548EE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7997BEE" w14:textId="7E3EDD0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341DA5" w14:textId="5EC6C36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622805" w14:textId="744B37A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62300" w14:textId="2AA38DA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99B961" w14:textId="0AA2BF5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6973D0" w14:textId="0FBDB55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6DF80C0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CF857F" w14:textId="23C8DED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4131DA" w14:textId="53E7408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22546E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DF0CF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CDBD798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8EAA401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A2A6A3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0A7EEE6F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40D26C1B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369A286" w14:textId="162B20FD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3C124FCA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8CB483" w14:textId="21CF680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F5EA84" w14:textId="44682634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32BD7E" w14:textId="74BA8E47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49C6836" w14:textId="4581DD7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56A693" w14:textId="4CB84D2F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A412FC4" w14:textId="2827F0A7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1D24E4A" w14:textId="2804DB8D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290FCBAE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58BC93B" w14:textId="115E36C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EB3B5E5" w14:textId="6DA9F17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560DBF" w14:textId="2624A58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35A4675" w14:textId="54D4785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4DC9D3" w14:textId="3F9C033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8447CE5" w14:textId="7938934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6781D7A" w14:textId="44457BC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5CD5DF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059D70" w14:textId="0BCA517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75B99E" w14:textId="1EB0FC2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E9366" w14:textId="617B6FF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9A852" w14:textId="03D0B9C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AF36E" w14:textId="3F92B8B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9B229" w14:textId="1F5BB27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64884A" w14:textId="308438D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829C18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29AB9D3" w14:textId="3281846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D7BF7A" w14:textId="4B79B6A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D96D7B" w14:textId="0343A28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49F06F" w14:textId="408AEFF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99A99E" w14:textId="044342A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0CDD55" w14:textId="63D9FB8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3AB91" w14:textId="286CC03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69B407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4F22898" w14:textId="755DCE3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0C0CCF" w14:textId="09A939E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5446E1" w14:textId="0834BCB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2FEBDF" w14:textId="7194F81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78A473" w14:textId="40452DB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49B2D6" w14:textId="7E5A1A3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5E742A" w14:textId="5B3A81D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A569A6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D0584A0" w14:textId="7FDB166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7BDD513" w14:textId="56F47BD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429C4" w14:textId="7BE38DA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4BAC" w14:textId="2F61CAA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DAEEE9" w14:textId="05A1213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0C29EC" w14:textId="5320947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B1354C" w14:textId="391C14C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B77256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76E0336" w14:textId="081D7A3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7E0562" w14:textId="4856FB4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A1677B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0B9C39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74F593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FDCB16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664FE2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577C6A5D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BF65E2" w14:textId="2C4E093A" w:rsidR="00704DD5" w:rsidRPr="001B0171" w:rsidRDefault="00704DD5" w:rsidP="001B0171">
            <w:pPr>
              <w:jc w:val="center"/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225D2A6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72947CF9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0EF501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DA2B3E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99103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FCEF5D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B77A35D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C32C29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581E0A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06D42D30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58B4488" w14:textId="41E35D0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AD0FACA" w14:textId="22C1084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31C1A5" w14:textId="3188BF1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5DE9B81" w14:textId="5B6DF4E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8005F0E" w14:textId="35EC733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14B88F4" w14:textId="3405A39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9D1F5EB" w14:textId="35FB72B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BE1740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D644CF" w14:textId="1F718E8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A7FC7" w14:textId="0158EBE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A4F98B" w14:textId="07352BD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0613E6" w14:textId="7BE0D3F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36468E" w14:textId="6DFBA72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D93EB" w14:textId="665E11A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609283" w14:textId="2CE0BBB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0823D82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2DBCA3" w14:textId="78F46E5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AA8F9B" w14:textId="58133E1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5417B5" w14:textId="5C45869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E51E5" w14:textId="7DE42CB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38A18C" w14:textId="29221F4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A4C28" w14:textId="2D53832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685B46" w14:textId="3D40082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2523EB6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7E7D17" w14:textId="0A3EA9C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91C588" w14:textId="065365E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53B4B8" w14:textId="6335C73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48C72B" w14:textId="066C08A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0D8BAC" w14:textId="4C192A7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B4112A" w14:textId="375E993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7033D45" w14:textId="6F7C7CD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E6BBC9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83C79E5" w14:textId="1378E56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31D45B8" w14:textId="08E79BA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0883AD" w14:textId="00E755F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B069E6" w14:textId="6585377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B8588" w14:textId="4FF775F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9E783D" w14:textId="7D42F99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77A116" w14:textId="26068F2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0115BC3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62F6AA4" w14:textId="6C992C5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1AD15F" w14:textId="11EF027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DF0168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45A8B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66DF62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9947716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FA96194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1588EC00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7F876B52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232B777" w14:textId="236D7B29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446938B7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B5316A" w14:textId="279CCF9E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357989" w14:textId="2DD04776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84684B" w14:textId="3276630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A1D1E7" w14:textId="66EB9582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FE376D" w14:textId="2A51083F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5A12663" w14:textId="45745EDD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24AA358" w14:textId="6152DA8F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13E1039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13B1A4D7" w14:textId="2C070EF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10D9636" w14:textId="7E81E5E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4861BF" w14:textId="2377659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DAA4D7" w14:textId="5D4E040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F2BEC0" w14:textId="28FD60B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8C7BEF" w14:textId="714B3E7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57B2B6E" w14:textId="0B03D8F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80A7E42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5013ECF" w14:textId="5DE2338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37ED0" w14:textId="08AFA73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4D5E5" w14:textId="055BC64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7E6DFC" w14:textId="19E637A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4E3471" w14:textId="050A813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3E8901" w14:textId="672EF06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1A9672" w14:textId="4B10B59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C484EDD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59AAAEE" w14:textId="78F7876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9C372A" w14:textId="774E404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FD23C4" w14:textId="2FC6B69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520A6C" w14:textId="26E0CFC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667A26" w14:textId="68DECFC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68BE07" w14:textId="4751337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B4EE231" w14:textId="0C86E44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6F34FE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D063EB0" w14:textId="4B8B7F7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39FCDF1" w14:textId="7601CA8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AC4E86" w14:textId="2438161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D3875" w14:textId="7193CC6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7BA8D0" w14:textId="2A38945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07F1E7" w14:textId="240FA4C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D8098D" w14:textId="75C6D5B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B544F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F4BFC59" w14:textId="477DC0B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1CB01B" w14:textId="269DF31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CEA7B" w14:textId="3601712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DC2F06" w14:textId="70E2608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04D7D0" w14:textId="17ED278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83037" w14:textId="4D0BF00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BE65CD" w14:textId="77E5230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C997688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C817066" w14:textId="5824A74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C1B6B9" w14:textId="5F2579C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9D7E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25ACC8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96275D5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14F4BEA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201A30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638A12CF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8F58BB2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E8D349A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12AC1661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280424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3386DC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97F17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1D4EAE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601AF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4F7409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C757F94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1B933D66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EE330E5" w14:textId="49130C6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CD7C119" w14:textId="34D7CC1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1791F5" w14:textId="515AC81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472E7B" w14:textId="4EB2265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8CF13A6" w14:textId="57A4744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B31C7E2" w14:textId="502565C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FCDF740" w14:textId="06DD2B9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92BF937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A7424D" w14:textId="10B44B3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A7726A" w14:textId="256607E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DD42D2" w14:textId="0027E81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5944F0" w14:textId="5965F6E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B66C14" w14:textId="705A261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5CFA48" w14:textId="020E068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FA6CC8" w14:textId="756D21B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315FB94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7049489" w14:textId="582FDB4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5C338A4" w14:textId="48CD4A7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0C27F" w14:textId="6C51B2A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125097" w14:textId="3DEB9A6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AA6B26" w14:textId="3FE3A5E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DD76C8" w14:textId="59ABAE2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22B8BC" w14:textId="3D66721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E61D76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D616390" w14:textId="1758AC3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355C77" w14:textId="2F11FC8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28E9D7" w14:textId="376B9A5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9FC82E" w14:textId="50E7F2F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CF55EA" w14:textId="1C46788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1FDD9A" w14:textId="3D62E5D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8556DB" w14:textId="6B6EAAF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1377E4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A91DEC4" w14:textId="2EDD507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BD634" w14:textId="022A351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549ED" w14:textId="1B427A9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21FC6A" w14:textId="634C57E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DD36F8" w14:textId="2BF10FD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926E02" w14:textId="65B486B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93191F" w14:textId="62C5524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865A19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F500C0" w14:textId="742E08A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2AA91B" w14:textId="4B59496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A6451A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B5DD8C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6011B4D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8131D7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E61C8E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30D892E0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3C83E729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3C36DE0" w14:textId="401CE483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295E6DB1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5B094F" w14:textId="10FDCBD1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80FADC" w14:textId="2C38296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2497A0" w14:textId="603C39A6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D99677" w14:textId="1D64BFB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6E15B1" w14:textId="6A7A9D9B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430590" w14:textId="17E64EDD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392C1F" w14:textId="477D1BA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136971F8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2DD45" w14:textId="681E7C2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10F5BDC" w14:textId="2302B60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43DED0" w14:textId="184934E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C7ADE0" w14:textId="1CD2748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2663BD3" w14:textId="26510BE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711D224" w14:textId="48C903F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1B7634E" w14:textId="59D7354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25DC0C4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5E746" w14:textId="4F33A8E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63A67" w14:textId="613F231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B5052" w14:textId="4BAC05B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051788" w14:textId="158F511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6489A9" w14:textId="1887366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01D649" w14:textId="3197ED3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8689B5" w14:textId="5EBB3EF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12DEA2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B8FB24" w14:textId="4EFDDDC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87690C" w14:textId="27F138D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5CA73" w14:textId="6D5EE3A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C4767F" w14:textId="0858A56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029C03" w14:textId="411F4D5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7E991" w14:textId="7A0025F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E384EA6" w14:textId="6758DC4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8E92E7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7CCEAE" w14:textId="706CE3F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45C" w14:textId="68E3F9A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0C9DAB" w14:textId="688877E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099791" w14:textId="04628F9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0865A0" w14:textId="2A260F3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2F7DB1" w14:textId="0967A34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F5F5F3" w14:textId="18AB9E7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A59EDA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4A948A0" w14:textId="355A928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540C73" w14:textId="230362D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6E67F4" w14:textId="5989D45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6BCC2" w14:textId="05B659D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40C08" w14:textId="0B5796A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7988" w14:textId="7F4E9ED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E93318" w14:textId="6E91465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D35A58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FEA92F" w14:textId="13E8D59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D4C89" w14:textId="0247BFB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5E032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AABD1C6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9B7445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83EA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18605E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092D21BA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A11E8AD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1387191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37B7E293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69C5C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DD5581A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A1E47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C68F5B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768615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B0275F2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873A61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A8CEE71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47C04E9" w14:textId="2D351BC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D51A83" w14:textId="1FB44ED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66F273" w14:textId="7DAAFF3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6FFDF9" w14:textId="7E37376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96EE4EA" w14:textId="14F7172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50CC56" w14:textId="444C31D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CBBC54C" w14:textId="3B88067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5EC086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BA44C61" w14:textId="53BE4EA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2EB4C" w14:textId="6BC43D3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99615" w14:textId="146249C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F6472" w14:textId="56E899F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9D2177" w14:textId="30448C9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19809C" w14:textId="401B66A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67CB38" w14:textId="248E29F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1B96496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0BF26C" w14:textId="1FFD033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5FF53F" w14:textId="3746952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504DD4" w14:textId="7F29D47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C66CA0" w14:textId="4FBFA8D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1E8DB" w14:textId="1BE78C2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8EDA4D" w14:textId="6FF7B70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596D0D" w14:textId="756CFC2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DC9530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54B8AA" w14:textId="0E7899D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3D3A6E" w14:textId="5D53329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784B9" w14:textId="4E96753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AB834D" w14:textId="00393DD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D8EF80" w14:textId="6D23CF8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68C2C4" w14:textId="12AE382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F0494B2" w14:textId="5A855B2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FB6CC81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F83B9CB" w14:textId="00165F5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7B70B2" w14:textId="006FEBF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F2F3C" w14:textId="4C6E6D2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E3F115" w14:textId="7D63424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A475C4" w14:textId="2250FF8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46B075" w14:textId="4ABDD9C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FEC1A3A" w14:textId="5C6F41A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E8A1956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D0675D" w14:textId="44AF6BD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1A2BA3" w14:textId="10D4629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08BF51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A05B9F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E7AA65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80B10C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914D05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64701FE1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25C2F35E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9A0790A" w14:textId="2EE89582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728AACD0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C50580D" w14:textId="75CE359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4EDD11" w14:textId="78C979BA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9838FB3" w14:textId="6726A73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2C742E" w14:textId="3B1EC52A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F7204B8" w14:textId="6789BE54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2BD1EC" w14:textId="7A611BD6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2124B9" w14:textId="171E176B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4A61D18F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149F13" w14:textId="43AEC26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B276AF4" w14:textId="2E8CFEB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3EDE52" w14:textId="0B2267C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3B4CC" w14:textId="7534518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BDB1E" w14:textId="15E3F95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31BBAD" w14:textId="047C235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F9DB60" w14:textId="5B0F91D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15B4EB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13311" w14:textId="60F8ACE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00DE08" w14:textId="78C7F3A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529DFE" w14:textId="3F9CCB7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83DEE2" w14:textId="03CBAB2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A5421" w14:textId="0E6A08E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A292B" w14:textId="730FD33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1A0C6C" w14:textId="09A3AB5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A44DDA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E8C21D" w14:textId="1708692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BAC5F" w14:textId="7F2BE63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C0B08C" w14:textId="7279391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41C43F" w14:textId="4E9CC1F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12997A" w14:textId="4F23EF5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6A913" w14:textId="3B394B5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E109E0" w14:textId="7867A95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B02A56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F6F15B" w14:textId="09E64BB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960CAC" w14:textId="4E3896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70E972" w14:textId="2137DC3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B86E6A" w14:textId="23F5F08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0B498" w14:textId="3E20DC0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E21" w14:textId="19A4F02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A3B279" w14:textId="57EA609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4B4ACC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90F56E" w14:textId="295251B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7244498" w14:textId="6043E72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684793" w14:textId="38FCB7B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8E8967" w14:textId="508C205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9F455" w14:textId="67FECD2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5F3864" w14:textId="1673EC6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035A86" w14:textId="30B20DE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AE3D3D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2564ADB" w14:textId="17BBFE4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827C3E" w14:textId="00CD429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E51158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1D726FF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FFF029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AD2179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AE9EADD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2B47E35E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ACD0B0A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A163B7F" w14:textId="7CE1F85F" w:rsidR="00704DD5" w:rsidRPr="00704DD5" w:rsidRDefault="00704DD5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0A1BE9A4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56054" w14:textId="667ED8FD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7D66AE" w14:textId="4D0C2161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D91E43" w14:textId="156F9E43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A6AF6AF" w14:textId="7113771A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868BA4" w14:textId="62EE8C1A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8A7D3EA" w14:textId="2C7F6210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79A0D5" w14:textId="4914D39F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68DE22B6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BDEFF62" w14:textId="2A965741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4F84564" w14:textId="629ED6F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8AF1A9" w14:textId="31DC395A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4659C30" w14:textId="2E22D37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25B554" w14:textId="473A293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6AA33D3" w14:textId="6329CF53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931D77" w14:textId="4E4297C6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FA92F9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CE6A112" w14:textId="0C638B2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BDFA2B" w14:textId="2718C839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31A29" w14:textId="5388F7CA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F8F3C" w14:textId="620FE26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69955" w14:textId="05F18BA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535FB" w14:textId="4CD4B3F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04DD43" w14:textId="49F954F0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19F886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930B3F" w14:textId="0D774C2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C2338A4" w14:textId="09C3C835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40D3BA" w14:textId="6D104E3E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0772D8" w14:textId="1F4D498F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D8E13" w14:textId="2526E54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0654B" w14:textId="3EDEBED4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AA16D" w14:textId="27F25A69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958F21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0407490" w14:textId="1DDE6BB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3C4AB67" w14:textId="04184DA3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F06842" w14:textId="14C1B371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DC7DA6" w14:textId="373E59E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CD22B2" w14:textId="6E01A88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8D4E3" w14:textId="6AC321D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CBFA94" w14:textId="346A7239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112EECB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44CD6B2" w14:textId="0EF47CF3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D518D3" w14:textId="4E5CE27E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2605EF" w14:textId="3EA0CA2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BE6CE8" w14:textId="09AB1B34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64B3E8" w14:textId="35F45CC1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56AAE4" w14:textId="4383EBC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AE6BDF9" w14:textId="64B13B52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3C3370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E5FCCD2" w14:textId="7E0EFEC0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415D6C" w14:textId="6CFE5B5C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A9B67F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CB242B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374D07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B92E35B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D28DD6C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3489CE7A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704DD5">
      <w:pgSz w:w="11906" w:h="16838" w:code="9"/>
      <w:pgMar w:top="397" w:right="510" w:bottom="284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D15FE" w14:textId="77777777" w:rsidR="00BD5B58" w:rsidRDefault="00BD5B58">
      <w:pPr>
        <w:spacing w:after="0"/>
      </w:pPr>
      <w:r>
        <w:separator/>
      </w:r>
    </w:p>
  </w:endnote>
  <w:endnote w:type="continuationSeparator" w:id="0">
    <w:p w14:paraId="265CBDF5" w14:textId="77777777" w:rsidR="00BD5B58" w:rsidRDefault="00BD5B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7DB28D" w14:textId="77777777" w:rsidR="00BD5B58" w:rsidRDefault="00BD5B58">
      <w:pPr>
        <w:spacing w:after="0"/>
      </w:pPr>
      <w:r>
        <w:separator/>
      </w:r>
    </w:p>
  </w:footnote>
  <w:footnote w:type="continuationSeparator" w:id="0">
    <w:p w14:paraId="3B9830F3" w14:textId="77777777" w:rsidR="00BD5B58" w:rsidRDefault="00BD5B5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32CB3"/>
    <w:rsid w:val="00151CCE"/>
    <w:rsid w:val="001B0171"/>
    <w:rsid w:val="001B01F9"/>
    <w:rsid w:val="001B5706"/>
    <w:rsid w:val="001C41F9"/>
    <w:rsid w:val="00285C1D"/>
    <w:rsid w:val="003327F5"/>
    <w:rsid w:val="00340CAF"/>
    <w:rsid w:val="003C0D41"/>
    <w:rsid w:val="003E085C"/>
    <w:rsid w:val="003E7B3A"/>
    <w:rsid w:val="004032BB"/>
    <w:rsid w:val="00416364"/>
    <w:rsid w:val="00431B29"/>
    <w:rsid w:val="00440416"/>
    <w:rsid w:val="00462EAD"/>
    <w:rsid w:val="004A03D4"/>
    <w:rsid w:val="004A6170"/>
    <w:rsid w:val="004F6AAC"/>
    <w:rsid w:val="00512F2D"/>
    <w:rsid w:val="00530147"/>
    <w:rsid w:val="00570FBB"/>
    <w:rsid w:val="00583B82"/>
    <w:rsid w:val="005923AC"/>
    <w:rsid w:val="0059309B"/>
    <w:rsid w:val="005D5149"/>
    <w:rsid w:val="005E3E0B"/>
    <w:rsid w:val="005E656F"/>
    <w:rsid w:val="006063D1"/>
    <w:rsid w:val="00667021"/>
    <w:rsid w:val="006974E1"/>
    <w:rsid w:val="006B443D"/>
    <w:rsid w:val="006C0896"/>
    <w:rsid w:val="006F513E"/>
    <w:rsid w:val="00704DD5"/>
    <w:rsid w:val="007676D1"/>
    <w:rsid w:val="007C0139"/>
    <w:rsid w:val="007C68BC"/>
    <w:rsid w:val="007D45A1"/>
    <w:rsid w:val="007F564D"/>
    <w:rsid w:val="00853A00"/>
    <w:rsid w:val="008B1201"/>
    <w:rsid w:val="008F16F7"/>
    <w:rsid w:val="009164BA"/>
    <w:rsid w:val="009166BD"/>
    <w:rsid w:val="009222D3"/>
    <w:rsid w:val="00974290"/>
    <w:rsid w:val="00977AAE"/>
    <w:rsid w:val="00996E56"/>
    <w:rsid w:val="00997268"/>
    <w:rsid w:val="009B0797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37C7E"/>
    <w:rsid w:val="00B65B09"/>
    <w:rsid w:val="00B80007"/>
    <w:rsid w:val="00B85583"/>
    <w:rsid w:val="00B9476B"/>
    <w:rsid w:val="00BC3952"/>
    <w:rsid w:val="00BD5B58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B2F6A"/>
    <w:rsid w:val="00ED75B6"/>
    <w:rsid w:val="00ED7E33"/>
    <w:rsid w:val="00F2125C"/>
    <w:rsid w:val="00F91390"/>
    <w:rsid w:val="00F93E3B"/>
    <w:rsid w:val="00FC0032"/>
    <w:rsid w:val="00FF362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3403</Words>
  <Characters>19403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2020-12-27T21:41:00Z</dcterms:created>
  <dcterms:modified xsi:type="dcterms:W3CDTF">2020-12-27T21:41:00Z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