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2724"/>
        <w:gridCol w:w="2724"/>
        <w:gridCol w:w="2719"/>
        <w:gridCol w:w="2719"/>
      </w:tblGrid>
      <w:tr w:rsidR="00904FA8" w:rsidRPr="00A76A04" w14:paraId="0E8E4700" w14:textId="77777777" w:rsidTr="00F33BC5">
        <w:trPr>
          <w:trHeight w:val="2155"/>
        </w:trPr>
        <w:tc>
          <w:tcPr>
            <w:tcW w:w="1251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E5BFF3C" w14:textId="77777777" w:rsidR="00904FA8" w:rsidRPr="00A76A04" w:rsidRDefault="00904FA8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  <w:bookmarkStart w:id="0" w:name="_GoBack"/>
            <w:bookmarkEnd w:id="0"/>
          </w:p>
        </w:tc>
        <w:tc>
          <w:tcPr>
            <w:tcW w:w="2500" w:type="pct"/>
            <w:gridSpan w:val="2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014D6C8B" w14:textId="27BFDFDF" w:rsidR="00904FA8" w:rsidRPr="00A76A04" w:rsidRDefault="00904FA8" w:rsidP="001B0171">
            <w:pPr>
              <w:jc w:val="center"/>
              <w:rPr>
                <w:b/>
                <w:bCs/>
              </w:rPr>
            </w:pP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instrText xml:space="preserve"> DOCVARIABLE  MonthStart1 \@  yyyy   \* MERGEFORMAT </w:instrText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9129F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t>2026</w:t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1249" w:type="pct"/>
          </w:tcPr>
          <w:p w14:paraId="4E7BA917" w14:textId="1E10B070" w:rsidR="00904FA8" w:rsidRPr="00A76A04" w:rsidRDefault="00904FA8" w:rsidP="001B0171">
            <w:pPr>
              <w:jc w:val="center"/>
              <w:rPr>
                <w:b/>
                <w:bCs/>
              </w:rPr>
            </w:pPr>
          </w:p>
        </w:tc>
      </w:tr>
      <w:tr w:rsidR="00DE3139" w:rsidRPr="00A76A04" w14:paraId="428DDDA2" w14:textId="77777777" w:rsidTr="00F33BC5">
        <w:trPr>
          <w:trHeight w:val="2155"/>
        </w:trPr>
        <w:tc>
          <w:tcPr>
            <w:tcW w:w="1251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034678C9" w14:textId="77777777" w:rsidR="00DE3139" w:rsidRPr="00A76A04" w:rsidRDefault="00DE3139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51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419469D2" w14:textId="77777777" w:rsidR="00DE3139" w:rsidRPr="00A76A04" w:rsidRDefault="00DE3139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49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75AC7CF9" w14:textId="77777777" w:rsidR="00DE3139" w:rsidRPr="00A76A04" w:rsidRDefault="00DE3139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49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75434B93" w14:textId="77777777" w:rsidR="00DE3139" w:rsidRPr="00A76A04" w:rsidRDefault="00DE3139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904FA8" w:rsidRPr="00A76A04" w14:paraId="70CDA512" w14:textId="77777777" w:rsidTr="00F33BC5">
        <w:trPr>
          <w:trHeight w:val="2155"/>
        </w:trPr>
        <w:tc>
          <w:tcPr>
            <w:tcW w:w="1251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271A27B1" w14:textId="77777777" w:rsidR="00904FA8" w:rsidRPr="00A76A04" w:rsidRDefault="00904FA8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51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31717A0F" w14:textId="77777777" w:rsidR="00904FA8" w:rsidRPr="00A76A04" w:rsidRDefault="00904FA8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49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6964533C" w14:textId="77777777" w:rsidR="00904FA8" w:rsidRPr="00A76A04" w:rsidRDefault="00904FA8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49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48DA1111" w14:textId="77777777" w:rsidR="00904FA8" w:rsidRPr="00A76A04" w:rsidRDefault="00904FA8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904FA8" w:rsidRPr="00A76A04" w14:paraId="0B0478E6" w14:textId="77777777" w:rsidTr="00F33BC5">
        <w:trPr>
          <w:trHeight w:val="2155"/>
        </w:trPr>
        <w:tc>
          <w:tcPr>
            <w:tcW w:w="1251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67E6B33B" w14:textId="77777777" w:rsidR="00904FA8" w:rsidRPr="00A76A04" w:rsidRDefault="00904FA8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51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1876D160" w14:textId="77777777" w:rsidR="00904FA8" w:rsidRPr="00A76A04" w:rsidRDefault="00904FA8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49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214B1BC8" w14:textId="77777777" w:rsidR="00904FA8" w:rsidRPr="00A76A04" w:rsidRDefault="00904FA8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49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9757B35" w14:textId="77777777" w:rsidR="00904FA8" w:rsidRPr="00A76A04" w:rsidRDefault="00904FA8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DE3139" w:rsidRPr="00A76A04" w14:paraId="40D26C1B" w14:textId="77777777" w:rsidTr="00F33BC5">
        <w:trPr>
          <w:trHeight w:val="2155"/>
        </w:trPr>
        <w:tc>
          <w:tcPr>
            <w:tcW w:w="1251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CFCE9F8" w14:textId="77777777" w:rsidR="00DE3139" w:rsidRPr="00F33BC5" w:rsidRDefault="00DE3139" w:rsidP="00DE3139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bookmarkStart w:id="1" w:name="_Hlk38821049"/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ЯНВАРЬ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5"/>
              <w:gridCol w:w="358"/>
              <w:gridCol w:w="358"/>
              <w:gridCol w:w="358"/>
              <w:gridCol w:w="358"/>
              <w:gridCol w:w="358"/>
              <w:gridCol w:w="349"/>
            </w:tblGrid>
            <w:tr w:rsidR="00DE3139" w:rsidRPr="00A76A04" w14:paraId="60307C4A" w14:textId="77777777" w:rsidTr="00115205">
              <w:trPr>
                <w:trHeight w:val="20"/>
              </w:trPr>
              <w:tc>
                <w:tcPr>
                  <w:tcW w:w="710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DA8B3A5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C00B800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29FC9F7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713ED37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27FFA59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2B3F7FC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1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D3D353E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DE3139" w:rsidRPr="00A76A04" w14:paraId="2C7056F9" w14:textId="77777777" w:rsidTr="00115205">
              <w:trPr>
                <w:trHeight w:val="20"/>
              </w:trPr>
              <w:tc>
                <w:tcPr>
                  <w:tcW w:w="710" w:type="pct"/>
                  <w:tcBorders>
                    <w:top w:val="single" w:sz="6" w:space="0" w:color="auto"/>
                  </w:tcBorders>
                  <w:vAlign w:val="center"/>
                </w:tcPr>
                <w:p w14:paraId="3F1D0AF5" w14:textId="6F3BE04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" 1 ""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83A3E4E" w14:textId="73C5609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D75265A" w14:textId="6295A29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24D39BE" w14:textId="749E12C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7ACE8D9" w14:textId="7662BC2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0F6D7080" w14:textId="09ACBA4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MonthStart1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tcBorders>
                    <w:top w:val="single" w:sz="6" w:space="0" w:color="FF0000"/>
                  </w:tcBorders>
                  <w:vAlign w:val="center"/>
                </w:tcPr>
                <w:p w14:paraId="7481A3A8" w14:textId="15F16AD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MonthStart1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20D96B9B" w14:textId="77777777" w:rsidTr="00115205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6CC55A82" w14:textId="1706AB9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A2E1513" w14:textId="72460FD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EB70D1" w14:textId="02CEAB6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53BF84" w14:textId="658804C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E710A2" w14:textId="7E834A1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575DCFC" w14:textId="688B593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05AB89FD" w14:textId="1BFCEF8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6E736D2F" w14:textId="77777777" w:rsidTr="00115205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5001D1BB" w14:textId="69F88F7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0D7C427" w14:textId="52EE46F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08D087A" w14:textId="00A606C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D8AF0FB" w14:textId="43A28A6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64BC405" w14:textId="233E404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3ABD0CE" w14:textId="5472127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41763246" w14:textId="5E63899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1AA73750" w14:textId="77777777" w:rsidTr="00115205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5D30A865" w14:textId="6EF59DE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EB92281" w14:textId="401299C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6D735A" w14:textId="02BA43B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4EEF7EB" w14:textId="1BA298A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EA9E35E" w14:textId="0F030B3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6843D54" w14:textId="7094997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3A31917D" w14:textId="3001B35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34666031" w14:textId="77777777" w:rsidTr="00115205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1C01B5CE" w14:textId="212DCAD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A86D17" w14:textId="029EE1B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06DC93F" w14:textId="2234A96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ECE5113" w14:textId="116CF66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C0921EA" w14:textId="019E841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566E9F1" w14:textId="72503DC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31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3829BDE2" w14:textId="41041E8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33611A03" w14:textId="77777777" w:rsidTr="00115205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56851084" w14:textId="1B7EC1C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9D77431" w14:textId="5F03E1D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9914647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54200C4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024130E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2FBCE3D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  <w:tc>
                <w:tcPr>
                  <w:tcW w:w="701" w:type="pct"/>
                  <w:vAlign w:val="center"/>
                </w:tcPr>
                <w:p w14:paraId="6123BEF1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</w:tr>
            <w:bookmarkEnd w:id="1"/>
          </w:tbl>
          <w:p w14:paraId="577C6A5D" w14:textId="77777777" w:rsidR="00DE3139" w:rsidRPr="00A76A04" w:rsidRDefault="00DE3139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51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2F2FC599" w14:textId="77777777" w:rsidR="00DE3139" w:rsidRPr="00F33BC5" w:rsidRDefault="00DE3139" w:rsidP="00DE3139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ФЕВРАЛЬ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4"/>
              <w:gridCol w:w="357"/>
              <w:gridCol w:w="358"/>
              <w:gridCol w:w="358"/>
              <w:gridCol w:w="358"/>
              <w:gridCol w:w="358"/>
              <w:gridCol w:w="351"/>
            </w:tblGrid>
            <w:tr w:rsidR="00DE3139" w:rsidRPr="00A76A04" w14:paraId="0F3A4BDB" w14:textId="77777777" w:rsidTr="00115205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6BC569F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253FC03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AF7C84C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ECBD0D8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C17C203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67ADB3C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239673D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DE3139" w:rsidRPr="00A76A04" w14:paraId="46359E12" w14:textId="77777777" w:rsidTr="00115205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4A7CC8FB" w14:textId="3F5A9E5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MonthStart2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" 1 ""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30371668" w14:textId="292844A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MonthStart2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C6369B9" w14:textId="1C641B7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MonthStart2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CDBC529" w14:textId="68B3FCA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MonthStart2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6277F66" w14:textId="5564676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MonthStart2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44F4D2A" w14:textId="7BEAA7F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MonthStart2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11500752" w14:textId="1D5E43B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MonthStart2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0DEC0E5D" w14:textId="77777777" w:rsidTr="00115205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11FDE4BF" w14:textId="6B54B6C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43D1C72" w14:textId="45D340F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7792FEF" w14:textId="4B8CD36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30BA98" w14:textId="5DD3C26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B7319BB" w14:textId="79B031D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9AF03D5" w14:textId="49ADB30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A32E79B" w14:textId="3CADB09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04BDDE22" w14:textId="77777777" w:rsidTr="00115205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33EFAC60" w14:textId="4642A14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CB4A742" w14:textId="7100131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981544A" w14:textId="5CFF79E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18B4F08" w14:textId="791B0B9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863CFEF" w14:textId="3267323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82CB820" w14:textId="3CD56B1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6A07538" w14:textId="04FA41C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48547D8D" w14:textId="77777777" w:rsidTr="00115205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02FF6A57" w14:textId="73A0C80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B9F309F" w14:textId="5E830FD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5191343" w14:textId="597C3F9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E04D777" w14:textId="5915184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ACAE02C" w14:textId="0A393F8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406E035" w14:textId="2B47234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6D4447E" w14:textId="04C8CEC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5BA2BCA1" w14:textId="77777777" w:rsidTr="00115205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C6153BA" w14:textId="65A7C5B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CD5E7AD" w14:textId="1EA9FC0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525C145" w14:textId="080E32F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47463C8" w14:textId="13C444E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024E931" w14:textId="4CD9A69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312C842" w14:textId="5022790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2993C14" w14:textId="149FE75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57F83EEC" w14:textId="77777777" w:rsidTr="00115205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0D2B65E0" w14:textId="676A9F2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4EFFFBE" w14:textId="50E02DF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!A12 Is Not In Table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632ECCD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AB3209B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4F6B3A1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755C863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00F5277B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</w:tr>
          </w:tbl>
          <w:p w14:paraId="5B095BCF" w14:textId="77777777" w:rsidR="00DE3139" w:rsidRPr="00A76A04" w:rsidRDefault="00DE3139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49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6992C823" w14:textId="77777777" w:rsidR="00DE3139" w:rsidRPr="00F33BC5" w:rsidRDefault="00DE3139" w:rsidP="00DE3139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МАРТ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3"/>
              <w:gridCol w:w="357"/>
              <w:gridCol w:w="358"/>
              <w:gridCol w:w="357"/>
              <w:gridCol w:w="357"/>
              <w:gridCol w:w="357"/>
              <w:gridCol w:w="350"/>
            </w:tblGrid>
            <w:tr w:rsidR="00DE3139" w:rsidRPr="00A76A04" w14:paraId="1FEBF09B" w14:textId="77777777" w:rsidTr="00115205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F14DB4E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E2E0B17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76C3D55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E79C6C3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0CAFB5B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619CE10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07032D42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DE3139" w:rsidRPr="00A76A04" w14:paraId="6CA8F92C" w14:textId="77777777" w:rsidTr="00115205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397A238E" w14:textId="01C5624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MonthStart3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" 1 ""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1DB2CFBC" w14:textId="79333B1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MonthStart3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FD82E45" w14:textId="233B26E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MonthStart3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373F823" w14:textId="106A4E0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MonthStart3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3034649" w14:textId="7F17AD7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MonthStart3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4FAC23C1" w14:textId="61C5616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MonthStart3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19E476A9" w14:textId="5E9B523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MonthStart3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209E3051" w14:textId="77777777" w:rsidTr="00115205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296C0DA3" w14:textId="1CBE46C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153FB69" w14:textId="2D207CA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DE0B2C6" w14:textId="126470D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03748A5" w14:textId="286FD89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EABF60" w14:textId="3957BB5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FBCB31E" w14:textId="0D640FA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5307FA8" w14:textId="17BA4F3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6BF9B730" w14:textId="77777777" w:rsidTr="00115205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FB0568F" w14:textId="4F9C153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AF5A28F" w14:textId="2B227B0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C6A3679" w14:textId="1F0F877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1B8705D" w14:textId="361CA4D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BB604D" w14:textId="40BFB10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E6A2C83" w14:textId="0F9FDC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A3A5C75" w14:textId="6F082B4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705ADE1E" w14:textId="77777777" w:rsidTr="00115205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5F59F9A" w14:textId="27F7243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AF8B7D5" w14:textId="6B121C8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B11489" w14:textId="1123169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E6DA169" w14:textId="28746F3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ED62A95" w14:textId="3FF1209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92C96A1" w14:textId="744A1D8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E9B8C1C" w14:textId="35D1066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4488E80B" w14:textId="77777777" w:rsidTr="00115205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9081DD5" w14:textId="15705FE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MonthEnd3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76D54CF" w14:textId="7481415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MonthEnd3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85B80A3" w14:textId="1859B31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MonthEnd3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962B55F" w14:textId="2E4F895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MonthEnd3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AD4D447" w14:textId="7497F31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MonthEnd3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E08EAB" w14:textId="6EC8506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MonthEnd3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ECE1F04" w14:textId="75B0894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MonthEnd3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52F12817" w14:textId="77777777" w:rsidTr="00115205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533AD71F" w14:textId="7A958AE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MonthEnd3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35B9409" w14:textId="3B34274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MonthEnd3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B4AD398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0A43C25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7A42DAE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0796F08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7DA58BCD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</w:tr>
          </w:tbl>
          <w:p w14:paraId="16D207F1" w14:textId="77777777" w:rsidR="00DE3139" w:rsidRPr="001B0171" w:rsidRDefault="00DE3139" w:rsidP="00DE3139">
            <w:pPr>
              <w:jc w:val="center"/>
            </w:pPr>
          </w:p>
        </w:tc>
        <w:tc>
          <w:tcPr>
            <w:tcW w:w="1249" w:type="pct"/>
            <w:vAlign w:val="center"/>
          </w:tcPr>
          <w:p w14:paraId="089BD47F" w14:textId="77777777" w:rsidR="00DE3139" w:rsidRPr="00F33BC5" w:rsidRDefault="00DE3139" w:rsidP="00DE3139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АПРЕЛЬ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84"/>
              <w:gridCol w:w="389"/>
              <w:gridCol w:w="390"/>
              <w:gridCol w:w="390"/>
              <w:gridCol w:w="390"/>
              <w:gridCol w:w="390"/>
              <w:gridCol w:w="382"/>
            </w:tblGrid>
            <w:tr w:rsidR="00DE3139" w:rsidRPr="00A76A04" w14:paraId="07EAFF11" w14:textId="77777777" w:rsidTr="00115205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D33D351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83EB9B2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966B164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3B006FF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3092AEB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1C061C0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C72B733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DE3139" w:rsidRPr="00A76A04" w14:paraId="458ACE19" w14:textId="77777777" w:rsidTr="00115205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5D47D311" w14:textId="1033F06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MonthStart4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" 1 ""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27790D3E" w14:textId="55DE320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MonthStart4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9FDC3BC" w14:textId="7612C19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MonthStart4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74AF6B0" w14:textId="327EA29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MonthStart4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1E68D4A" w14:textId="7BFEAEB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MonthStart4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4C71113" w14:textId="504D322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MonthStart4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03E6BA6E" w14:textId="1A635CC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MonthStart4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3BE59221" w14:textId="77777777" w:rsidTr="00115205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9118180" w14:textId="7BA3D9C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FA20556" w14:textId="439B289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5B37534" w14:textId="2236AB0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A4383E" w14:textId="3098FEC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0E48D0" w14:textId="623A6D3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0C266F" w14:textId="154DD82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F2B5194" w14:textId="03B4835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412C696C" w14:textId="77777777" w:rsidTr="00115205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123BD19" w14:textId="431CDE2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31A625E" w14:textId="5C8902B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63C7469" w14:textId="6575227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84AA5D4" w14:textId="7CA9A0A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2C8A402" w14:textId="7A2DAFF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648D371" w14:textId="0FDF4FC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2E47369" w14:textId="3D11B13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484E8E45" w14:textId="77777777" w:rsidTr="00115205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5FD52BD3" w14:textId="4050413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FFF2475" w14:textId="78FF642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A265812" w14:textId="5939E19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C0D93E4" w14:textId="46220DF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FEF5423" w14:textId="61062BF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B7BB967" w14:textId="5895D53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4847377" w14:textId="3EAB758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127A2685" w14:textId="77777777" w:rsidTr="00115205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08B4D871" w14:textId="2DAB55A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MonthEnd4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CE025B1" w14:textId="5004841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MonthEnd4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E12CB72" w14:textId="190EE17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MonthEnd4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213AD95" w14:textId="0233F39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MonthEnd4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7F6E674" w14:textId="1324EB6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MonthEnd4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5F3A1E4" w14:textId="30A9792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MonthEnd4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E96990C" w14:textId="5DE5BBC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MonthEnd4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74D68A34" w14:textId="77777777" w:rsidTr="00115205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32488E4" w14:textId="7678FBD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MonthEnd4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BA48518" w14:textId="6D12D9D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MonthEnd4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192C3B5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66AD65E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BAE7EEF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04865CE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74762E2E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</w:tr>
          </w:tbl>
          <w:p w14:paraId="44BF65E2" w14:textId="605ACF5D" w:rsidR="00DE3139" w:rsidRPr="001B0171" w:rsidRDefault="00DE3139" w:rsidP="00DE3139">
            <w:pPr>
              <w:jc w:val="center"/>
            </w:pPr>
          </w:p>
        </w:tc>
      </w:tr>
      <w:tr w:rsidR="00DE3139" w:rsidRPr="00A76A04" w14:paraId="3C83E729" w14:textId="77777777" w:rsidTr="00F33BC5">
        <w:trPr>
          <w:trHeight w:val="2155"/>
        </w:trPr>
        <w:tc>
          <w:tcPr>
            <w:tcW w:w="1251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DDB0A44" w14:textId="77777777" w:rsidR="00DE3139" w:rsidRPr="00F33BC5" w:rsidRDefault="00DE3139" w:rsidP="00DE3139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МАЙ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3"/>
              <w:gridCol w:w="357"/>
              <w:gridCol w:w="358"/>
              <w:gridCol w:w="358"/>
              <w:gridCol w:w="358"/>
              <w:gridCol w:w="358"/>
              <w:gridCol w:w="352"/>
            </w:tblGrid>
            <w:tr w:rsidR="00DE3139" w:rsidRPr="00A76A04" w14:paraId="0CAA0B88" w14:textId="77777777" w:rsidTr="00115205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725B768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CF9EF6B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B629F28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1809FB7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E7C15AE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958AB20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9A9A84A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DE3139" w:rsidRPr="00A76A04" w14:paraId="11329808" w14:textId="77777777" w:rsidTr="00115205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7289226A" w14:textId="0F143FC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MonthStart5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" 1 ""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11FA3DB0" w14:textId="7AED67E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MonthStart5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81D421C" w14:textId="6B67BB5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MonthStart5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57DF65A" w14:textId="56CAF62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MonthStart5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C60ADCA" w14:textId="58E0FFC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MonthStart5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53F80914" w14:textId="6D6CD38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MonthStart5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6D813747" w14:textId="52CA1D8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MonthStart5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47553356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CFF1A7C" w14:textId="51F5E7E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1A7EE00" w14:textId="3C12ECD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2623F81" w14:textId="73168BD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E2B18F8" w14:textId="45E022C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69CB86" w14:textId="7534590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3B176AC" w14:textId="1C0ADDD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A2277A7" w14:textId="7A9517D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2B5E34E5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A9F32C6" w14:textId="1B44833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86BA92D" w14:textId="450DC43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545F59F" w14:textId="09E5E89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EC992C" w14:textId="25A978E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ABD009C" w14:textId="632ED33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CD0910" w14:textId="04233CA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7E15A9E" w14:textId="0F7FF10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78C12BA9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81FF255" w14:textId="66D6E28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CA0891C" w14:textId="778D5EF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5B8D609" w14:textId="5C82521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EF7C918" w14:textId="0083D00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2EA95E8" w14:textId="4CFA2F1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C85A63E" w14:textId="66FDFB6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E4784DE" w14:textId="732D898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4AE9499F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5B4EBA1" w14:textId="13E2E8E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MonthEnd5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8C0556F" w14:textId="7958C90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MonthEnd5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59A43E9" w14:textId="735ACE3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MonthEnd5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2C3183" w14:textId="2FAAF59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MonthEnd5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C744FC5" w14:textId="5D7CE78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MonthEnd5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2528F6" w14:textId="5AA3C55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MonthEnd5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30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DA12A87" w14:textId="40F93AC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MonthEnd5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31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26703658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2BA24A9" w14:textId="3D29D74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MonthEnd5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A1D67AB" w14:textId="1F15258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MonthEnd5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51F0A21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2D442E5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41719CA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54548FA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3E0D7C8E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</w:tr>
          </w:tbl>
          <w:p w14:paraId="092D21BA" w14:textId="77777777" w:rsidR="00DE3139" w:rsidRPr="00A76A04" w:rsidRDefault="00DE3139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51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39E190E1" w14:textId="77777777" w:rsidR="00DE3139" w:rsidRPr="00F33BC5" w:rsidRDefault="00DE3139" w:rsidP="00DE3139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ИЮНЬ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3"/>
              <w:gridCol w:w="357"/>
              <w:gridCol w:w="358"/>
              <w:gridCol w:w="358"/>
              <w:gridCol w:w="358"/>
              <w:gridCol w:w="358"/>
              <w:gridCol w:w="352"/>
            </w:tblGrid>
            <w:tr w:rsidR="00DE3139" w:rsidRPr="00A76A04" w14:paraId="0378477A" w14:textId="77777777" w:rsidTr="00115205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D7FE972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F2B8EDC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5145C98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93128C9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DF65A45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EF1EC33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11FF1FEB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DE3139" w:rsidRPr="00A76A04" w14:paraId="46DAB0C1" w14:textId="77777777" w:rsidTr="00115205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385AC346" w14:textId="2F89C43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MonthStart6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" 1 ""</w:instrText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0D0237DD" w14:textId="3722DAD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MonthStart6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925CE30" w14:textId="23AC46E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MonthStart6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A63C40E" w14:textId="784A615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MonthStart6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06524E7" w14:textId="5E9AB78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MonthStart6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53458743" w14:textId="11EE8A1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MonthStart6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2D62EAE9" w14:textId="44EF189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MonthStart6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00F9F4AE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EBBBA39" w14:textId="68E388E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2E3FBF2" w14:textId="3B27324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F452138" w14:textId="218C654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A1844ED" w14:textId="302E613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18FAF0" w14:textId="7F67461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95F7D90" w14:textId="59CCFBC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F60D5E1" w14:textId="695DAFE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067D9C16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02C65D2" w14:textId="0E159F6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24ADC05" w14:textId="24A2890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CE769AB" w14:textId="0D6CF5A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4CDB002" w14:textId="00C6745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1E607A7" w14:textId="6BD3AF0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C08416" w14:textId="70C7992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498017A" w14:textId="5D34091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41138654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BD9B343" w14:textId="3273448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9BEDED2" w14:textId="31F01C1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A76CAB8" w14:textId="169C996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4BEA08" w14:textId="1DEDDEF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D5E120C" w14:textId="424472C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CE7015E" w14:textId="074B194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52C5706" w14:textId="391BA4F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3C8EBEA3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51515D1" w14:textId="6520331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MonthEnd6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4F2A979" w14:textId="6B68F8A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MonthEnd6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C5C69C9" w14:textId="50F6183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MonthEnd6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0533443" w14:textId="4DB2B1F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MonthEnd6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308CBEC" w14:textId="3B144AE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MonthEnd6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8417EB" w14:textId="6F01603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MonthEnd6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D965D86" w14:textId="6BF49A2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MonthEnd6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777A07B5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B344EDA" w14:textId="5D9718B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MonthEnd6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0C1E0A8" w14:textId="1E40D2A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MonthEnd6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8D4503F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41731BE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8DC09FC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C77D8B9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3CC1F252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</w:tr>
          </w:tbl>
          <w:p w14:paraId="237396A4" w14:textId="77777777" w:rsidR="00DE3139" w:rsidRPr="00A76A04" w:rsidRDefault="00DE3139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49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F0CEFA5" w14:textId="77777777" w:rsidR="00DE3139" w:rsidRPr="00F33BC5" w:rsidRDefault="00DE3139" w:rsidP="00DE3139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ИЮЛЬ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3"/>
              <w:gridCol w:w="357"/>
              <w:gridCol w:w="357"/>
              <w:gridCol w:w="357"/>
              <w:gridCol w:w="357"/>
              <w:gridCol w:w="357"/>
              <w:gridCol w:w="351"/>
            </w:tblGrid>
            <w:tr w:rsidR="00DE3139" w:rsidRPr="00A76A04" w14:paraId="3F07DEFA" w14:textId="77777777" w:rsidTr="00115205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E5284E8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EC16458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C332FF4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2C36F05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E86E250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77A50C8C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11DF4FDF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DE3139" w:rsidRPr="00A76A04" w14:paraId="43806F84" w14:textId="77777777" w:rsidTr="00115205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</w:tcPr>
                <w:p w14:paraId="2C01E2CE" w14:textId="7F22224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MonthStart7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" 1 ""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</w:tcPr>
                <w:p w14:paraId="5F66C556" w14:textId="3E9D2A9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MonthStart7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04AD5F8B" w14:textId="74DFEA1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MonthStart7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0A370F2C" w14:textId="42BB4DD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MonthStart7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7D4DBCE2" w14:textId="5A3C7A4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MonthStart7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</w:tcPr>
                <w:p w14:paraId="2A542942" w14:textId="60A1803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MonthStart7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</w:tcPr>
                <w:p w14:paraId="79BF85E4" w14:textId="498E288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MonthStart7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069AC4CB" w14:textId="77777777" w:rsidTr="00115205">
              <w:trPr>
                <w:trHeight w:val="20"/>
              </w:trPr>
              <w:tc>
                <w:tcPr>
                  <w:tcW w:w="707" w:type="pct"/>
                </w:tcPr>
                <w:p w14:paraId="3143062D" w14:textId="7E755F4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7350C369" w14:textId="3AD4E5A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7C6595E4" w14:textId="73F95FA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0344AAE" w14:textId="45F9E66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121E2FB" w14:textId="1DDE0F7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C0D94FF" w14:textId="2A4B328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5019BDFF" w14:textId="5F3A452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420DE5A0" w14:textId="77777777" w:rsidTr="00115205">
              <w:trPr>
                <w:trHeight w:val="20"/>
              </w:trPr>
              <w:tc>
                <w:tcPr>
                  <w:tcW w:w="707" w:type="pct"/>
                </w:tcPr>
                <w:p w14:paraId="7A7C5B76" w14:textId="23E2A98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0FCDB528" w14:textId="68A1ABA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1AB7999" w14:textId="51FA552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A64DA05" w14:textId="5B02CD2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A0CB9D2" w14:textId="0910073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35419C7C" w14:textId="3AC194D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311D09CE" w14:textId="2C810D0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5E8A211F" w14:textId="77777777" w:rsidTr="00115205">
              <w:trPr>
                <w:trHeight w:val="20"/>
              </w:trPr>
              <w:tc>
                <w:tcPr>
                  <w:tcW w:w="707" w:type="pct"/>
                </w:tcPr>
                <w:p w14:paraId="2A2EF109" w14:textId="145F1EC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65E1ABCD" w14:textId="72DC01B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D88C6E5" w14:textId="36C1999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342F67E" w14:textId="4674898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AF6F532" w14:textId="7DBEEFC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F296C8F" w14:textId="641AB66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03368B49" w14:textId="58ABC1B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7D4F303F" w14:textId="77777777" w:rsidTr="00115205">
              <w:trPr>
                <w:trHeight w:val="20"/>
              </w:trPr>
              <w:tc>
                <w:tcPr>
                  <w:tcW w:w="707" w:type="pct"/>
                </w:tcPr>
                <w:p w14:paraId="7425858B" w14:textId="58F1433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MonthEnd7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5E8109D3" w14:textId="7E7B914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MonthEnd7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762C5E3" w14:textId="2663EC7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MonthEnd7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34E4DF6" w14:textId="66E3790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MonthEnd7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E11AE8F" w14:textId="71BF4D9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MonthEnd7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776275C5" w14:textId="0FA4B1B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MonthEnd7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174CEDE5" w14:textId="73267D0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MonthEnd7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20B181E1" w14:textId="77777777" w:rsidTr="00115205">
              <w:trPr>
                <w:trHeight w:val="20"/>
              </w:trPr>
              <w:tc>
                <w:tcPr>
                  <w:tcW w:w="707" w:type="pct"/>
                </w:tcPr>
                <w:p w14:paraId="61FADAB8" w14:textId="4EBEDF4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MonthEnd7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6FA5AC2B" w14:textId="4D941D0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MonthEnd7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1CAD9F8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</w:tcPr>
                <w:p w14:paraId="1E18CBBF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</w:tcPr>
                <w:p w14:paraId="384D3142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</w:tcPr>
                <w:p w14:paraId="046786C6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  <w:tc>
                <w:tcPr>
                  <w:tcW w:w="705" w:type="pct"/>
                </w:tcPr>
                <w:p w14:paraId="12AA0C96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</w:tr>
          </w:tbl>
          <w:p w14:paraId="2466E2A7" w14:textId="77777777" w:rsidR="00DE3139" w:rsidRPr="00A76A04" w:rsidRDefault="00DE3139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49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4D04EBB" w14:textId="77777777" w:rsidR="00DE3139" w:rsidRPr="00F33BC5" w:rsidRDefault="00DE3139" w:rsidP="00DE3139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АВГУСТ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3"/>
              <w:gridCol w:w="357"/>
              <w:gridCol w:w="357"/>
              <w:gridCol w:w="357"/>
              <w:gridCol w:w="357"/>
              <w:gridCol w:w="357"/>
              <w:gridCol w:w="351"/>
            </w:tblGrid>
            <w:tr w:rsidR="00DE3139" w:rsidRPr="00A76A04" w14:paraId="14460F93" w14:textId="77777777" w:rsidTr="00115205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6694C66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0A4D78C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EEDDE50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67695B4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E59F0EE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B7CD2CB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EAFAB28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DE3139" w:rsidRPr="00A76A04" w14:paraId="7BA1473C" w14:textId="77777777" w:rsidTr="00115205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5ED03F69" w14:textId="1E09E19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MonthStart8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" 1 ""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761D8425" w14:textId="4E28C65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MonthStart8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56379F2" w14:textId="2697E35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MonthStart8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44A3885" w14:textId="2EF8090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MonthStart8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E67069B" w14:textId="265F19D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MonthStart8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71753C4D" w14:textId="6EF57E2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MonthStart8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39974791" w14:textId="4808D90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MonthStart8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7100233B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536C686" w14:textId="605B9F5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16AFB17" w14:textId="515DB72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2F774D" w14:textId="4A343C2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008591" w14:textId="412D9EA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710AED2" w14:textId="02697FB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60F6908" w14:textId="1F0C497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83D4155" w14:textId="7B46C09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741A8FED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D5487F8" w14:textId="171F56D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EF1008D" w14:textId="760D824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AED154" w14:textId="41C944B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A14E85" w14:textId="17070D6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E4E1756" w14:textId="24B41FD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4E221F9" w14:textId="45B70FA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23E1E3C" w14:textId="053066B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202CFF43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A1076C7" w14:textId="39BD237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4A9778D" w14:textId="71BE10E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5C2C19" w14:textId="173F2DA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F1486B0" w14:textId="2B055EB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17FCBFA" w14:textId="501AB5B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EC11EF1" w14:textId="26EF19C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1CCFDAF" w14:textId="6B724CC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1C595251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9497B43" w14:textId="17C99A8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MonthEnd8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30AB5F3" w14:textId="5FF8BB4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MonthEnd8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CF2E174" w14:textId="26D3EDB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MonthEnd8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CBFDF22" w14:textId="62C3D20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MonthEnd8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DFD379" w14:textId="3AF34D5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MonthEnd8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0C0A4AB" w14:textId="76C5864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MonthEnd8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97A1A8C" w14:textId="359585C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MonthEnd8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30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17517CAB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9B79EA8" w14:textId="69A3E1E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MonthEnd8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44E5379" w14:textId="1C76651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MonthEnd8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BE50486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BEB7208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2825F39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E8BB7AA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3111EA2D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</w:tr>
          </w:tbl>
          <w:p w14:paraId="1A11E8AD" w14:textId="77777777" w:rsidR="00DE3139" w:rsidRPr="00A76A04" w:rsidRDefault="00DE3139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DE3139" w:rsidRPr="00A76A04" w14:paraId="25C2F35E" w14:textId="77777777" w:rsidTr="00F33BC5">
        <w:trPr>
          <w:trHeight w:val="2155"/>
        </w:trPr>
        <w:tc>
          <w:tcPr>
            <w:tcW w:w="1251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58E2E06" w14:textId="77777777" w:rsidR="00DE3139" w:rsidRPr="00F33BC5" w:rsidRDefault="00DE3139" w:rsidP="00DE3139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СЕНТЯБРЬ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3"/>
              <w:gridCol w:w="357"/>
              <w:gridCol w:w="358"/>
              <w:gridCol w:w="358"/>
              <w:gridCol w:w="358"/>
              <w:gridCol w:w="358"/>
              <w:gridCol w:w="352"/>
            </w:tblGrid>
            <w:tr w:rsidR="00DE3139" w:rsidRPr="00A76A04" w14:paraId="40F8ED97" w14:textId="77777777" w:rsidTr="00115205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A8885D4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282F433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4DF2EBB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1108C7C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2EA2EA4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D0C08E5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11BDFF54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DE3139" w:rsidRPr="00A76A04" w14:paraId="2D5608A5" w14:textId="77777777" w:rsidTr="00115205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28BF9CEA" w14:textId="53C50C6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MonthStart9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" 1 ""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59F3756D" w14:textId="14C47C7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MonthStart9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BECCE2E" w14:textId="58B0E33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MonthStart9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6AEB704" w14:textId="6DE7687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MonthStart9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7AFFB7B" w14:textId="150C9C1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MonthStart9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54F6E3C" w14:textId="3F7E7A8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MonthStart9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7344B163" w14:textId="5F411BD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MonthStart9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287012F6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8966826" w14:textId="0441157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D265B37" w14:textId="6F3CC22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386058D" w14:textId="1EB7DC0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78FD162" w14:textId="10DA1E8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606A4D" w14:textId="26B7D87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4DAF3AD" w14:textId="76126AA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EC2F64F" w14:textId="545ED6A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4A2B4F49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E942E2C" w14:textId="135D5D3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5BC40C6" w14:textId="7BD1110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20DD042" w14:textId="3D0B3ED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6FB5622" w14:textId="3823132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242E3E" w14:textId="32631C4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E0EDCD7" w14:textId="66B98A2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B3ACF30" w14:textId="7BA9298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10C37AD9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A8D7E41" w14:textId="580EC70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131828B" w14:textId="2E5A0FE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369DCF3" w14:textId="1201A08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4E1093" w14:textId="32C063A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0DE9704" w14:textId="5ADF130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6545676" w14:textId="1448241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C85B6D2" w14:textId="4A42D51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75ED7E44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64C812B" w14:textId="77CF28B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MonthEnd9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0041A26" w14:textId="74338A3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MonthEnd9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86C013E" w14:textId="6B08DAA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MonthEnd9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786E68" w14:textId="67D6609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MonthEnd9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1305F2C" w14:textId="2EB2947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MonthEnd9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7C0218E" w14:textId="4512F07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MonthEnd9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0D4271E" w14:textId="06B4E8F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MonthEnd9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37DE4F34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311E4C6" w14:textId="402146E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MonthEnd9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0825353" w14:textId="4467B1A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MonthEnd9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2C3775D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FC6E6F5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C96F302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5F581CC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5681426E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</w:tr>
          </w:tbl>
          <w:p w14:paraId="2B47E35E" w14:textId="77777777" w:rsidR="00DE3139" w:rsidRPr="00A76A04" w:rsidRDefault="00DE3139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51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66913E2D" w14:textId="77777777" w:rsidR="00DE3139" w:rsidRPr="00F33BC5" w:rsidRDefault="00DE3139" w:rsidP="00DE3139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ОКТЯБРЬ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3"/>
              <w:gridCol w:w="357"/>
              <w:gridCol w:w="358"/>
              <w:gridCol w:w="358"/>
              <w:gridCol w:w="358"/>
              <w:gridCol w:w="358"/>
              <w:gridCol w:w="352"/>
            </w:tblGrid>
            <w:tr w:rsidR="00DE3139" w:rsidRPr="00A76A04" w14:paraId="42BDA00C" w14:textId="77777777" w:rsidTr="00115205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D0B3EB4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37170FB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208351D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FEA4A89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A3A6208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CCF94D6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728DBDF7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DE3139" w:rsidRPr="00A76A04" w14:paraId="6D0D6621" w14:textId="77777777" w:rsidTr="00115205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7FB1B4D0" w14:textId="085E32A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MonthStart10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" 1 ""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5F728234" w14:textId="59F7145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MonthStart10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6F9DB6F" w14:textId="5B2F505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MonthStart10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A64034B" w14:textId="23E0464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MonthStart10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9DF4982" w14:textId="1D73A85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MonthStart10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3613E468" w14:textId="6F72128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MonthStart10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342E3E00" w14:textId="53BE105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MonthStart10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1BB559F8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61401EA" w14:textId="6DFD151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89A46A6" w14:textId="4AE60BE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952394" w14:textId="4FD2A5D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828D01" w14:textId="56C8FA7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8682799" w14:textId="1B6E415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C3CFF4" w14:textId="5D85CB5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90DA665" w14:textId="4CAB132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1FAAD29A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7493A84" w14:textId="06EA1CC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F568F00" w14:textId="15CAC62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6B8E3EA" w14:textId="2ACAC5B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E0C7E05" w14:textId="2D8A0EC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04B62E1" w14:textId="1A21715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71D1C25" w14:textId="5352A42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2CD7915" w14:textId="638D6DB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390C2DEF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75E2BB8" w14:textId="5C4E3FA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2C03783" w14:textId="00C038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1E9E97" w14:textId="44771FA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8B6E663" w14:textId="6C255D0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BB15481" w14:textId="79FC180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D03D252" w14:textId="5835DA2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6A87E8F" w14:textId="38796AD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0F28F7CF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34AF893" w14:textId="03A9C46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MonthEnd10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E2EF593" w14:textId="1CEAFC5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MonthEnd10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8FB788" w14:textId="31183EE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MonthEnd10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680BFE9" w14:textId="6C2FA05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MonthEnd10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4F2FE1" w14:textId="3A67A9F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MonthEnd10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CEC833B" w14:textId="618E1F8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MonthEnd10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31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8736CFD" w14:textId="7FC1062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MonthEnd10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21E6759B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1B78822" w14:textId="184D6E6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MonthEnd10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8EE4236" w14:textId="6DB4869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MonthEnd10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76F04DC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91A2D56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C4A05AD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EC8719F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4ABBCE4E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</w:tr>
          </w:tbl>
          <w:p w14:paraId="7FEA4DF5" w14:textId="77777777" w:rsidR="00DE3139" w:rsidRPr="00A76A04" w:rsidRDefault="00DE3139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49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213A8B09" w14:textId="77777777" w:rsidR="00DE3139" w:rsidRPr="00F33BC5" w:rsidRDefault="00DE3139" w:rsidP="00DE3139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НОЯБРЬ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3"/>
              <w:gridCol w:w="357"/>
              <w:gridCol w:w="357"/>
              <w:gridCol w:w="357"/>
              <w:gridCol w:w="357"/>
              <w:gridCol w:w="357"/>
              <w:gridCol w:w="351"/>
            </w:tblGrid>
            <w:tr w:rsidR="00DE3139" w:rsidRPr="00A76A04" w14:paraId="5CF9325B" w14:textId="77777777" w:rsidTr="00115205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DF495EF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B28DE79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9EB89F8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C18C9E9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E06A8D0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087241A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B80F30E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DE3139" w:rsidRPr="00A76A04" w14:paraId="696680E4" w14:textId="77777777" w:rsidTr="00115205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5F0DB7D4" w14:textId="3EF96D2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MonthStart11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" 1 ""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2C523A00" w14:textId="1BDF866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MonthStart11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987E0BF" w14:textId="4211E09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MonthStart11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CC5FBEC" w14:textId="3430993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MonthStart11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25E3BDD" w14:textId="69A5CE6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MonthStart11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42B70CB" w14:textId="13C421F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MonthStart11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3192D79D" w14:textId="46E0986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MonthStart11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47CC7129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C6BA962" w14:textId="14F0E3C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94DE66C" w14:textId="15E7E40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C8DA48F" w14:textId="04B4709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EEEE4C" w14:textId="572C259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938A643" w14:textId="6992251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D4F2B36" w14:textId="179842A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1398C68" w14:textId="4029EFC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2E693422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91E03A5" w14:textId="7FA3A37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F7E8AEF" w14:textId="5127ECC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A4E34B" w14:textId="30E64D0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B08060" w14:textId="5E2E21D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39AB54" w14:textId="27DF1C5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96EA829" w14:textId="5CAAB1F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535DCEC" w14:textId="282493F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7F4C0BA4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501D37F" w14:textId="3144C49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21B6C22" w14:textId="3F280B8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1100248" w14:textId="5188B01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E346B43" w14:textId="3AFA5AB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C03B180" w14:textId="2B60746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BD2BE8" w14:textId="0A52B6A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84A23CB" w14:textId="2C9A208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336AAC7B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3679E2C" w14:textId="08A5A18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92BC0BF" w14:textId="3D5B11F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E8E3327" w14:textId="7DB6373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04D6238" w14:textId="7C90A43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3BDCC59" w14:textId="4C9C2D8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355292E" w14:textId="128C8B0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MonthEnd11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519A20D" w14:textId="2484335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MonthEnd11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1D61EF05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E67C9C5" w14:textId="7AFF248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EB4514D" w14:textId="6AB0DD4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69FBC6F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90CB06A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6D88DED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CC99883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7CECA424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</w:tr>
          </w:tbl>
          <w:p w14:paraId="5ABDB4C7" w14:textId="77777777" w:rsidR="00DE3139" w:rsidRPr="00A76A04" w:rsidRDefault="00DE3139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49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11B42B2" w14:textId="77777777" w:rsidR="00DE3139" w:rsidRPr="00F33BC5" w:rsidRDefault="00DE3139" w:rsidP="00DE3139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ДЕКАБРЬ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3"/>
              <w:gridCol w:w="357"/>
              <w:gridCol w:w="357"/>
              <w:gridCol w:w="357"/>
              <w:gridCol w:w="357"/>
              <w:gridCol w:w="357"/>
              <w:gridCol w:w="351"/>
            </w:tblGrid>
            <w:tr w:rsidR="00DE3139" w:rsidRPr="00A76A04" w14:paraId="67292B4B" w14:textId="77777777" w:rsidTr="00115205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DDA8321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2E54202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0222956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9987D38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A0890EE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75ACCE27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016DAA41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DE3139" w:rsidRPr="00A76A04" w14:paraId="47B7CA8C" w14:textId="77777777" w:rsidTr="00115205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316ED87B" w14:textId="7914B2C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MonthStart12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" 1 ""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0473ABC5" w14:textId="62A4A5B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MonthStart12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4916A2C" w14:textId="0C923DE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MonthStart12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9A3105F" w14:textId="246FBC1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MonthStart12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FB7E60D" w14:textId="75A4D0D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MonthStart12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0D015CE3" w14:textId="7F0ACA1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MonthStart12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085533FB" w14:textId="6B0C949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MonthStart12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00AC6CE8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0E236B2" w14:textId="293AEA4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15942B3" w14:textId="6CB66E8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860A691" w14:textId="55DA64B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E2E4D7" w14:textId="1819681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71CF9E" w14:textId="3FBE11D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636AD20" w14:textId="66B72B8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A9C7E77" w14:textId="73B2921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7320D3BD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1DAB34E" w14:textId="7A685E5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E1DABEC" w14:textId="77BCAF3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3597A65" w14:textId="12A1522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B91955" w14:textId="30B383E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A0DA4E6" w14:textId="6C891EE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7BEF4A" w14:textId="434F483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597944C" w14:textId="059C8EA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0FA52514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D67F956" w14:textId="607D39A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8D545DD" w14:textId="007088B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8E5FF29" w14:textId="65B9920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A7A937F" w14:textId="295F892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B79538A" w14:textId="083F5DF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886BE42" w14:textId="2AE128D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43DBDBF" w14:textId="46F0C2F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23BA5738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D8C17D4" w14:textId="0182C77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27AF643" w14:textId="3B6B5C8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2461E71" w14:textId="4F61B77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70A8E13" w14:textId="2E9F288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AF92B25" w14:textId="7643519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3F905C8" w14:textId="74CA6FC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MonthEnd12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35F8D3E" w14:textId="2A9A080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MonthEnd12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0F99587E" w14:textId="77777777" w:rsidTr="00115205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EB0D510" w14:textId="0A403CD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0EA98DC" w14:textId="352BDBE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2F705CA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9A5F65E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EE941C7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58D29A9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53842557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</w:tr>
          </w:tbl>
          <w:p w14:paraId="3ACD0B0A" w14:textId="77777777" w:rsidR="00DE3139" w:rsidRPr="00A76A04" w:rsidRDefault="00DE3139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</w:tbl>
    <w:p w14:paraId="2B3E424A" w14:textId="1DF0A038" w:rsidR="00F93E3B" w:rsidRPr="00A76A04" w:rsidRDefault="00F93E3B" w:rsidP="00DE286E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F93E3B" w:rsidRPr="00A76A04" w:rsidSect="00F33BC5">
      <w:pgSz w:w="11906" w:h="16838" w:code="9"/>
      <w:pgMar w:top="510" w:right="510" w:bottom="34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B2CAA8" w14:textId="77777777" w:rsidR="00191C19" w:rsidRDefault="00191C19">
      <w:pPr>
        <w:spacing w:after="0"/>
      </w:pPr>
      <w:r>
        <w:separator/>
      </w:r>
    </w:p>
  </w:endnote>
  <w:endnote w:type="continuationSeparator" w:id="0">
    <w:p w14:paraId="1DAAAF9F" w14:textId="77777777" w:rsidR="00191C19" w:rsidRDefault="00191C1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D15B95" w14:textId="77777777" w:rsidR="00191C19" w:rsidRDefault="00191C19">
      <w:pPr>
        <w:spacing w:after="0"/>
      </w:pPr>
      <w:r>
        <w:separator/>
      </w:r>
    </w:p>
  </w:footnote>
  <w:footnote w:type="continuationSeparator" w:id="0">
    <w:p w14:paraId="2D2ED632" w14:textId="77777777" w:rsidR="00191C19" w:rsidRDefault="00191C1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removePersonalInformation/>
  <w:removeDateAndTime/>
  <w:proofState w:spelling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A6910"/>
    <w:rsid w:val="001274F3"/>
    <w:rsid w:val="00151CCE"/>
    <w:rsid w:val="00191C19"/>
    <w:rsid w:val="001B0171"/>
    <w:rsid w:val="001B01F9"/>
    <w:rsid w:val="001C41F9"/>
    <w:rsid w:val="002471F1"/>
    <w:rsid w:val="00285C1D"/>
    <w:rsid w:val="0029129F"/>
    <w:rsid w:val="00291EDB"/>
    <w:rsid w:val="003327F5"/>
    <w:rsid w:val="00340CAF"/>
    <w:rsid w:val="003C0D41"/>
    <w:rsid w:val="003D16C4"/>
    <w:rsid w:val="003E085C"/>
    <w:rsid w:val="003E7B3A"/>
    <w:rsid w:val="004032BB"/>
    <w:rsid w:val="00416364"/>
    <w:rsid w:val="00420B21"/>
    <w:rsid w:val="00431B29"/>
    <w:rsid w:val="00440416"/>
    <w:rsid w:val="00462EAD"/>
    <w:rsid w:val="004A03D4"/>
    <w:rsid w:val="004A6170"/>
    <w:rsid w:val="004E1C27"/>
    <w:rsid w:val="004F6AAC"/>
    <w:rsid w:val="00512F2D"/>
    <w:rsid w:val="00530147"/>
    <w:rsid w:val="00570D24"/>
    <w:rsid w:val="00570FBB"/>
    <w:rsid w:val="00583B82"/>
    <w:rsid w:val="005923AC"/>
    <w:rsid w:val="0059309B"/>
    <w:rsid w:val="005D5149"/>
    <w:rsid w:val="005E656F"/>
    <w:rsid w:val="00643161"/>
    <w:rsid w:val="00667021"/>
    <w:rsid w:val="006974E1"/>
    <w:rsid w:val="006A2446"/>
    <w:rsid w:val="006B443D"/>
    <w:rsid w:val="006C0896"/>
    <w:rsid w:val="006F513E"/>
    <w:rsid w:val="007676D1"/>
    <w:rsid w:val="007C0139"/>
    <w:rsid w:val="007C68BC"/>
    <w:rsid w:val="007D45A1"/>
    <w:rsid w:val="007F564D"/>
    <w:rsid w:val="00853A00"/>
    <w:rsid w:val="008B1201"/>
    <w:rsid w:val="008F16F7"/>
    <w:rsid w:val="00904FA8"/>
    <w:rsid w:val="009164BA"/>
    <w:rsid w:val="009166BD"/>
    <w:rsid w:val="009222D3"/>
    <w:rsid w:val="00974290"/>
    <w:rsid w:val="00977AAE"/>
    <w:rsid w:val="00996E56"/>
    <w:rsid w:val="00997268"/>
    <w:rsid w:val="00A02A72"/>
    <w:rsid w:val="00A12667"/>
    <w:rsid w:val="00A14581"/>
    <w:rsid w:val="00A20E4C"/>
    <w:rsid w:val="00A76A04"/>
    <w:rsid w:val="00A87BE1"/>
    <w:rsid w:val="00AA23D3"/>
    <w:rsid w:val="00AA3C50"/>
    <w:rsid w:val="00AE302A"/>
    <w:rsid w:val="00AE36BB"/>
    <w:rsid w:val="00B23DCC"/>
    <w:rsid w:val="00B37C7E"/>
    <w:rsid w:val="00B65B09"/>
    <w:rsid w:val="00B80007"/>
    <w:rsid w:val="00B85583"/>
    <w:rsid w:val="00B9476B"/>
    <w:rsid w:val="00BB63CF"/>
    <w:rsid w:val="00BC3952"/>
    <w:rsid w:val="00BD72A0"/>
    <w:rsid w:val="00BE5AB8"/>
    <w:rsid w:val="00C44DFB"/>
    <w:rsid w:val="00C6519B"/>
    <w:rsid w:val="00C70F21"/>
    <w:rsid w:val="00C7354B"/>
    <w:rsid w:val="00C91F9B"/>
    <w:rsid w:val="00D83B4F"/>
    <w:rsid w:val="00DB385A"/>
    <w:rsid w:val="00DE286E"/>
    <w:rsid w:val="00DE3139"/>
    <w:rsid w:val="00DE32AC"/>
    <w:rsid w:val="00E1407A"/>
    <w:rsid w:val="00E20CB2"/>
    <w:rsid w:val="00E4465E"/>
    <w:rsid w:val="00E50BDE"/>
    <w:rsid w:val="00E774CD"/>
    <w:rsid w:val="00E77E1D"/>
    <w:rsid w:val="00E91DEF"/>
    <w:rsid w:val="00ED75B6"/>
    <w:rsid w:val="00ED7E33"/>
    <w:rsid w:val="00F2125C"/>
    <w:rsid w:val="00F33BC5"/>
    <w:rsid w:val="00F91390"/>
    <w:rsid w:val="00F93E3B"/>
    <w:rsid w:val="00FC0032"/>
    <w:rsid w:val="00FF362C"/>
    <w:rsid w:val="00FF4587"/>
    <w:rsid w:val="00FF7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3410</Words>
  <Characters>19437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2020-12-27T22:01:00Z</dcterms:created>
  <dcterms:modified xsi:type="dcterms:W3CDTF">2020-12-27T22:01:00Z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