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178"/>
        <w:gridCol w:w="2179"/>
        <w:gridCol w:w="2177"/>
        <w:gridCol w:w="2175"/>
        <w:gridCol w:w="2177"/>
      </w:tblGrid>
      <w:tr w:rsidR="00331AC6" w:rsidRPr="00A76A04" w14:paraId="0E626255" w14:textId="77777777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F78F0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bookmarkStart w:id="0" w:name="_Hlk38821049"/>
            <w:bookmarkStart w:id="1" w:name="_GoBack"/>
            <w:bookmarkEnd w:id="1"/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8"/>
              <w:gridCol w:w="288"/>
              <w:gridCol w:w="288"/>
              <w:gridCol w:w="288"/>
              <w:gridCol w:w="288"/>
              <w:gridCol w:w="281"/>
            </w:tblGrid>
            <w:tr w:rsidR="00331AC6" w:rsidRPr="00A76A04" w14:paraId="47304D80" w14:textId="77777777" w:rsidTr="00624590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36A6C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AA0D9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D760A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A291A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8BA57A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FC0C2E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013A8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145EEDEB" w14:textId="77777777" w:rsidTr="00624590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231A0144" w14:textId="177993F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7AF5868" w14:textId="02BC967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CDF6B4A" w14:textId="570FE77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223EA1A" w14:textId="43AFDAA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6D8905B" w14:textId="06E162F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D26D3A5" w14:textId="0EA3026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45923097" w14:textId="5CD8E9A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5C355EE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DA1AC7" w14:textId="09A4980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205EF" w14:textId="0162BD6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EA59CC" w14:textId="7952E53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83B4E3" w14:textId="5EBD87A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BF47C6" w14:textId="0065936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315291" w14:textId="41CB717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05396423" w14:textId="1783CBA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350C2C9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31C43C51" w14:textId="206FEDC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4AB363" w14:textId="36B3378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D0AD23" w14:textId="48BC11D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8EFF31" w14:textId="4503668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E0CEB9" w14:textId="3B664E8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675377" w14:textId="21DF1F9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9F9E848" w14:textId="5A8DA8C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F26BD44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6C4D6E6F" w14:textId="37F5E09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929B39" w14:textId="5E551D6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59C023" w14:textId="4DF5372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2CBDE1" w14:textId="0BAFC0E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7D3F4D" w14:textId="4D24E6E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F2294B" w14:textId="6C49A9A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5526DE30" w14:textId="1932B62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FB2C9BB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C37ADC6" w14:textId="30C3FE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125721" w14:textId="6717E08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A54A6F" w14:textId="3D47014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2535B3" w14:textId="18C50DF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8A08C4" w14:textId="0E53066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7F20E4" w14:textId="1D7CFE3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351DB4ED" w14:textId="3F4A492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692E78A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F1D86A" w14:textId="0DE09E8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0806F2" w14:textId="3CA36BE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FF1A5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A3B20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F0EE8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3FBE89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6217CFF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49A865A7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658A8A" w14:textId="77777777" w:rsidR="00331AC6" w:rsidRPr="00A76A04" w:rsidRDefault="00331AC6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509135" w14:textId="6EEE84B2" w:rsidR="00331AC6" w:rsidRPr="00A76A04" w:rsidRDefault="00331AC6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9DF7A6B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681E62" w14:textId="29C59466" w:rsidR="00331AC6" w:rsidRPr="00A76A04" w:rsidRDefault="00331AC6" w:rsidP="001B0171">
            <w:pPr>
              <w:jc w:val="center"/>
              <w:rPr>
                <w:b/>
                <w:bCs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B01602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2026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</w:tr>
      <w:tr w:rsidR="00331AC6" w:rsidRPr="00A76A04" w14:paraId="0E8E4700" w14:textId="3977067E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91299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6B40C259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6826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F60B8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26018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7167C8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4B5108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46F24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9C8E688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584467F4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E6CD375" w14:textId="1C9DBDB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FF9048D" w14:textId="0F35780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304EEB" w14:textId="78329B8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B5061F6" w14:textId="0231AE0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CB1D59" w14:textId="077316C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C317FED" w14:textId="31D605D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2058175" w14:textId="626A40A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A5FE57C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354DE9F" w14:textId="7990361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9ED5193" w14:textId="767B90B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5F701C" w14:textId="0F5C20F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5CB7D2" w14:textId="6490741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049800" w14:textId="1802C63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48385B" w14:textId="542B23E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A6B44E" w14:textId="26B2F4B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AE98099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F39505" w14:textId="0DB07D1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AA8CBE3" w14:textId="34665AA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2B309" w14:textId="54132E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B2594" w14:textId="094A4CC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9D7948" w14:textId="2D37DC3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4282D0" w14:textId="02C19F9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A16696" w14:textId="22016A0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17BAA31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F77460" w14:textId="263654C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387E63" w14:textId="224EA0B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556B04" w14:textId="50479A7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F74422" w14:textId="45A1A2B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FD915D" w14:textId="5D09381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BE5B6D" w14:textId="5A7E3B3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AC638BD" w14:textId="5347A1D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9B1B6D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203CD346" w14:textId="53CB558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881E41E" w14:textId="2C18016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193BE0" w14:textId="3A9BD9E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1AC636" w14:textId="55509B1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32C42E" w14:textId="7387FC6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9D0C41" w14:textId="6110857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EBD0AF" w14:textId="1312EFC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2C3C17D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1BF69AE" w14:textId="64A85EF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7463EC8" w14:textId="4DC2B89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E3613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A1442C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653C6E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0285A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6CF1E2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E5BFF3C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979456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4D6C8B" w14:textId="02489562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7BA917" w14:textId="1E10B070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40D2C3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</w:tr>
      <w:tr w:rsidR="00331AC6" w:rsidRPr="00A76A04" w14:paraId="428DDDA2" w14:textId="1FE24527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3F6ADAB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65187769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7174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7C20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4E4B7C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56C33F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12C5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21C804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A71A6C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3EC49BEC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6A9E3CA" w14:textId="69B5B6F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E94A4C1" w14:textId="13598B6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781815D" w14:textId="2AF6F7A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E4CB35D" w14:textId="11A5E35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F89C3CF" w14:textId="087C938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329D1E9" w14:textId="1C3A9F0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666BF45" w14:textId="477A13A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539FF9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79E8F1E" w14:textId="6DFAAA2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E53855" w14:textId="4F6DE55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AEE4D4" w14:textId="3FD49C9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8D6B96" w14:textId="38717C1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6539C7" w14:textId="03F7E8B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664A81" w14:textId="25D0DBC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5450E15" w14:textId="072F8C8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6D7AAD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D0F1406" w14:textId="126019D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6803805" w14:textId="1B44E95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F1EBD0" w14:textId="6DB2F3E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F055CA" w14:textId="37F0C07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180E4F" w14:textId="070B4AC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E9C411" w14:textId="70AB3DF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139212" w14:textId="5C05207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44C3E3D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C1959A" w14:textId="02B1AF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F952830" w14:textId="655FB3C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337ADA" w14:textId="28D2D6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FCC6A0" w14:textId="392FFDC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5CC243" w14:textId="5FEB579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9571E3" w14:textId="2B0248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63EDA60" w14:textId="7B3C8E2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429A32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FC67D3" w14:textId="357F33A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D27F64C" w14:textId="2A7558A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20AA23" w14:textId="17DCC8E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2BC31A" w14:textId="120F16F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E893BE" w14:textId="28C22D6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788497" w14:textId="5E10AD9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D8360E9" w14:textId="0E31736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3FDF107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C643D0B" w14:textId="0116D83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86CC34" w14:textId="0C23EDA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54AE7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DB5372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12016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9CBA5C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4A39E5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34678C9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9469D2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AC7CF9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434B93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83B97E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70CDA512" w14:textId="466FE5D3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75D78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0F8EFA45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4DB35A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A73EE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253D4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AD5F7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434C77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7D56C5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A9F0F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0834927B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B23F32B" w14:textId="565C80D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D34AB1D" w14:textId="56CA772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8953FFD" w14:textId="26752AB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C4BF8C" w14:textId="1D6D6F0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6F55A9D" w14:textId="7AD38DB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4DA22382" w14:textId="6EE6D45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0391056" w14:textId="09418AF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C1BABDB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3E426FD" w14:textId="13033F4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B89B7D" w14:textId="53DDB9A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31F39C" w14:textId="1452D9C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5B8268" w14:textId="6633850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A6CEB6" w14:textId="0C9B416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54EA91" w14:textId="3BF9812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1B79D55" w14:textId="329A7BD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47CE155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C9CD291" w14:textId="46F6AB6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46CEA1" w14:textId="02771AE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71DB0A" w14:textId="540DECB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D05D9" w14:textId="3711A55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060902" w14:textId="55A7B2F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946DE3" w14:textId="4D1DA83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7488757" w14:textId="55B71BD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5EDD381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5DD53B8" w14:textId="5A3FCF0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E18B84" w14:textId="54DCF53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B22058" w14:textId="38AA2CF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8F9E33" w14:textId="39C6DA0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B4AFEA" w14:textId="516AB8C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CD965A" w14:textId="2E74865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10DB538" w14:textId="302A8B5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040FA7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FD7AB26" w14:textId="4945A74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CD8104" w14:textId="3233C62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DB5777" w14:textId="07038EF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B75A8E" w14:textId="33E30D5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19C9C2" w14:textId="00A4E67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5DFEF4" w14:textId="2669A99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0AAAA2" w14:textId="7B53716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07CC17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7D4A8F9" w14:textId="0F76B7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635630" w14:textId="2F96123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EE417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5307E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637BF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B988CE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662344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71A27B1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717A0F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64533C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DA1111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D09B54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0B0478E6" w14:textId="56E3D0E3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37DC5E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9E33CC3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0DBF2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6A9C5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9FDCF9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12917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863CE3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7E9CB3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F27187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A96DE26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9EFE5F" w14:textId="3F42887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791742D" w14:textId="56083E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222D13E" w14:textId="62BA56C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C20AC5" w14:textId="63F0AFB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B23F9D6" w14:textId="172A402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E347185" w14:textId="268F0A2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CF3A894" w14:textId="35E71FA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2041962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8D55457" w14:textId="2C6BC4A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113CE2" w14:textId="63D59BE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599B8B" w14:textId="6004BAE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0FDA3" w14:textId="4478278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FF1D66" w14:textId="7512104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179AF6" w14:textId="416B135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A09F17" w14:textId="37F2D10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3B36B2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24EB13F" w14:textId="27AB32C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F2A643" w14:textId="3796E26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E13328" w14:textId="5FE96FD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743EB3" w14:textId="16B223E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964993" w14:textId="1FC5E48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913949" w14:textId="6CD7E38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04F77CB" w14:textId="36B6221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CCA7894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22B127" w14:textId="11D61EF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F2F3EC" w14:textId="029E199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84548B" w14:textId="7D57852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AC07A1" w14:textId="25DC56B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AD68A1" w14:textId="2E2A39C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93CAB8" w14:textId="6B4C23B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1D4D3B5" w14:textId="1EE9772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470EEE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80BDF2" w14:textId="18B6EAD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03FA9B" w14:textId="7727A24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B1D25E" w14:textId="32E80B1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E0339E" w14:textId="5F2A907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291B93" w14:textId="67C3371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3B4D0" w14:textId="100A3D2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60C644F" w14:textId="27C70A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E0DA3A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89392E" w14:textId="42B9D8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374D2" w14:textId="62C88D4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8597B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1967B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DACF8C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FD1AD1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9E9EBF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E6B33B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76D160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4B1BC8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757B35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D17977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40D26C1B" w14:textId="0B2DC4BE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A2615E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017B85C2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7E0A7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463933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12F90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E7370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3648E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397A57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B31D6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504D2FAE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AC723B0" w14:textId="77DE206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4B10A54" w14:textId="70CF30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6E61367" w14:textId="32D12BC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3833CEB" w14:textId="50838B7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CC4EFCA" w14:textId="40DD164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A301237" w14:textId="793F130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137AF50" w14:textId="3D30FBE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96B3F6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2B1914" w14:textId="2243912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C6DE4AA" w14:textId="24FAB90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A23C6" w14:textId="2604DB1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6B50D9" w14:textId="21A9A16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0980A7" w14:textId="6A99C4B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996F31" w14:textId="50AE14E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74B93A1" w14:textId="49A7822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A8337D5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26B7FC6" w14:textId="49970A8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119B5C" w14:textId="754A8FC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81D664" w14:textId="19BABA7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0A7620" w14:textId="4792FFB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625B28" w14:textId="6291164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4FC37B" w14:textId="598951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E0B1721" w14:textId="79FA261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95CD3D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701E755" w14:textId="30C2259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147282" w14:textId="59DCE93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79BBC5" w14:textId="39885FD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254689" w14:textId="05F8CCC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0FEB09" w14:textId="4508005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B87602" w14:textId="591FD81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41E56" w14:textId="21D49B5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295849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9387A42" w14:textId="13A31A1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6B71FEC" w14:textId="6BDBC4B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509ACC" w14:textId="1D3E4CB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F3377" w14:textId="215087E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762E46" w14:textId="3F4A43F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DA2FAA" w14:textId="7A67167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3634688" w14:textId="799C119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36B69E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D0D06CD" w14:textId="7838D2C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AADCE" w14:textId="01A4451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A8EA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9C070B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6B01B1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D0BB3D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500312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77C6A5D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095BCF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D207F1" w14:textId="77777777" w:rsidR="00331AC6" w:rsidRPr="001B0171" w:rsidRDefault="00331AC6" w:rsidP="00DE3139">
            <w:pPr>
              <w:jc w:val="center"/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BF65E2" w14:textId="605ACF5D" w:rsidR="00331AC6" w:rsidRPr="001B0171" w:rsidRDefault="00331AC6" w:rsidP="00DE3139">
            <w:pPr>
              <w:jc w:val="center"/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E15FE6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  <w:tr w:rsidR="00331AC6" w:rsidRPr="00A76A04" w14:paraId="3C83E729" w14:textId="6228E134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6B3C57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34E80410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EF6A66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759A9B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5D16A9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F3D04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D8A9D1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9BA79D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1E1F7B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B2DEA94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43F0AD95" w14:textId="0CB9830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034009D2" w14:textId="64A235D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AC564DA" w14:textId="040356F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1BAD571" w14:textId="34434F9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79B1D27" w14:textId="5BB1484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24BA377D" w14:textId="1DFFF2B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16EF737B" w14:textId="3D4DC59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62C1DCC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2B8D391C" w14:textId="2A32D70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3D4BF10" w14:textId="75EE2C7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3B2A51F" w14:textId="31F4066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7758E13" w14:textId="6458E8C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3D83376" w14:textId="5EC4543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83B176C" w14:textId="013FAF4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0DFE771C" w14:textId="74DB225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E84EF3E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158016E5" w14:textId="3FA024F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DFB055D" w14:textId="4B8C70C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209A723" w14:textId="376B5E8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75DC859" w14:textId="60F0AC7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3DBE7FB" w14:textId="5502A4B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5F665E" w14:textId="2E3AC7A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4E70A59" w14:textId="2F36FB1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E100895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2CDB018E" w14:textId="38F5C04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8D76ADE" w14:textId="032CC3F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B2BAF06" w14:textId="7FB35EA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5E653FE" w14:textId="7DCA2FC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03116CF" w14:textId="1082A0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44CD60" w14:textId="4DF85C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887D555" w14:textId="084196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852B6AE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1825E26C" w14:textId="2C4113E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06BF5BF" w14:textId="405F447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8BF4FD1" w14:textId="7E47831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E65DDF0" w14:textId="12B0E4D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50043C3" w14:textId="3C62F14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34682F" w14:textId="6FA6E6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238D8C79" w14:textId="2C20CB6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D0C295C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6836F7F1" w14:textId="4D2149A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1FD2C460" w14:textId="27C0E20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3C458F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4E95B72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60A0084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766AF6C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0089AF0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92D21BA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7396A4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66E2A7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11E8AD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548266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  <w:tr w:rsidR="00331AC6" w:rsidRPr="00A76A04" w14:paraId="25C2F35E" w14:textId="261B5C39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89119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1BFDE0F7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75ED56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1EB74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6A4A7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B7234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7D20ED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08F83E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CC4FBD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0905E99B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5AC1B40" w14:textId="341D911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69E56F1" w14:textId="4F9DA93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7A3C95" w14:textId="1EA03C0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730295" w14:textId="5AFFB12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E3701E4" w14:textId="77E046D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F507A05" w14:textId="28F655B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D65E4C3" w14:textId="54822C6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008A9F9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2DF8DD7" w14:textId="10EF6A0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551433B" w14:textId="38A42AA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8CE4E7" w14:textId="7945B4C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367424" w14:textId="31102A8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127D72" w14:textId="14BF180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633544" w14:textId="56392D0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FF23AF" w14:textId="14231E8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1427DC7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76D6E2E" w14:textId="56D8E37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28A171" w14:textId="0AA9610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C657E0" w14:textId="1AD1768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25EE89" w14:textId="2996DA5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3CE685" w14:textId="5275B3E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6453C2" w14:textId="2E17581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DEE1258" w14:textId="5A49F90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A7B671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E023E4" w14:textId="5680A02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CDD18B" w14:textId="59CB48A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ECBB1B" w14:textId="0F9F7D4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D2CD27" w14:textId="5C2FEBB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1542E9" w14:textId="0585C2C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B4B44C" w14:textId="23F4F10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757E4E" w14:textId="71DD753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30F579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2F3885" w14:textId="20B74C6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D982B9E" w14:textId="3327181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CE3C6C" w14:textId="39764E6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F09DA0" w14:textId="5910468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DBEB47" w14:textId="09433C9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DDDFB5" w14:textId="630097E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9DBDF38" w14:textId="159658E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F1270F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9FF313" w14:textId="31386DF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3D1B16" w14:textId="73EDDE6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4E62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63DFA6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2BBF6B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FF3C3C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5A9D30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F0013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45879D5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6B24B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76C983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1822A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F5AAF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FABD6A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E57F06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EAFABA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37796AC8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146D6B1" w14:textId="18E869B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5A716E0" w14:textId="5C63D5B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625494B" w14:textId="01C17B7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F79ABC0" w14:textId="45E8276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9BE8EA2" w14:textId="1B9FE32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E72CB4C" w14:textId="41FC7F0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4EDF269" w14:textId="5D4D1D1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95AD91F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023CD1" w14:textId="3FF1C4E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E406AE" w14:textId="61F8653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0F223" w14:textId="35B983F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B61A02" w14:textId="33B7972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108AC7" w14:textId="7F2D64B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A8DC26" w14:textId="0AA233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51247D7" w14:textId="21C417B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E3C20EF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D48682E" w14:textId="474843E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DD19875" w14:textId="73D05A6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D2A1FD" w14:textId="7057FCF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9D2673" w14:textId="3468220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8E4D0" w14:textId="52F5076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CEF400" w14:textId="663716E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F73882E" w14:textId="36D9231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933A844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3C82A99" w14:textId="318ADD4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16E4C8" w14:textId="16084C3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53A525" w14:textId="1BDDA57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F36A22" w14:textId="1A4CFD3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3B978E" w14:textId="2AA1E07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2106E" w14:textId="06728E0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2AD30BD" w14:textId="22F721C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D051F3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DCAF7DF" w14:textId="047475A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93DE36" w14:textId="0820F71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C079EF" w14:textId="165452F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12A821" w14:textId="317C7EC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C8DFD2" w14:textId="0D2396F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3F28FF" w14:textId="52A1615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1490D5" w14:textId="3C0F18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8DFBFC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88A25D0" w14:textId="5FC1091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6D9914E" w14:textId="7520696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A810A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1940D7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7D67C6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A6F6F4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00C09C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E40D1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2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2CA45336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FD6A2E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833CA8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ECDAB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A901B4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73BA2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3BA377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9EE0E38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1F7BAF32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719026E" w14:textId="08970BE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57EF832" w14:textId="336CFC0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0485E3" w14:textId="3702974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F910245" w14:textId="28461B8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91102BC" w14:textId="0EA4209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CA2C5D4" w14:textId="41AD426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B8C4690" w14:textId="703274C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5858A4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6FCE36F" w14:textId="156067F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AE041A" w14:textId="2E8814B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E006B4" w14:textId="50D0BDB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6DF623" w14:textId="6948D3F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88993F" w14:textId="4BA449B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6BDB61" w14:textId="0FD4389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BFBBF" w14:textId="3BFCF05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4CF1A3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15BE79" w14:textId="222AC47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0390027" w14:textId="7A13EEE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C783A0" w14:textId="4C4E2B8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117875" w14:textId="21C2F01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46C032" w14:textId="3ECA044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4837FF" w14:textId="35B3A7D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9992FE3" w14:textId="0ADDA1B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71A2105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82D8879" w14:textId="528A97C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5D9514A" w14:textId="76D8F77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105ABA" w14:textId="33B1517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75590E" w14:textId="7D4F64C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E62C81" w14:textId="0916929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46101B" w14:textId="119650B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E49AF9" w14:textId="58FA0B5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4E5A76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0717923" w14:textId="5C1DAE4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40EFA9" w14:textId="10AA3EA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36E5DC" w14:textId="538A838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1CFCFD" w14:textId="266F6E1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226E79" w14:textId="75223BF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F4D579" w14:textId="753202F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AE61AA" w14:textId="126030E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DF4C97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52E7F0" w14:textId="448AB8E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98C8C3" w14:textId="4CB7083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5AD44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F8AB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C9EBF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16E603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26EC12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696ECA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8"/>
              <w:gridCol w:w="287"/>
              <w:gridCol w:w="287"/>
              <w:gridCol w:w="287"/>
              <w:gridCol w:w="287"/>
              <w:gridCol w:w="282"/>
            </w:tblGrid>
            <w:tr w:rsidR="00331AC6" w:rsidRPr="00A76A04" w14:paraId="367E4EEF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CCBE87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A2EA9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0E5AE6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FC224A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05520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5284F8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7EB8A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53CDC9C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6FB1F" w14:textId="4A56807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EFC94FF" w14:textId="135A101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AECF870" w14:textId="61A779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003DFFE" w14:textId="37035A8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B4DE20" w14:textId="6B51423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BA5D12" w14:textId="7F12E9C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0916783" w14:textId="0888FB8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ACF56F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E84C93" w14:textId="5363B84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CE7FA3" w14:textId="4A00F75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03810F" w14:textId="6742B6D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7AE535" w14:textId="4BC646B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B7E40B" w14:textId="7B54507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B43FE7" w14:textId="33CB899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046CD0" w14:textId="79050DD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2F300F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8B8EB" w14:textId="4CACDA0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3EAF221" w14:textId="0E9ABD6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579EE6" w14:textId="605CF29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77BF43" w14:textId="0BD72B5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F141C9" w14:textId="313919A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758AB1" w14:textId="11D5A40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569DDD" w14:textId="3C5C5AC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620544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793A8E" w14:textId="19EF422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C83B39" w14:textId="5EB1651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4B7D3" w14:textId="6777258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5CE361" w14:textId="380EC1C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F641" w14:textId="334D102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72D262" w14:textId="33E5855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1FDF157" w14:textId="5060396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4822822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14DC7B6" w14:textId="4A4442D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F3797E" w14:textId="73D1E9B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88B197" w14:textId="6F9A81B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11A708" w14:textId="0D1C18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4181BA" w14:textId="0FB866B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1A694E" w14:textId="0041D68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4699AC" w14:textId="2E3C2BB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6F08A9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4A9995" w14:textId="0CE962D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8F2E548" w14:textId="40CDADE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52FA9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F650B7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275911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34B4C4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AB96F5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AD86C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2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8F1D164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417FD5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5FFC2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5856E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0BB33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E80FA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0ACD05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0C0365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5D397F5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FFAE599" w14:textId="414DCDC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746D7E6" w14:textId="25D0E7F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3D59108" w14:textId="674C6CF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29D11F" w14:textId="43EA25A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6487DC8" w14:textId="7E5725E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60E5499" w14:textId="35804BE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ED03D7C" w14:textId="583A977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EA1839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799102" w14:textId="47A4602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FBCCF12" w14:textId="604A56A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60BB1B" w14:textId="5B9CF23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F6E549" w14:textId="7FAABD1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C6D945" w14:textId="1F1D615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89E4EF" w14:textId="752BA92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0209FDC" w14:textId="0BC03D5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BF40B8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5428C21" w14:textId="6D963AA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5069818" w14:textId="3E02708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059CD9" w14:textId="12BE42E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EF94A" w14:textId="572CF3B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8E5829" w14:textId="38FCAA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D8F349" w14:textId="6C16ACA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9FA21EC" w14:textId="35035A9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C3AF3A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6A83F2" w14:textId="6CACF66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D54AF35" w14:textId="6294067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D26B5C" w14:textId="4D266D8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6D597F" w14:textId="7D1B268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0F5C5D" w14:textId="2E17463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745F6" w14:textId="3FDCD88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23B09A" w14:textId="1F6B7BB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B0D113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A293EE" w14:textId="62956AD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CC4" w14:textId="3CDDDD7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4F13BB" w14:textId="7B21488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B4E68C" w14:textId="7F5F9E1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FD34D8" w14:textId="7B2B207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10DD9" w14:textId="2D3F379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6DD18CC" w14:textId="096E8DC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1CC41B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F5A5347" w14:textId="4CFD6C8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39C500" w14:textId="203E970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4774B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655FAB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B7FC44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F98A49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DEE15E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2ADB008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331AC6">
      <w:pgSz w:w="11906" w:h="16838" w:code="9"/>
      <w:pgMar w:top="510" w:right="510" w:bottom="227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8866EF" w14:textId="77777777" w:rsidR="003C58CF" w:rsidRDefault="003C58CF">
      <w:pPr>
        <w:spacing w:after="0"/>
      </w:pPr>
      <w:r>
        <w:separator/>
      </w:r>
    </w:p>
  </w:endnote>
  <w:endnote w:type="continuationSeparator" w:id="0">
    <w:p w14:paraId="75870BA1" w14:textId="77777777" w:rsidR="003C58CF" w:rsidRDefault="003C58C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1201D7" w14:textId="77777777" w:rsidR="003C58CF" w:rsidRDefault="003C58CF">
      <w:pPr>
        <w:spacing w:after="0"/>
      </w:pPr>
      <w:r>
        <w:separator/>
      </w:r>
    </w:p>
  </w:footnote>
  <w:footnote w:type="continuationSeparator" w:id="0">
    <w:p w14:paraId="23FEAB33" w14:textId="77777777" w:rsidR="003C58CF" w:rsidRDefault="003C58C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910"/>
    <w:rsid w:val="001274F3"/>
    <w:rsid w:val="00151CCE"/>
    <w:rsid w:val="00187208"/>
    <w:rsid w:val="001B0171"/>
    <w:rsid w:val="001B01F9"/>
    <w:rsid w:val="001C41F9"/>
    <w:rsid w:val="00285C1D"/>
    <w:rsid w:val="00291EDB"/>
    <w:rsid w:val="00331AC6"/>
    <w:rsid w:val="003327F5"/>
    <w:rsid w:val="00340CAF"/>
    <w:rsid w:val="003C0D41"/>
    <w:rsid w:val="003C58CF"/>
    <w:rsid w:val="003D16C4"/>
    <w:rsid w:val="003E085C"/>
    <w:rsid w:val="003E7B3A"/>
    <w:rsid w:val="004032BB"/>
    <w:rsid w:val="00416364"/>
    <w:rsid w:val="00420B21"/>
    <w:rsid w:val="00431B29"/>
    <w:rsid w:val="00440416"/>
    <w:rsid w:val="00462EAD"/>
    <w:rsid w:val="004A03D4"/>
    <w:rsid w:val="004A6170"/>
    <w:rsid w:val="004E1C27"/>
    <w:rsid w:val="004F6AAC"/>
    <w:rsid w:val="00512F2D"/>
    <w:rsid w:val="00530147"/>
    <w:rsid w:val="00570D24"/>
    <w:rsid w:val="00570FBB"/>
    <w:rsid w:val="00583B82"/>
    <w:rsid w:val="005923AC"/>
    <w:rsid w:val="0059309B"/>
    <w:rsid w:val="005D2BC3"/>
    <w:rsid w:val="005D5149"/>
    <w:rsid w:val="005E656F"/>
    <w:rsid w:val="00667021"/>
    <w:rsid w:val="006974E1"/>
    <w:rsid w:val="006A2446"/>
    <w:rsid w:val="006B443D"/>
    <w:rsid w:val="006C0896"/>
    <w:rsid w:val="006F513E"/>
    <w:rsid w:val="007676D1"/>
    <w:rsid w:val="007C0139"/>
    <w:rsid w:val="007C68BC"/>
    <w:rsid w:val="007D45A1"/>
    <w:rsid w:val="007F564D"/>
    <w:rsid w:val="00853A00"/>
    <w:rsid w:val="008B1201"/>
    <w:rsid w:val="008F16F7"/>
    <w:rsid w:val="00904FA8"/>
    <w:rsid w:val="009164BA"/>
    <w:rsid w:val="009166BD"/>
    <w:rsid w:val="009222D3"/>
    <w:rsid w:val="00974290"/>
    <w:rsid w:val="00977AAE"/>
    <w:rsid w:val="00996E56"/>
    <w:rsid w:val="00997268"/>
    <w:rsid w:val="00A02A72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01602"/>
    <w:rsid w:val="00B23DCC"/>
    <w:rsid w:val="00B37C7E"/>
    <w:rsid w:val="00B65B09"/>
    <w:rsid w:val="00B80007"/>
    <w:rsid w:val="00B85583"/>
    <w:rsid w:val="00B9476B"/>
    <w:rsid w:val="00BB63CF"/>
    <w:rsid w:val="00BC3952"/>
    <w:rsid w:val="00BD72A0"/>
    <w:rsid w:val="00BE5AB8"/>
    <w:rsid w:val="00C44DFB"/>
    <w:rsid w:val="00C6519B"/>
    <w:rsid w:val="00C70F21"/>
    <w:rsid w:val="00C7354B"/>
    <w:rsid w:val="00C7798C"/>
    <w:rsid w:val="00C91F9B"/>
    <w:rsid w:val="00D13B54"/>
    <w:rsid w:val="00D83B4F"/>
    <w:rsid w:val="00DE286E"/>
    <w:rsid w:val="00DE3139"/>
    <w:rsid w:val="00DE32AC"/>
    <w:rsid w:val="00E1407A"/>
    <w:rsid w:val="00E4465E"/>
    <w:rsid w:val="00E50BDE"/>
    <w:rsid w:val="00E774CD"/>
    <w:rsid w:val="00E77E1D"/>
    <w:rsid w:val="00ED75B6"/>
    <w:rsid w:val="00ED7E33"/>
    <w:rsid w:val="00F2125C"/>
    <w:rsid w:val="00F33BC5"/>
    <w:rsid w:val="00F91390"/>
    <w:rsid w:val="00F93E3B"/>
    <w:rsid w:val="00FC0032"/>
    <w:rsid w:val="00FD5301"/>
    <w:rsid w:val="00FF362C"/>
    <w:rsid w:val="00FF4587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3412</Words>
  <Characters>19449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2020-12-27T22:16:00Z</dcterms:created>
  <dcterms:modified xsi:type="dcterms:W3CDTF">2020-12-27T22:16:00Z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