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2258"/>
        <w:gridCol w:w="2259"/>
        <w:gridCol w:w="2259"/>
        <w:gridCol w:w="2259"/>
        <w:gridCol w:w="2259"/>
        <w:gridCol w:w="2259"/>
        <w:gridCol w:w="2265"/>
      </w:tblGrid>
      <w:tr w:rsidR="0059309B" w:rsidRPr="00B52816" w14:paraId="0E8E4700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3892B42" w14:textId="41F7B99C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bookmarkStart w:id="0" w:name="_Hlk38821049"/>
            <w:bookmarkStart w:id="1" w:name="_GoBack"/>
            <w:bookmarkEnd w:id="1"/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ЯНВАРЬ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1"/>
              <w:gridCol w:w="291"/>
              <w:gridCol w:w="291"/>
              <w:gridCol w:w="291"/>
              <w:gridCol w:w="284"/>
            </w:tblGrid>
            <w:tr w:rsidR="0059309B" w:rsidRPr="00B52816" w14:paraId="36F3A520" w14:textId="77777777" w:rsidTr="00DE286E">
              <w:trPr>
                <w:trHeight w:val="20"/>
              </w:trPr>
              <w:tc>
                <w:tcPr>
                  <w:tcW w:w="710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04D7D43" w14:textId="0AD8CA59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7CB3799" w14:textId="18135897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20D4A1" w14:textId="0DF67A63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89FB7B" w14:textId="02454A9C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817319" w14:textId="7917B700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12988FC" w14:textId="7AE09323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78EB9D" w14:textId="166C81C0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028EFA7B" w14:textId="77777777" w:rsidTr="00DE286E">
              <w:trPr>
                <w:trHeight w:val="20"/>
              </w:trPr>
              <w:tc>
                <w:tcPr>
                  <w:tcW w:w="710" w:type="pct"/>
                  <w:tcBorders>
                    <w:top w:val="single" w:sz="6" w:space="0" w:color="auto"/>
                  </w:tcBorders>
                  <w:vAlign w:val="center"/>
                </w:tcPr>
                <w:p w14:paraId="3C129437" w14:textId="350DED4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FCCE8C9" w14:textId="3722478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30B2296" w14:textId="0F10BD1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D3ABDD8" w14:textId="0A42199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191C9C9" w14:textId="60E0736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0F6CDFB" w14:textId="5BCFB39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tcBorders>
                    <w:top w:val="single" w:sz="6" w:space="0" w:color="auto"/>
                  </w:tcBorders>
                  <w:vAlign w:val="center"/>
                </w:tcPr>
                <w:p w14:paraId="3748E53C" w14:textId="72679ED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504C9FA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422BDF54" w14:textId="0295C36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8237E86" w14:textId="0FBC7C1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4B99F76" w14:textId="0B73E84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276855" w14:textId="325AB47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2DA3F19" w14:textId="22BC6C6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B38118" w14:textId="7600865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166C357C" w14:textId="019FC7F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ED9200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2694A534" w14:textId="38B466E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F927AD5" w14:textId="52D9999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7F0709" w14:textId="3ED10F3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3DACF4" w14:textId="65F4997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20C775" w14:textId="3C21B12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90C3E6" w14:textId="545A9DF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B813B7" w14:textId="5490353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6A2492DA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0AAFAB5B" w14:textId="6470014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4D759D" w14:textId="12E4977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A5BA51" w14:textId="21BA7E1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E96455" w14:textId="1D8EDE6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BADF7A" w14:textId="1BAFB0C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1C39E9" w14:textId="6F85976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BE6A3BE" w14:textId="126C3C1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14B6240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822A571" w14:textId="31BD29E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319747" w14:textId="0DBE284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852D3F" w14:textId="3EA11D9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25BB66" w14:textId="442241C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933F73" w14:textId="4C309C2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6F6014F" w14:textId="4FFA6B7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1" w:type="pct"/>
                  <w:vAlign w:val="center"/>
                </w:tcPr>
                <w:p w14:paraId="469D0812" w14:textId="2C7B3FB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28E4E28F" w14:textId="77777777" w:rsidTr="007C68BC">
              <w:trPr>
                <w:trHeight w:val="20"/>
              </w:trPr>
              <w:tc>
                <w:tcPr>
                  <w:tcW w:w="710" w:type="pct"/>
                  <w:vAlign w:val="center"/>
                </w:tcPr>
                <w:p w14:paraId="1404DE36" w14:textId="21FE0D5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CD707F" w14:textId="5AE5ACA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961786C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B55C198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F0AF86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38A7037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1" w:type="pct"/>
                  <w:vAlign w:val="center"/>
                </w:tcPr>
                <w:p w14:paraId="40FF9ADD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  <w:bookmarkEnd w:id="0"/>
          </w:tbl>
          <w:p w14:paraId="5E5BFF3C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A5B9C0F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77E9734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5F9B9B1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  <w:p w14:paraId="70C3F73F" w14:textId="77777777" w:rsidR="00E4465E" w:rsidRPr="00B52816" w:rsidRDefault="00E4465E" w:rsidP="00E4465E">
            <w:pPr>
              <w:rPr>
                <w:b/>
                <w:bCs/>
              </w:rPr>
            </w:pPr>
          </w:p>
          <w:p w14:paraId="45AB71E5" w14:textId="77777777" w:rsidR="00E4465E" w:rsidRPr="00B52816" w:rsidRDefault="00E4465E" w:rsidP="00E4465E">
            <w:pPr>
              <w:rPr>
                <w:b/>
                <w:bCs/>
              </w:rPr>
            </w:pPr>
          </w:p>
          <w:p w14:paraId="10FFF80E" w14:textId="77777777" w:rsidR="00E4465E" w:rsidRPr="00B52816" w:rsidRDefault="00E4465E" w:rsidP="00E4465E">
            <w:pPr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  <w:p w14:paraId="7E2C8ADA" w14:textId="77777777" w:rsidR="00E4465E" w:rsidRPr="00B52816" w:rsidRDefault="00E4465E" w:rsidP="00E4465E">
            <w:pPr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  <w:p w14:paraId="4E7BA917" w14:textId="7C174FE4" w:rsidR="00E4465E" w:rsidRPr="00B52816" w:rsidRDefault="00E4465E" w:rsidP="00E4465E">
            <w:pPr>
              <w:jc w:val="center"/>
              <w:rPr>
                <w:b/>
                <w:bCs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912B34A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D751937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0552C38" w14:textId="7405788E" w:rsidR="0059309B" w:rsidRPr="00B52816" w:rsidRDefault="00DE286E" w:rsidP="00DE286E">
            <w:pPr>
              <w:pStyle w:val="a5"/>
              <w:jc w:val="right"/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</w:rPr>
            </w:pPr>
            <w:r w:rsidRPr="00B52816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B52816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instrText xml:space="preserve"> DOCVARIABLE  MonthStart1 \@  yyyy   \* MERGEFORMAT </w:instrText>
            </w:r>
            <w:r w:rsidRPr="00B52816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2E4794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t>2027</w:t>
            </w:r>
            <w:r w:rsidRPr="00B52816">
              <w:rPr>
                <w:rFonts w:ascii="Arial Narrow" w:hAnsi="Arial Narrow"/>
                <w:b/>
                <w:bCs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</w:tr>
      <w:tr w:rsidR="0059309B" w:rsidRPr="00B52816" w14:paraId="428DDDA2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26E48DE" w14:textId="0C453D82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ФЕВРАЛЬ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B52816" w14:paraId="14CC11AB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BEE237F" w14:textId="012379C8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D4977A" w14:textId="2A0A5562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BC41A15" w14:textId="13C8F6F9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D296DA6" w14:textId="5B6E05E3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96040DC" w14:textId="3247E56B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CA523AA" w14:textId="2496E2BE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65638C0" w14:textId="57D3B5C9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5E6686F0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73CE8085" w14:textId="6B41D65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4255F62" w14:textId="4F107C1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8C91030" w14:textId="3607E39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47ED642" w14:textId="1149FB2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0EE6D21" w14:textId="70396FC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5DD6BF2" w14:textId="5823A76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0A82FE68" w14:textId="4C6E3D3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114E960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E539702" w14:textId="08F6D2C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7D4D7D6" w14:textId="424DCCB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68D163" w14:textId="4468C2E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F356F9F" w14:textId="5D48758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0080A7E" w14:textId="51201D3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87548B" w14:textId="3E4A149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5C3515A" w14:textId="4AC7E91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51FD653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A49CF21" w14:textId="7E0C964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9C1B3A" w14:textId="5079299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CD4BAB" w14:textId="621A35D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DCE9E4" w14:textId="76126CE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F059296" w14:textId="1420DD8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D57EA0" w14:textId="3BE6245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679CF5" w14:textId="24646D7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5DD8BD35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1215697" w14:textId="333919C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037D46" w14:textId="7E8B0D0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E9DCE4" w14:textId="4EB7C88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CC02F3" w14:textId="39D6695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E9A023C" w14:textId="003EB4F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54AF76" w14:textId="3D74FD2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CDBF87E" w14:textId="33A9063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0608EC9E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EDF8660" w14:textId="49154F8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32EED6" w14:textId="5C487B3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015909" w14:textId="7CCD540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C1B18B" w14:textId="030A5D9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C50454" w14:textId="25E1867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D43D465" w14:textId="0E0A58B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E380447" w14:textId="6A48294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049306AC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F6A0E31" w14:textId="3AEF96D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AF2865" w14:textId="4958F52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!A12 Is Not In Table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AD862E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001643C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06F1D3F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71C1F6B7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922BBFF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34678C9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19469D2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5AC7CF9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5434B93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1B72EA1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B84A370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A7EEE6F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B52816" w14:paraId="40D26C1B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369A286" w14:textId="162B20FD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МАРТ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B52816" w14:paraId="3C124FCA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68CB483" w14:textId="21CF6808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EF5EA84" w14:textId="44682634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B32BD7E" w14:textId="74BA8E47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49C6836" w14:textId="4581DD75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56A693" w14:textId="4CB84D2F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A412FC4" w14:textId="2827F0A7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1D24E4A" w14:textId="2804DB8D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290FCBAE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258BC93B" w14:textId="7706E29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7EB3B5E5" w14:textId="5316640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F560DBF" w14:textId="0F3B88C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35A4675" w14:textId="0F14D9E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94DC9D3" w14:textId="5FC2BA9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8447CE5" w14:textId="192D294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66781D7A" w14:textId="59F9032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MonthStart3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5CD5DF7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5E059D70" w14:textId="69A32C9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875B99E" w14:textId="020965E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5E9366" w14:textId="406996D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49A852" w14:textId="74546E6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CAF36E" w14:textId="530FC3D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E9B229" w14:textId="643BD95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264884A" w14:textId="1946671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829C187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29AB9D3" w14:textId="03948DA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D7BF7A" w14:textId="1CF6990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D96D7B" w14:textId="7A81D85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49F06F" w14:textId="73CC3E7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A99A99E" w14:textId="0253490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40CDD55" w14:textId="20A1956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93AB91" w14:textId="34726F7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69B407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04F22898" w14:textId="77D4051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0C0CCF" w14:textId="271CA6E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5446E1" w14:textId="494D48D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22FEBDF" w14:textId="702D946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378A473" w14:textId="3C32131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649B2D6" w14:textId="4A4E29E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45E742A" w14:textId="1320B43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5A569A65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D0584A0" w14:textId="272281E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7BDD513" w14:textId="6631D2E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A429C4" w14:textId="41C1B1C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E34BAC" w14:textId="49F7DAE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DAEEE9" w14:textId="227C29A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0C29EC" w14:textId="10FD546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5B1354C" w14:textId="517EEE0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B77256B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76E0336" w14:textId="16D9E2F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27E0562" w14:textId="6F48132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MonthEnd3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A1677B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60B9C39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674F593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FFDCB16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7664FE27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77C6A5D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5B095BCF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113EEDE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4BF65E2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DB46185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C0E2408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588EC00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B52816" w14:paraId="7F876B52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232B777" w14:textId="236D7B29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АПРЕЛЬ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B52816" w14:paraId="446938B7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B5316A" w14:textId="279CCF9E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8357989" w14:textId="2DD04776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684684B" w14:textId="32766308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A1D1E7" w14:textId="66EB9582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AFE376D" w14:textId="2A51083F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5A12663" w14:textId="45745EDD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24AA358" w14:textId="6152DA8F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713E1039" w14:textId="77777777" w:rsidTr="00DE286E">
              <w:trPr>
                <w:trHeight w:val="20"/>
              </w:trPr>
              <w:tc>
                <w:tcPr>
                  <w:tcW w:w="708" w:type="pct"/>
                  <w:tcBorders>
                    <w:top w:val="single" w:sz="6" w:space="0" w:color="auto"/>
                  </w:tcBorders>
                  <w:vAlign w:val="center"/>
                </w:tcPr>
                <w:p w14:paraId="13B1A4D7" w14:textId="20A9D0A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10D9636" w14:textId="3B0317F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14861BF" w14:textId="7AF0AB0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0DAA4D7" w14:textId="40B2E18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EF2BEC0" w14:textId="197AF86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18C7BEF" w14:textId="3D9B7C2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557B2B6E" w14:textId="73E863C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MonthStart4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780A7E42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75013ECF" w14:textId="6CB36EA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BD37ED0" w14:textId="0291CAF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B4D5E5" w14:textId="373E969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7E6DFC" w14:textId="290E59E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4E3471" w14:textId="1C2E343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73E8901" w14:textId="39E55FA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51A9672" w14:textId="50D9B41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2C484EDD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459AAAEE" w14:textId="596E1E9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99C372A" w14:textId="46712C5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FD23C4" w14:textId="5BD9574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520A6C" w14:textId="0F9FABF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0667A26" w14:textId="102B1A2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668BE07" w14:textId="2D6DA6B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B4EE231" w14:textId="7CDADAA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06F34FE0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6D063EB0" w14:textId="328005E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39FCDF1" w14:textId="55DD8E4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AC4E86" w14:textId="661BA26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4D3875" w14:textId="20F3BFC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A7BA8D0" w14:textId="0419469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07F1E7" w14:textId="7FDF205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CD8098D" w14:textId="3C7D312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6B544FAC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3F4BFC59" w14:textId="3FA3EE8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11CB01B" w14:textId="3C9C0AA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49CEA7B" w14:textId="5486F32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DC2F06" w14:textId="3065241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404D7D0" w14:textId="0800BF0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D83037" w14:textId="72460E4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8BE65CD" w14:textId="6E6E6CB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C997688" w14:textId="77777777" w:rsidTr="007C68BC">
              <w:trPr>
                <w:trHeight w:val="20"/>
              </w:trPr>
              <w:tc>
                <w:tcPr>
                  <w:tcW w:w="708" w:type="pct"/>
                  <w:vAlign w:val="center"/>
                </w:tcPr>
                <w:p w14:paraId="1C817066" w14:textId="24E4202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C1B6B9" w14:textId="3AEE1A9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MonthEnd4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8B9D7E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D25ACC8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96275D5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14F4BEA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4A201A30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38A12CF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3008895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6849FDD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28F58BB2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EFCFE28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AAF4435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0D892E0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B52816" w14:paraId="3C83E729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43C36DE0" w14:textId="401CE483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МАЙ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B52816" w14:paraId="295E6DB1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B5B094F" w14:textId="10FDCBD1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E80FADC" w14:textId="2C382965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2497A0" w14:textId="603C39A6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7D99677" w14:textId="1D64BFB8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16E15B1" w14:textId="6A7A9D9B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7430590" w14:textId="17E64EDD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1392C1F" w14:textId="477D1BA5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136971F8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6A2DD45" w14:textId="2679CEF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10F5BDC" w14:textId="35F608E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543DED0" w14:textId="5F42723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7C7ADE0" w14:textId="1EB09C3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2663BD3" w14:textId="17C2148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711D224" w14:textId="5C0EC2B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21B7634E" w14:textId="0A03E9A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MonthStart5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325DC0C4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F45E746" w14:textId="28CA5C7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7C63A67" w14:textId="3C1EC50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BB5052" w14:textId="3E0387A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051788" w14:textId="07BE504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16489A9" w14:textId="44371F0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01D649" w14:textId="083EE79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68689B5" w14:textId="7250B6D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212DEA28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1B8FB24" w14:textId="7858B36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087690C" w14:textId="215CF74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D5CA73" w14:textId="1EFE9C6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C4767F" w14:textId="0177B34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029C03" w14:textId="255AF98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827E991" w14:textId="3EA566C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E384EA6" w14:textId="52ED067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8E92E7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7CCEAE" w14:textId="23DCD5C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411D45C" w14:textId="61617A6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B0C9DAB" w14:textId="095AE21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099791" w14:textId="0952BAB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10865A0" w14:textId="12F0976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2F7DB1" w14:textId="23CCF66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AF5F5F3" w14:textId="7DC6DC5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5A59EDA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4A948A0" w14:textId="4B35A94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D540C73" w14:textId="6D3C4BE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6E67F4" w14:textId="2A66746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296BCC2" w14:textId="6C12264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BD40C08" w14:textId="0080FC6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0DE7988" w14:textId="466426B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1E93318" w14:textId="36C5502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D35A581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FEA92F" w14:textId="5B4B312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AD4C89" w14:textId="6D6CDCD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MonthEnd5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D5E0327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5AABD1C6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C9B7445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2C83EA7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1718605E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092D21BA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237396A4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2466E2A7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A11E8AD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C17FDAE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F6BC4F6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4701FE1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  <w:tr w:rsidR="0059309B" w:rsidRPr="00B52816" w14:paraId="25C2F35E" w14:textId="77777777" w:rsidTr="00DE286E"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39A0790A" w14:textId="2EE89582" w:rsidR="0059309B" w:rsidRPr="00B52816" w:rsidRDefault="007C68BC" w:rsidP="0059309B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ИЮНЬ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8"/>
              <w:gridCol w:w="291"/>
              <w:gridCol w:w="291"/>
              <w:gridCol w:w="291"/>
              <w:gridCol w:w="291"/>
              <w:gridCol w:w="291"/>
              <w:gridCol w:w="286"/>
            </w:tblGrid>
            <w:tr w:rsidR="0059309B" w:rsidRPr="00B52816" w14:paraId="728AACD0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C50580D" w14:textId="75CE3595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4EDD11" w14:textId="78C979BA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9838FB3" w14:textId="6726A738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2C742E" w14:textId="3B1EC52A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F7204B8" w14:textId="6789BE54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42BD1EC" w14:textId="7A611BD6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02124B9" w14:textId="171E176B" w:rsidR="0059309B" w:rsidRPr="00B52816" w:rsidRDefault="007C68BC" w:rsidP="0059309B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59309B" w:rsidRPr="00B52816" w14:paraId="4A61D18F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4D149F13" w14:textId="74140CE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B276AF4" w14:textId="1350246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23EDE52" w14:textId="5A7D8C4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0E3B4CC" w14:textId="746F8D3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A9BDB1E" w14:textId="1061960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831BBAD" w14:textId="5AB363B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56F9DB60" w14:textId="7A62ED0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MonthStart6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215B4EB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5B13311" w14:textId="1E1D930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A00DE08" w14:textId="1584642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529DFE" w14:textId="742D21D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83DEE2" w14:textId="7A17E80D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0A5421" w14:textId="42E51B5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4A292B" w14:textId="32387D0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B1A0C6C" w14:textId="6A41B6F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1A44DDA0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E8C21D" w14:textId="29EAD8A1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6A6BAC5F" w14:textId="62780C2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C0B08C" w14:textId="74C9BC66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E41C43F" w14:textId="0BFF66C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C12997A" w14:textId="49052682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096A913" w14:textId="3E0C5A48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EE109E0" w14:textId="6E400A6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B02A56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EF6F15B" w14:textId="08F0AD7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960CAC" w14:textId="6DF0F85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70E972" w14:textId="78715D30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B86E6A" w14:textId="16245AA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70B498" w14:textId="59973F8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CD0E21" w14:textId="4FE194E9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8A3B279" w14:textId="404EF61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34B4ACC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F90F56E" w14:textId="63BDF36C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7244498" w14:textId="31F5520E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684793" w14:textId="5E08B873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C8E8967" w14:textId="2080DF5A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39F455" w14:textId="290CE86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15F3864" w14:textId="183FB20B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D035A86" w14:textId="1AD77BEF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59309B" w:rsidRPr="00B52816" w14:paraId="4AE3D3D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2564ADB" w14:textId="7C2E9C15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3827C3E" w14:textId="70D4C534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MonthEnd6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FE51158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1D726FF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5FFF029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6AD2179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AE9EADD" w14:textId="77777777" w:rsidR="0059309B" w:rsidRPr="00B52816" w:rsidRDefault="0059309B" w:rsidP="0059309B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2B47E35E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BF499FF" w14:textId="1387BB61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ИЮЛЬ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6"/>
              <w:gridCol w:w="290"/>
              <w:gridCol w:w="292"/>
              <w:gridCol w:w="292"/>
              <w:gridCol w:w="292"/>
              <w:gridCol w:w="292"/>
              <w:gridCol w:w="286"/>
            </w:tblGrid>
            <w:tr w:rsidR="00E4465E" w:rsidRPr="00B52816" w14:paraId="474F8718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C4B775" w14:textId="0E877DCD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2BEEC08" w14:textId="21887D2A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171B15F" w14:textId="1EC062C3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1AE4168" w14:textId="028B2C02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5101FF4" w14:textId="70DC998F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6A6A011" w14:textId="34CC986F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579081" w14:textId="3E15208B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263989E9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</w:tcPr>
                <w:p w14:paraId="50FE82A7" w14:textId="72F5667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</w:tcPr>
                <w:p w14:paraId="4EE71FD4" w14:textId="3819989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13BCD5B8" w14:textId="56D93D4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E5FB52E" w14:textId="165AF45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48B68E89" w14:textId="3CA710A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</w:tcPr>
                <w:p w14:paraId="1E86FC08" w14:textId="422EA34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</w:tcPr>
                <w:p w14:paraId="3B7F85B7" w14:textId="42318F5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MonthStart7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07D7130" w14:textId="77777777" w:rsidTr="007C68BC">
              <w:trPr>
                <w:trHeight w:val="20"/>
              </w:trPr>
              <w:tc>
                <w:tcPr>
                  <w:tcW w:w="707" w:type="pct"/>
                </w:tcPr>
                <w:p w14:paraId="086C6D9D" w14:textId="617B8B5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2B5DBD4" w14:textId="507A986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5BF2BE8" w14:textId="675880C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2043F98" w14:textId="30B96A2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8087BAB" w14:textId="0CDBEE3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87D139C" w14:textId="1CA662D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1165FBE6" w14:textId="11E740C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3DC082FC" w14:textId="77777777" w:rsidTr="007C68BC">
              <w:trPr>
                <w:trHeight w:val="20"/>
              </w:trPr>
              <w:tc>
                <w:tcPr>
                  <w:tcW w:w="707" w:type="pct"/>
                </w:tcPr>
                <w:p w14:paraId="376BEE9E" w14:textId="54AA0B8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42ADF55F" w14:textId="189B8D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26AB0C6A" w14:textId="5B1FBD9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B07FC41" w14:textId="5B3C267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C64F080" w14:textId="13BFEF2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576B42C1" w14:textId="397B5CA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48ECC14D" w14:textId="7EC7BDA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6BA70F1D" w14:textId="77777777" w:rsidTr="007C68BC">
              <w:trPr>
                <w:trHeight w:val="20"/>
              </w:trPr>
              <w:tc>
                <w:tcPr>
                  <w:tcW w:w="707" w:type="pct"/>
                </w:tcPr>
                <w:p w14:paraId="1D6DD97C" w14:textId="36DF16A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1A3D3F05" w14:textId="6D9CB35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AA7558B" w14:textId="4B3BBFC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40898E36" w14:textId="7E53F98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782189DA" w14:textId="5B2F8CB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9B2610A" w14:textId="3D33DDD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0B418564" w14:textId="513D765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5FA48FCC" w14:textId="77777777" w:rsidTr="007C68BC">
              <w:trPr>
                <w:trHeight w:val="20"/>
              </w:trPr>
              <w:tc>
                <w:tcPr>
                  <w:tcW w:w="707" w:type="pct"/>
                </w:tcPr>
                <w:p w14:paraId="02FBB7D0" w14:textId="6940972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0DC745D0" w14:textId="12E7079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30CDE63A" w14:textId="45D211D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6606093F" w14:textId="39F64CA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09DAF59" w14:textId="7E25BB8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0C5CADAC" w14:textId="3C9E60B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</w:tcPr>
                <w:p w14:paraId="5A7F45C5" w14:textId="248D38B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5F81531F" w14:textId="77777777" w:rsidTr="007C68BC">
              <w:trPr>
                <w:trHeight w:val="20"/>
              </w:trPr>
              <w:tc>
                <w:tcPr>
                  <w:tcW w:w="707" w:type="pct"/>
                </w:tcPr>
                <w:p w14:paraId="472D8144" w14:textId="37E89E0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</w:tcPr>
                <w:p w14:paraId="37C4E6B8" w14:textId="6BFCAFF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MonthEnd7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</w:tcPr>
                <w:p w14:paraId="17D3F298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390E6B37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7933E715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</w:tcPr>
                <w:p w14:paraId="5735031E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</w:tcPr>
                <w:p w14:paraId="27C584B8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7FEA4DF5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117834A5" w14:textId="57EE7B74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АВГУСТ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6"/>
              <w:gridCol w:w="290"/>
              <w:gridCol w:w="292"/>
              <w:gridCol w:w="292"/>
              <w:gridCol w:w="292"/>
              <w:gridCol w:w="292"/>
              <w:gridCol w:w="286"/>
            </w:tblGrid>
            <w:tr w:rsidR="00E4465E" w:rsidRPr="00B52816" w14:paraId="1E686422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B885D8E" w14:textId="541138EE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979FE18" w14:textId="2FD9BFE3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815B748" w14:textId="426C7D45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2539D2" w14:textId="66EB22AD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3280003" w14:textId="7EFF8A1B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0953AF2" w14:textId="4C278ADF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803372C" w14:textId="4DD30A68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01CEFC73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25D63B54" w14:textId="2D82D02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26AECA3A" w14:textId="5471CCB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1A90DC34" w14:textId="7A46743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25C7528" w14:textId="485B744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0075732" w14:textId="3A510B2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4A906EF" w14:textId="6043C29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437BDCB6" w14:textId="3474BE0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MonthStart8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028ECC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CB78271" w14:textId="417AC9D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71431E0" w14:textId="401FEF9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CCA1C7D" w14:textId="08A3FF7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B3D782" w14:textId="7390506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E5F3F84" w14:textId="2AA13FD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1461A6" w14:textId="1DCC848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3F31992" w14:textId="6562946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41904E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D114A7E" w14:textId="17DA5BA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B638B54" w14:textId="044345B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E50FA7" w14:textId="68CB139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962FFE" w14:textId="07896E3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BBF133" w14:textId="7F0AD74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2107C5" w14:textId="1E614C9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533ED08" w14:textId="05BCFB5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4E76CE4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EDEDAB4" w14:textId="6AF78B2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67906BA" w14:textId="1525BE6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C03F784" w14:textId="602713A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F3B7D03" w14:textId="0B47B6A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37B1E1" w14:textId="304F960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BB0041E" w14:textId="47B5A15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A9AC4A5" w14:textId="67A0335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7369419D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ED52A14" w14:textId="604E526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BC0D65" w14:textId="7463BC8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35AA425" w14:textId="787738F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581215" w14:textId="0BB2FF5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BA8605" w14:textId="3C5D6E8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6B45837" w14:textId="312818B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FA90D1F" w14:textId="2DA1D20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2C1BD42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8071EB2" w14:textId="64B6F05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431537A" w14:textId="4DEA51A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MonthEnd8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35C4DBA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71ED3AD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4AB7E66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21CCDC5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60ED9AF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5ABDB4C7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9D7FBB5" w14:textId="4D073238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СЕНТЯБРЬ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6"/>
              <w:gridCol w:w="290"/>
              <w:gridCol w:w="292"/>
              <w:gridCol w:w="292"/>
              <w:gridCol w:w="292"/>
              <w:gridCol w:w="292"/>
              <w:gridCol w:w="286"/>
            </w:tblGrid>
            <w:tr w:rsidR="00E4465E" w:rsidRPr="00B52816" w14:paraId="7568E6D7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E0594B" w14:textId="31506798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2CE8CE7" w14:textId="2A58180F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9006118" w14:textId="5C32EC51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99B420" w14:textId="3854FE5C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9A02ABB" w14:textId="63010EFA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094328F" w14:textId="6CDB4C02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645DA3" w14:textId="78FCE235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6733A729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546CC1E3" w14:textId="037C858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B56FE00" w14:textId="3DF853D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35B2C5B" w14:textId="0A1A2D1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5BC15754" w14:textId="1253B2B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3401B2B" w14:textId="35301AF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D5EF871" w14:textId="39D6D13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6F6DED40" w14:textId="72DD83D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MonthStart9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54D2FB5E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3A0B3ED" w14:textId="3D699EB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7235162" w14:textId="3079963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F5DE9C" w14:textId="74826BB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36A07DA" w14:textId="6F1833C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5BBEF5E" w14:textId="7E86152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5DAB355" w14:textId="333711A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21E709D" w14:textId="1E15492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ABFC153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D02382A" w14:textId="7D3F25B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9317622" w14:textId="6E21071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98DA5C9" w14:textId="62BF70E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1DC2AB" w14:textId="6675576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2C2123C" w14:textId="2216FA9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4241CB" w14:textId="7C1C365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AE2D2DA" w14:textId="4805815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3EE0D1E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968559B" w14:textId="480BC7E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2A90DF3" w14:textId="35FF56A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A88F9D2" w14:textId="7EC93A5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3E4BF43" w14:textId="1AFC97E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98A3C3D" w14:textId="6AE8A0F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735D443" w14:textId="09AFE8E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71D01F4" w14:textId="0B59DE3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AEBC6C1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1E11961" w14:textId="7B758A4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3977A40" w14:textId="5F821DC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539C530" w14:textId="2A5654F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44E9768" w14:textId="4F3B4EB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1349DF" w14:textId="36A14B1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D05C8B9" w14:textId="00BA84B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1F263CF" w14:textId="0362DBE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6AF485BD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234A9AF" w14:textId="7DBA9F8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95E9B08" w14:textId="1E6ABAA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MonthEnd9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D6E506E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C107396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E2F2359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016BEFDE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24DDC5A8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ACD0B0A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7333742F" w14:textId="10289BDD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ОКТЯБРЬ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6"/>
              <w:gridCol w:w="290"/>
              <w:gridCol w:w="292"/>
              <w:gridCol w:w="292"/>
              <w:gridCol w:w="292"/>
              <w:gridCol w:w="292"/>
              <w:gridCol w:w="286"/>
            </w:tblGrid>
            <w:tr w:rsidR="00E4465E" w:rsidRPr="00B52816" w14:paraId="5734CE27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7FD30A1" w14:textId="1978AFBE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73F4636" w14:textId="43E41CE2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01756887" w14:textId="052D8552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037AD88" w14:textId="110328BB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308ED82" w14:textId="0C51CB77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88C74EC" w14:textId="048BF9A4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F6E580D" w14:textId="306650AE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4096C91C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1FD5896F" w14:textId="0F59C61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5E0623F1" w14:textId="6468DF4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C9DAC5E" w14:textId="2B0DEC0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7EA677E" w14:textId="4A5E352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36912258" w14:textId="2DA31FF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78DF4E13" w14:textId="33BC91C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29C33361" w14:textId="52AA63D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MonthStart10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EC4FE3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73AE0BD7" w14:textId="3355356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77091AAF" w14:textId="62139E8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5194D9" w14:textId="31E3CFC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BC82A9D" w14:textId="15AF336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917A473" w14:textId="6D9DB8F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B0C9A56" w14:textId="2483527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D897E73" w14:textId="3D72ECE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E13E013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65A1267" w14:textId="4899CD0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8809B49" w14:textId="791D4CB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D21D42" w14:textId="4451370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FB9295D" w14:textId="343228E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D74E46B" w14:textId="4981211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86BE505" w14:textId="75BFD05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2E3DA5F1" w14:textId="26B073A4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6B26677F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B88045B" w14:textId="77DEE3D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C1BED87" w14:textId="3BAF016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6741F0B" w14:textId="506158E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FD7E261" w14:textId="24C3CD5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81486F7" w14:textId="2489B56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8AA8DE" w14:textId="35BE61C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07D1F4B" w14:textId="1A9A2F8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E6E2452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B5D5884" w14:textId="0FF1269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71990A8" w14:textId="4697D3F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ACF2231" w14:textId="3212D67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75FB599" w14:textId="359380E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C69BE7" w14:textId="3A7DFB9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757C75B" w14:textId="2608968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3D87D11D" w14:textId="39A7C74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3EFB04BD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2742F04" w14:textId="679ED51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E3C5C08" w14:textId="760EC2A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MonthEnd10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A385DD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1853296F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9693900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4BC9F3F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33362375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672D42D1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4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03EF7F57" w14:textId="1DB45288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НОЯБРЬ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6"/>
              <w:gridCol w:w="290"/>
              <w:gridCol w:w="292"/>
              <w:gridCol w:w="292"/>
              <w:gridCol w:w="292"/>
              <w:gridCol w:w="292"/>
              <w:gridCol w:w="286"/>
            </w:tblGrid>
            <w:tr w:rsidR="00E4465E" w:rsidRPr="00B52816" w14:paraId="0058766D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5F4E508" w14:textId="006ECB19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F030EC3" w14:textId="7AEF3515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35A4B25" w14:textId="7EF5BC82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1A01B178" w14:textId="23FA5A8A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E021911" w14:textId="26E91F9C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41887E29" w14:textId="1F95D600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C5CD4B2" w14:textId="690AAECE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6BE153C5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5CC3EB31" w14:textId="1876BB2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322AE76" w14:textId="31FDE6F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48BD02A" w14:textId="43DC1D3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42BDB94B" w14:textId="4462FFD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37A4A84" w14:textId="0891CB0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05895C62" w14:textId="3232974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01A9D873" w14:textId="4D9B41C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MonthStart11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6A6C0A8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3E579BE9" w14:textId="6993928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2051BE0" w14:textId="361D4E9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90B3F3C" w14:textId="2CB3DE4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85B8FD" w14:textId="7122002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81693BB" w14:textId="2163B19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52E5442" w14:textId="287F0F0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1D635453" w14:textId="6BABF3F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4976D927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639B1F7" w14:textId="3E65582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E6D2EC4" w14:textId="53CD564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DA7ED78" w14:textId="72A369C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E4DED63" w14:textId="2B5CF9B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E98ABCF" w14:textId="7DB35DF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203EA8F" w14:textId="795F056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B4A38EE" w14:textId="2E3800A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E99E3C0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6F758D13" w14:textId="53471F7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0BB1FEED" w14:textId="640C76C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68D88AA" w14:textId="29437C4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EC0AEEF" w14:textId="204741D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103E41D" w14:textId="0556FC5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D52E57C" w14:textId="302BFAB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403A7B53" w14:textId="2212513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08DC5A0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10C30E93" w14:textId="69AF40E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612DE5E" w14:textId="23BE8F3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CE98222" w14:textId="2698394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5321EDA" w14:textId="71BB94F1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4ED67C7E" w14:textId="1726CD3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572CBD0" w14:textId="58A9392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70019C76" w14:textId="4C2C05D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3AB45680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876551A" w14:textId="2986D23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3EAB6D69" w14:textId="1E4123A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MonthEnd11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911A01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69F6F6E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6D82AB58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8F44DBF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5F577F1D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4E693101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  <w:tc>
          <w:tcPr>
            <w:tcW w:w="716" w:type="pct"/>
            <w:tcMar>
              <w:top w:w="0" w:type="dxa"/>
              <w:left w:w="113" w:type="dxa"/>
              <w:bottom w:w="113" w:type="dxa"/>
              <w:right w:w="113" w:type="dxa"/>
            </w:tcMar>
          </w:tcPr>
          <w:p w14:paraId="6A163B7F" w14:textId="7CE1F85F" w:rsidR="00E4465E" w:rsidRPr="00B52816" w:rsidRDefault="007C68BC" w:rsidP="00E4465E">
            <w:pPr>
              <w:pStyle w:val="Months"/>
              <w:ind w:left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 w:rsidRPr="00B52816">
              <w:rPr>
                <w:rFonts w:ascii="Arial Narrow" w:hAnsi="Arial Narrow" w:cs="Calibri"/>
                <w:b/>
                <w:bCs/>
                <w:caps w:val="0"/>
                <w:noProof/>
                <w:color w:val="auto"/>
                <w:sz w:val="24"/>
                <w:szCs w:val="24"/>
                <w:lang w:bidi="ru-RU"/>
              </w:rPr>
              <w:t>ДЕКАБРЬ</w:t>
            </w:r>
          </w:p>
          <w:tbl>
            <w:tblPr>
              <w:tblStyle w:val="CalendarTable"/>
              <w:tblW w:w="4992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289"/>
              <w:gridCol w:w="292"/>
              <w:gridCol w:w="292"/>
              <w:gridCol w:w="292"/>
              <w:gridCol w:w="292"/>
              <w:gridCol w:w="292"/>
              <w:gridCol w:w="287"/>
            </w:tblGrid>
            <w:tr w:rsidR="00E4465E" w:rsidRPr="00B52816" w14:paraId="0A1BE9A4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1F56054" w14:textId="667ED8FD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ПН</w:t>
                  </w:r>
                </w:p>
              </w:tc>
              <w:tc>
                <w:tcPr>
                  <w:tcW w:w="716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D7D66AE" w14:textId="4D0C2161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7ED91E43" w14:textId="156F9E43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6A6AF6AF" w14:textId="7113771A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24868BA4" w14:textId="62EE8C1A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4"/>
                      <w:szCs w:val="14"/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58A7D3EA" w14:textId="2C7F6210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СБ</w:t>
                  </w:r>
                </w:p>
              </w:tc>
              <w:tc>
                <w:tcPr>
                  <w:tcW w:w="705" w:type="pct"/>
                  <w:tcBorders>
                    <w:bottom w:val="single" w:sz="6" w:space="0" w:color="auto"/>
                  </w:tcBorders>
                  <w:shd w:val="clear" w:color="auto" w:fill="auto"/>
                  <w:vAlign w:val="center"/>
                </w:tcPr>
                <w:p w14:paraId="3979A0D5" w14:textId="4914D39F" w:rsidR="00E4465E" w:rsidRPr="00B52816" w:rsidRDefault="007C68BC" w:rsidP="00E4465E">
                  <w:pPr>
                    <w:pStyle w:val="Days"/>
                    <w:spacing w:before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14"/>
                      <w:szCs w:val="14"/>
                    </w:rPr>
                  </w:pP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14"/>
                      <w:szCs w:val="14"/>
                      <w:lang w:bidi="ru-RU"/>
                    </w:rPr>
                    <w:t>ВС</w:t>
                  </w:r>
                </w:p>
              </w:tc>
            </w:tr>
            <w:tr w:rsidR="00E4465E" w:rsidRPr="00B52816" w14:paraId="68DE22B6" w14:textId="77777777" w:rsidTr="00DE286E">
              <w:trPr>
                <w:trHeight w:val="20"/>
              </w:trPr>
              <w:tc>
                <w:tcPr>
                  <w:tcW w:w="707" w:type="pct"/>
                  <w:tcBorders>
                    <w:top w:val="single" w:sz="6" w:space="0" w:color="auto"/>
                  </w:tcBorders>
                  <w:vAlign w:val="center"/>
                </w:tcPr>
                <w:p w14:paraId="6BDEFF62" w14:textId="4D25E623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понедельник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" 1 ""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tcBorders>
                    <w:top w:val="single" w:sz="6" w:space="0" w:color="auto"/>
                  </w:tcBorders>
                  <w:vAlign w:val="center"/>
                </w:tcPr>
                <w:p w14:paraId="64F84564" w14:textId="584A5DB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вторник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38AF1A9" w14:textId="165C4ED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24659C30" w14:textId="609C55D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четверг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925B554" w14:textId="4E03997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пятница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tcBorders>
                    <w:top w:val="single" w:sz="6" w:space="0" w:color="auto"/>
                  </w:tcBorders>
                  <w:vAlign w:val="center"/>
                </w:tcPr>
                <w:p w14:paraId="66AA33D3" w14:textId="0380709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суббота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="00F876F1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tcBorders>
                    <w:top w:val="single" w:sz="6" w:space="0" w:color="auto"/>
                  </w:tcBorders>
                  <w:vAlign w:val="center"/>
                </w:tcPr>
                <w:p w14:paraId="2A931D77" w14:textId="2D6C7A2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MonthStart12 \@ dddd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среда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“</w:instrText>
                  </w:r>
                  <w:r w:rsidRPr="00B52816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воскресенье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" 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4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&lt;&gt; 0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6FA92F93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CE6A112" w14:textId="04A5C02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=G2+1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6BDFA2B" w14:textId="747F209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1331A29" w14:textId="7A865B6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007F8F3C" w14:textId="15C824B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8A69955" w14:textId="1C10232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A5535FB" w14:textId="5789E25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6204DD43" w14:textId="4B93975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319F8866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48930B3F" w14:textId="6D27D72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=G3+1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4C2338A4" w14:textId="5B83C6B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E40D3BA" w14:textId="47D00689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0772D8" w14:textId="59259F9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70CD8E13" w14:textId="2B65507D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17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8D0654B" w14:textId="30136A6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0DCAA16D" w14:textId="6A41F9CF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19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1958F21C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50407490" w14:textId="6CCFCF35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=G4+1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53C4AB67" w14:textId="58238B6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AF06842" w14:textId="542C536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22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33DC7DA6" w14:textId="7769894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23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2CCD22B2" w14:textId="51E6D67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24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4B8D4E3" w14:textId="7AEC1C9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25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1CBFA94" w14:textId="58BD9D4E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t>26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6112EECB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044CD6B2" w14:textId="77552D92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=G5+1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27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12D518D3" w14:textId="77B720B0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28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42605EF" w14:textId="50AE303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=B6+1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29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1BE6CE8" w14:textId="68AF887B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=C6+1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C72A43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30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5164B3E8" w14:textId="3777CFFC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=D6+1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t>31</w: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1F56AAE4" w14:textId="1D274A6A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=E6+1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5" w:type="pct"/>
                  <w:vAlign w:val="center"/>
                </w:tcPr>
                <w:p w14:paraId="5AE6BDF9" w14:textId="7185A286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28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=F6+1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 xml:space="preserve"> "" </w:instrText>
                  </w:r>
                  <w:r w:rsidR="000D2E40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  <w:lang w:bidi="ru-RU"/>
                    </w:rPr>
                    <w:fldChar w:fldCharType="end"/>
                  </w:r>
                </w:p>
              </w:tc>
            </w:tr>
            <w:tr w:rsidR="00E4465E" w:rsidRPr="00B52816" w14:paraId="73C33705" w14:textId="77777777" w:rsidTr="007C68BC">
              <w:trPr>
                <w:trHeight w:val="20"/>
              </w:trPr>
              <w:tc>
                <w:tcPr>
                  <w:tcW w:w="707" w:type="pct"/>
                  <w:vAlign w:val="center"/>
                </w:tcPr>
                <w:p w14:paraId="2E5FCCD2" w14:textId="16852F48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29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=G6+1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6" w:type="pct"/>
                  <w:vAlign w:val="center"/>
                </w:tcPr>
                <w:p w14:paraId="2C415D6C" w14:textId="53E2E06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2E4794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 0,""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IF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30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&lt;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DocVariable MonthEnd12 \@ d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begin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=A7+1 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 xml:space="preserve"> "" </w:instrText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separate"/>
                  </w:r>
                  <w:r w:rsidR="00D3264F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instrText>31</w:instrText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  <w:r w:rsidRPr="00B52816"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8" w:type="pct"/>
                  <w:vAlign w:val="center"/>
                </w:tcPr>
                <w:p w14:paraId="62A9B67F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23CB242B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43374D07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Cs w:val="18"/>
                    </w:rPr>
                  </w:pPr>
                </w:p>
              </w:tc>
              <w:tc>
                <w:tcPr>
                  <w:tcW w:w="718" w:type="pct"/>
                  <w:vAlign w:val="center"/>
                </w:tcPr>
                <w:p w14:paraId="3B92E35B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  <w:tc>
                <w:tcPr>
                  <w:tcW w:w="705" w:type="pct"/>
                  <w:vAlign w:val="center"/>
                </w:tcPr>
                <w:p w14:paraId="0D28DD6C" w14:textId="77777777" w:rsidR="00E4465E" w:rsidRPr="00B52816" w:rsidRDefault="00E4465E" w:rsidP="00E4465E">
                  <w:pPr>
                    <w:pStyle w:val="Dates"/>
                    <w:spacing w:after="0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Cs w:val="18"/>
                    </w:rPr>
                  </w:pPr>
                </w:p>
              </w:tc>
            </w:tr>
          </w:tbl>
          <w:p w14:paraId="3489CE7A" w14:textId="77777777" w:rsidR="0059309B" w:rsidRPr="00B52816" w:rsidRDefault="0059309B" w:rsidP="0059309B">
            <w:pPr>
              <w:pStyle w:val="a5"/>
              <w:rPr>
                <w:rFonts w:ascii="Arial Narrow" w:hAnsi="Arial Narrow"/>
                <w:b/>
                <w:bCs/>
                <w:noProof/>
                <w:color w:val="auto"/>
              </w:rPr>
            </w:pPr>
          </w:p>
        </w:tc>
      </w:tr>
    </w:tbl>
    <w:p w14:paraId="2B3E424A" w14:textId="1DF0A038" w:rsidR="00F93E3B" w:rsidRPr="00B52816" w:rsidRDefault="00F93E3B" w:rsidP="00DE286E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B52816" w:rsidSect="00DE286E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6F2A40" w14:textId="77777777" w:rsidR="00E638DA" w:rsidRDefault="00E638DA">
      <w:pPr>
        <w:spacing w:after="0"/>
      </w:pPr>
      <w:r>
        <w:separator/>
      </w:r>
    </w:p>
  </w:endnote>
  <w:endnote w:type="continuationSeparator" w:id="0">
    <w:p w14:paraId="3524F817" w14:textId="77777777" w:rsidR="00E638DA" w:rsidRDefault="00E638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6D2E4F" w14:textId="77777777" w:rsidR="00E638DA" w:rsidRDefault="00E638DA">
      <w:pPr>
        <w:spacing w:after="0"/>
      </w:pPr>
      <w:r>
        <w:separator/>
      </w:r>
    </w:p>
  </w:footnote>
  <w:footnote w:type="continuationSeparator" w:id="0">
    <w:p w14:paraId="1CE8B951" w14:textId="77777777" w:rsidR="00E638DA" w:rsidRDefault="00E638D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7"/>
    <w:docVar w:name="MonthEnd10" w:val="31.10.2027"/>
    <w:docVar w:name="MonthEnd11" w:val="30.11.2027"/>
    <w:docVar w:name="MonthEnd12" w:val="31.12.2027"/>
    <w:docVar w:name="MonthEnd2" w:val="28.02.2027"/>
    <w:docVar w:name="MonthEnd3" w:val="31.03.2027"/>
    <w:docVar w:name="MonthEnd4" w:val="30.04.2027"/>
    <w:docVar w:name="MonthEnd5" w:val="31.05.2027"/>
    <w:docVar w:name="MonthEnd6" w:val="30.06.2027"/>
    <w:docVar w:name="MonthEnd7" w:val="31.07.2027"/>
    <w:docVar w:name="MonthEnd8" w:val="31.08.2027"/>
    <w:docVar w:name="MonthEnd9" w:val="30.09.2027"/>
    <w:docVar w:name="Months" w:val="12"/>
    <w:docVar w:name="MonthStart1" w:val="01.01.2027"/>
    <w:docVar w:name="MonthStart10" w:val="01.10.2027"/>
    <w:docVar w:name="MonthStart11" w:val="01.11.2027"/>
    <w:docVar w:name="MonthStart12" w:val="01.12.2027"/>
    <w:docVar w:name="MonthStart2" w:val="01.02.2027"/>
    <w:docVar w:name="MonthStart3" w:val="01.03.2027"/>
    <w:docVar w:name="MonthStart4" w:val="01.04.2027"/>
    <w:docVar w:name="MonthStart5" w:val="01.05.2027"/>
    <w:docVar w:name="MonthStart6" w:val="01.06.2027"/>
    <w:docVar w:name="MonthStart7" w:val="01.07.2027"/>
    <w:docVar w:name="MonthStart8" w:val="01.08.2027"/>
    <w:docVar w:name="MonthStart9" w:val="01.09.2027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D2E40"/>
    <w:rsid w:val="001274F3"/>
    <w:rsid w:val="00151CCE"/>
    <w:rsid w:val="001B01F9"/>
    <w:rsid w:val="001C41F9"/>
    <w:rsid w:val="00285C1D"/>
    <w:rsid w:val="002E4794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9309B"/>
    <w:rsid w:val="005D5149"/>
    <w:rsid w:val="005E656F"/>
    <w:rsid w:val="00667021"/>
    <w:rsid w:val="006974E1"/>
    <w:rsid w:val="006C0896"/>
    <w:rsid w:val="006F513E"/>
    <w:rsid w:val="007676D1"/>
    <w:rsid w:val="007C0139"/>
    <w:rsid w:val="007C68BC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52816"/>
    <w:rsid w:val="00B65B09"/>
    <w:rsid w:val="00B85583"/>
    <w:rsid w:val="00B9476B"/>
    <w:rsid w:val="00BC3952"/>
    <w:rsid w:val="00BE5AB8"/>
    <w:rsid w:val="00C44DFB"/>
    <w:rsid w:val="00C6519B"/>
    <w:rsid w:val="00C70F21"/>
    <w:rsid w:val="00C72A43"/>
    <w:rsid w:val="00C7354B"/>
    <w:rsid w:val="00C91F9B"/>
    <w:rsid w:val="00D3264F"/>
    <w:rsid w:val="00DE286E"/>
    <w:rsid w:val="00DE32AC"/>
    <w:rsid w:val="00E1407A"/>
    <w:rsid w:val="00E4465E"/>
    <w:rsid w:val="00E50BDE"/>
    <w:rsid w:val="00E638DA"/>
    <w:rsid w:val="00E774CD"/>
    <w:rsid w:val="00E77E1D"/>
    <w:rsid w:val="00ED75B6"/>
    <w:rsid w:val="00F876F1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3412</Words>
  <Characters>19453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2020-12-27T19:47:00Z</dcterms:created>
  <dcterms:modified xsi:type="dcterms:W3CDTF">2020-12-27T19:47:00Z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