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258"/>
        <w:gridCol w:w="2259"/>
        <w:gridCol w:w="2259"/>
        <w:gridCol w:w="2259"/>
        <w:gridCol w:w="2259"/>
        <w:gridCol w:w="2259"/>
        <w:gridCol w:w="2265"/>
      </w:tblGrid>
      <w:tr w:rsidR="0059309B" w:rsidRPr="00B52816" w14:paraId="0E8E4700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3892B42" w14:textId="41F7B99C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1"/>
              <w:gridCol w:w="291"/>
              <w:gridCol w:w="291"/>
              <w:gridCol w:w="291"/>
              <w:gridCol w:w="284"/>
            </w:tblGrid>
            <w:tr w:rsidR="0059309B" w:rsidRPr="00B52816" w14:paraId="36F3A520" w14:textId="77777777" w:rsidTr="00DE286E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12988FC" w14:textId="7AE0932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78EB9D" w14:textId="166C81C0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028EFA7B" w14:textId="77777777" w:rsidTr="00DE286E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271A182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47B3865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0D973F5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574B209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05C181D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F6CDFB" w14:textId="79E157E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auto"/>
                  </w:tcBorders>
                  <w:vAlign w:val="center"/>
                </w:tcPr>
                <w:p w14:paraId="3748E53C" w14:textId="3B123F7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0D81CB4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674A0F7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65D8AB0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631052A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4B942DF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4298B8A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11DC2CF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6BF279E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15FE3B3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2DBBEF4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5EF9B33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0EF7E77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3B76F52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1BF7832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0B40EF9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2C261D8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4471582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5491494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20BFA86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1E3885B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7B57BB9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56A3FA4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60DA8B1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629DC7A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3FE11C2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0D60BD4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7F042E4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710F11C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43DD848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05133C8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5B9C0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7E9734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F9B9B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0C3F73F" w14:textId="77777777" w:rsidR="00E4465E" w:rsidRPr="00B52816" w:rsidRDefault="00E4465E" w:rsidP="00E4465E">
            <w:pPr>
              <w:rPr>
                <w:b/>
                <w:bCs/>
              </w:rPr>
            </w:pPr>
          </w:p>
          <w:p w14:paraId="45AB71E5" w14:textId="77777777" w:rsidR="00E4465E" w:rsidRPr="00B52816" w:rsidRDefault="00E4465E" w:rsidP="00E4465E">
            <w:pPr>
              <w:rPr>
                <w:b/>
                <w:bCs/>
              </w:rPr>
            </w:pPr>
          </w:p>
          <w:p w14:paraId="10FFF80E" w14:textId="77777777" w:rsidR="00E4465E" w:rsidRPr="00B52816" w:rsidRDefault="00E4465E" w:rsidP="00E4465E">
            <w:pPr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E2C8ADA" w14:textId="77777777" w:rsidR="00E4465E" w:rsidRPr="00B52816" w:rsidRDefault="00E4465E" w:rsidP="00E4465E">
            <w:pPr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4E7BA917" w14:textId="7C174FE4" w:rsidR="00E4465E" w:rsidRPr="00B52816" w:rsidRDefault="00E4465E" w:rsidP="00E4465E">
            <w:pPr>
              <w:jc w:val="center"/>
              <w:rPr>
                <w:b/>
                <w:bCs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12B34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D75193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0552C38" w14:textId="1B65A939" w:rsidR="0059309B" w:rsidRPr="00B52816" w:rsidRDefault="00DE286E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F01602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2030</w:t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59309B" w:rsidRPr="00B52816" w14:paraId="428DDDA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26E48DE" w14:textId="0C453D82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14CC11AB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523AA" w14:textId="2496E2BE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65638C0" w14:textId="57D3B5C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5E6686F0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215487D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1550685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512F5F7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679D893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51EF798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5DD6BF2" w14:textId="7242311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0A82FE68" w14:textId="2B7972A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60146DC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2F81949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292345D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134FEB6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08DE524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4CF6DEC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45C5CA8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781F215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5C15D0B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38DB271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6C7C4AB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4854663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604915A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4C50949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7B33F03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4809134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08136C5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083403A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13005E7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5806CC6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5CBD9BE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4B96B37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74A4958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44A522F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5061699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5E5DA8F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5FE437A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0D9402E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6D72F67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5F02B40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19469D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AC7CF9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434B93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1B72EA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84A37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7EEE6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40D26C1B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369A286" w14:textId="162B20FD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3C124FCA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A412FC4" w14:textId="2827F0A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D24E4A" w14:textId="2804DB8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290FCBAE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45EB53A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20A1341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4F6604F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4F90ABA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668DCA9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8447CE5" w14:textId="2C2C8D0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66781D7A" w14:textId="417F5EB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18F8D10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2EF19E2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64EFD18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7F29B62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3907E0B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2F4DB42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2BE15E7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15F674C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0DEBF24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0946A86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1AAB4AD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7020055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196CB24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7A804D0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381B095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2387307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222C79E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078910E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207A6E2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17083ED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0ED23E2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351A8E3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29DE329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27FA0DC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5FE00C7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4438048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450CC7D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7074293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20BA49D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1F05660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095BC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13EED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4BF65E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DB4618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C0E2408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88EC0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7F876B5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232B777" w14:textId="236D7B29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446938B7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A12663" w14:textId="45745ED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4AA358" w14:textId="6152DA8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713E1039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1EA293A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13A2F5D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1AB068C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53E051F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70DCA45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8C7BEF" w14:textId="7024C27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557B2B6E" w14:textId="1C7BB61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7255FFF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7D764E4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6E9CEAF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1FC6575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71FEE24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2752389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6964EAA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008D72A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222D54E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5EDDCD0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3F5245E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7B9792B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64D8917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6BD7886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05A54DE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652CCFF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78497B0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1F77F96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54A5BD4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6D0A382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5560719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173274C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36872E7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0BC70FF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105A878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02173F8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79F3995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08D0864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4E4B2A4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11174D1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38A12C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00889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6849FD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8F58BB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EFCFE28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AAF443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0D892E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3C83E729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C36DE0" w14:textId="401CE483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295E6DB1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430590" w14:textId="17E64ED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392C1F" w14:textId="477D1BA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136971F8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65C3095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7C51A1C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1B288B2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4D94C83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227885C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711D224" w14:textId="30449EE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1B7634E" w14:textId="24718CB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465CA7E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1C823D4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1DF39A0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29269A7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1C7F802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15BFDCE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0C65CB6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66B2358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030DFE1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2AA7809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461AF38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13BF263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29B3F4C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176EE81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2A1CD23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0852061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01B7290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132774B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16471D9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51C64FA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4B28FE4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20EE1BF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6B20897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50C853D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4CC1C69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365AC19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12ADE49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4E80E34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216F361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4F8636E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37396A4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466E2A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A11E8A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C17FDA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6BC4F6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4701FE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25C2F35E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9A0790A" w14:textId="2EE89582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728AACD0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2BD1EC" w14:textId="7A611BD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2124B9" w14:textId="171E176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4A61D18F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646CC40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15B6901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0ED7C55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4ACDF87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2979142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31BBAD" w14:textId="2C1737C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56F9DB60" w14:textId="29C0A36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465CA38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35F2294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2860C10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041EA20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5EB2F77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3FAA9B4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31B9388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75E3673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7625F78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1C81A8B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3A76865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2D6571E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4917562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7361152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2B4B086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2CF4941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3CC9890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202811B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1CC1259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737F45B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17E1FE2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105EB9F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57B5F78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08FF537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3904B94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7CA751C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4AD2540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79E1482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51C7E07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3C5B763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BF499FF" w14:textId="1387BB61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474F8718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C4B775" w14:textId="0E877DC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BEEC08" w14:textId="21887D2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71B15F" w14:textId="1EC062C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1AE4168" w14:textId="028B2C0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101FF4" w14:textId="70DC998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A6A011" w14:textId="34CC986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579081" w14:textId="3E15208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263989E9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0FE82A7" w14:textId="79761EB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EE71FD4" w14:textId="5D50AF4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3BCD5B8" w14:textId="53CFFF9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E5FB52E" w14:textId="5D9D73C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8B68E89" w14:textId="00A3C6E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E86FC08" w14:textId="71FAF20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</w:tcPr>
                <w:p w14:paraId="3B7F85B7" w14:textId="5B4668D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07D7130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086C6D9D" w14:textId="63CD7CA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2B5DBD4" w14:textId="127F4ED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BF2BE8" w14:textId="77884D4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43F98" w14:textId="3681532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087BAB" w14:textId="7E8D27A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7D139C" w14:textId="2CAB2A4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1165FBE6" w14:textId="3D07C64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DC082FC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376BEE9E" w14:textId="6F64FF6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2ADF55F" w14:textId="5892714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AB0C6A" w14:textId="5DA4C21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B07FC41" w14:textId="658D8E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64F080" w14:textId="079FECE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6B42C1" w14:textId="4607924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8ECC14D" w14:textId="77E5F81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BA70F1D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1D6DD97C" w14:textId="7733942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A3D3F05" w14:textId="4905219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AA7558B" w14:textId="756E7D2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0898E36" w14:textId="4A53D9E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2189DA" w14:textId="3CF517B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9B2610A" w14:textId="62D1D14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B418564" w14:textId="090A36E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FA48FCC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02FBB7D0" w14:textId="7BCFA30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DC745D0" w14:textId="6338B0A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CDE63A" w14:textId="01B55E1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06093F" w14:textId="51C7412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09DAF59" w14:textId="2D41006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5CADAC" w14:textId="44F99B5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A7F45C5" w14:textId="34E11BE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F81531F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472D8144" w14:textId="5BCE9FD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7C4E6B8" w14:textId="550A595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7D3F29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90E6B37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933E71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5735031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27C584B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7834A5" w14:textId="57EE7B74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1E686422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885D8E" w14:textId="541138E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79FE18" w14:textId="2FD9BFE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15B748" w14:textId="426C7D4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2539D2" w14:textId="66EB22A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280003" w14:textId="7EFF8A1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953AF2" w14:textId="4C278AD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803372C" w14:textId="4DD30A68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01CEFC73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5D63B54" w14:textId="0827FEA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6AECA3A" w14:textId="3CC1EE5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0DC34" w14:textId="529C528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25C7528" w14:textId="0CA3555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075732" w14:textId="3055E57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906EF" w14:textId="6F9D0C4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437BDCB6" w14:textId="6EB6729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028ECC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CB78271" w14:textId="18B627D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71431E0" w14:textId="45C6926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CA1C7D" w14:textId="203DEBF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3D782" w14:textId="564BF44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5F3F84" w14:textId="70C5F32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1461A6" w14:textId="35C8A00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F31992" w14:textId="2D35AAE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41904E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D114A7E" w14:textId="046A296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B638B54" w14:textId="225A5B5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50FA7" w14:textId="423A14E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962FFE" w14:textId="6A4C4BD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BBF133" w14:textId="6AF4533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2107C5" w14:textId="65545D3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33ED08" w14:textId="302223A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4E76CE4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DEDAB4" w14:textId="2DC5219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7906BA" w14:textId="417606B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03F784" w14:textId="674ADFD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B7D03" w14:textId="569D15C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7B1E1" w14:textId="6B17C8E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B0041E" w14:textId="0F4D6D9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9AC4A5" w14:textId="0E49CD1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7369419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D52A14" w14:textId="6170449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BC0D65" w14:textId="6D57079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5AA425" w14:textId="76AC19B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81215" w14:textId="4F83267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BA8605" w14:textId="29A8444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B45837" w14:textId="5624B17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A90D1F" w14:textId="3F6A37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2C1BD42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8071EB2" w14:textId="1FF2372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31537A" w14:textId="335E7E1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5C4DBA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71ED3A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AB7E66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21CCDC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0ED9A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D7FBB5" w14:textId="4D073238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7568E6D7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E0594B" w14:textId="31506798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2CE8CE7" w14:textId="2A58180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006118" w14:textId="5C32EC51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99B420" w14:textId="3854FE5C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A02ABB" w14:textId="63010EF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094328F" w14:textId="6CDB4C0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645DA3" w14:textId="78FCE23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733A729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46CC1E3" w14:textId="2310CAD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B56FE00" w14:textId="4A99C81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5B2C5B" w14:textId="345E37E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C15754" w14:textId="03016C7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401B2B" w14:textId="782F5CA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D5EF871" w14:textId="475766C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6F6DED40" w14:textId="128D602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4D2FB5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3A0B3ED" w14:textId="24BA004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235162" w14:textId="2D19861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F5DE9C" w14:textId="39AA49F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6A07DA" w14:textId="37304E1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BEF5E" w14:textId="1DA59C3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DAB355" w14:textId="780798F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21E709D" w14:textId="33A4225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ABFC15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D02382A" w14:textId="7235F7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317622" w14:textId="3B66902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DA5C9" w14:textId="2385830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1DC2AB" w14:textId="3C8A4F0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C2123C" w14:textId="1300CFC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4241CB" w14:textId="1D2F129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AE2D2DA" w14:textId="3506702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EE0D1E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68559B" w14:textId="38BFEE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90DF3" w14:textId="13FB0FE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F9D2" w14:textId="14DE510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E4BF43" w14:textId="5D59BD9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8A3C3D" w14:textId="5FCE1BD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35D443" w14:textId="59C6553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71D01F4" w14:textId="652CEAC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AEBC6C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E11961" w14:textId="5B970B2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977A40" w14:textId="5680E7B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39C530" w14:textId="24541F0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4E9768" w14:textId="452EC37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1349DF" w14:textId="410546C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05C8B9" w14:textId="795059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1F263CF" w14:textId="4ED7F14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AF485B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34A9AF" w14:textId="7AEC7DD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5E9B08" w14:textId="5FD2940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E506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C107396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E2F2359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16BEFD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4DDC5A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333742F" w14:textId="10289BDD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5734CE27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FD30A1" w14:textId="1978AFB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3F4636" w14:textId="43E41CE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56887" w14:textId="052D855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37AD88" w14:textId="110328B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08ED82" w14:textId="0C51CB77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C74EC" w14:textId="048BF9A4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E580D" w14:textId="306650A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4096C91C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D5896F" w14:textId="747C5A6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E0623F1" w14:textId="0CF49B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C9DAC5E" w14:textId="1BDCD95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EA677E" w14:textId="550065C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912258" w14:textId="0E36AD4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DF4E13" w14:textId="7E4D9BD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9C33361" w14:textId="595F5D5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C4FE3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3AE0BD7" w14:textId="2F6496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91AAF" w14:textId="4B376E4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5194D9" w14:textId="229A028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C82A9D" w14:textId="2694177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17A473" w14:textId="66CD4B0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C9A56" w14:textId="5401FC1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D897E73" w14:textId="51354A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E13E01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65A1267" w14:textId="3B8B04B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809B49" w14:textId="29ACB4F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21D42" w14:textId="4DAF850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B9295D" w14:textId="7BF42E6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74E46B" w14:textId="4115B90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BE505" w14:textId="38B3463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E3DA5F1" w14:textId="25632F0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B26677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B88045B" w14:textId="1E0B44E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C1BED87" w14:textId="2CD92F3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41F0B" w14:textId="4C06E59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7E261" w14:textId="03FA2F3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1486F7" w14:textId="5FADA87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8AA8DE" w14:textId="42A0E39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07D1F4B" w14:textId="55ECD74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6E2452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5D5884" w14:textId="757F1C6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1990A8" w14:textId="3BB864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CF2231" w14:textId="72F14BE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FB599" w14:textId="493FFED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C69BE7" w14:textId="1A65B36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7C75B" w14:textId="22ED25A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7D11D" w14:textId="1C24359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EFB04B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2742F04" w14:textId="35D534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E3C5C08" w14:textId="16B38B8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A385D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853296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693900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4BC9F3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336237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3EF7F57" w14:textId="1DB45288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0058766D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5F4E508" w14:textId="006ECB19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F030EC3" w14:textId="7AEF351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5A4B25" w14:textId="7EF5BC8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01B178" w14:textId="23FA5A8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021911" w14:textId="26E91F9C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887E29" w14:textId="1F95D600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5CD4B2" w14:textId="690AAEC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BE153C5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CC3EB31" w14:textId="699E638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322AE76" w14:textId="6CAFF45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48BD02A" w14:textId="60371CA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2BDB94B" w14:textId="441BAF1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7A4A84" w14:textId="1762A22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895C62" w14:textId="5198F65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01A9D873" w14:textId="5FD1585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6A6C0A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579BE9" w14:textId="5D9BF9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051BE0" w14:textId="4846A98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0B3F3C" w14:textId="4A62E28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85B8FD" w14:textId="4D397F3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693BB" w14:textId="3F67FCC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2E5442" w14:textId="79FD9FD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635453" w14:textId="2FBAEB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4976D927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39B1F7" w14:textId="23F2C86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E6D2EC4" w14:textId="779CE50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7ED78" w14:textId="7CBA084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4DED63" w14:textId="0937082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98ABCF" w14:textId="1B8C81A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03EA8F" w14:textId="5A230F9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B4A38EE" w14:textId="004DF75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99E3C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F758D13" w14:textId="4FC950E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B1FEED" w14:textId="6532F80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8D88AA" w14:textId="009E92D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C0AEEF" w14:textId="4C4C3B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03E41D" w14:textId="229ABE3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2E57C" w14:textId="5DE2CF7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03A7B53" w14:textId="7F891E1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8DC5A0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0C30E93" w14:textId="54A5328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12DE5E" w14:textId="29930CC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98222" w14:textId="15BB634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321EDA" w14:textId="4E00DE7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D67C7E" w14:textId="59B35A3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72CBD0" w14:textId="37416BB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019C76" w14:textId="0572993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AB4568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76551A" w14:textId="5C311CA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EAB6D69" w14:textId="4170B80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11A01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69F6F6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82AB5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F44DB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577F1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A163B7F" w14:textId="7CE1F85F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E4465E" w:rsidRPr="00B52816" w14:paraId="0A1BE9A4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A7D3EA" w14:textId="2C7F6210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79A0D5" w14:textId="4914D39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8DE22B6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4BA38B9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44CA6AA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3BCA4F2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349DEEB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26376AA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6AA33D3" w14:textId="20B2E37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A931D77" w14:textId="7992E59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1A0A353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38C6787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5220AE6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43A8E2E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0E4D3CB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6A55D7F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49EFB17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18BCE5C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210FFA7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41CF42F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68ACB76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61DBB5C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0CF92DD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54358CE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1F23260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5D9A443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30009B1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00DA815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65F243F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337134E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3C32161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3958F91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451C760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3CE1992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2F9A9F7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6E1CEEF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2986231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193FB00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4D677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13781EA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6F1AF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093EBBE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0160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489CE7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B52816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B52816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7A454" w14:textId="77777777" w:rsidR="001E4FE3" w:rsidRDefault="001E4FE3">
      <w:pPr>
        <w:spacing w:after="0"/>
      </w:pPr>
      <w:r>
        <w:separator/>
      </w:r>
    </w:p>
  </w:endnote>
  <w:endnote w:type="continuationSeparator" w:id="0">
    <w:p w14:paraId="7CC8D2F2" w14:textId="77777777" w:rsidR="001E4FE3" w:rsidRDefault="001E4F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4049F" w14:textId="77777777" w:rsidR="001E4FE3" w:rsidRDefault="001E4FE3">
      <w:pPr>
        <w:spacing w:after="0"/>
      </w:pPr>
      <w:r>
        <w:separator/>
      </w:r>
    </w:p>
  </w:footnote>
  <w:footnote w:type="continuationSeparator" w:id="0">
    <w:p w14:paraId="42BB04EE" w14:textId="77777777" w:rsidR="001E4FE3" w:rsidRDefault="001E4F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E40"/>
    <w:rsid w:val="001274F3"/>
    <w:rsid w:val="00151CCE"/>
    <w:rsid w:val="001B01F9"/>
    <w:rsid w:val="001C41F9"/>
    <w:rsid w:val="001E4FE3"/>
    <w:rsid w:val="00285C1D"/>
    <w:rsid w:val="002E4794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6777"/>
    <w:rsid w:val="004F6AAC"/>
    <w:rsid w:val="00512F2D"/>
    <w:rsid w:val="00570FBB"/>
    <w:rsid w:val="00583B82"/>
    <w:rsid w:val="005923AC"/>
    <w:rsid w:val="0059309B"/>
    <w:rsid w:val="005D5149"/>
    <w:rsid w:val="005E656F"/>
    <w:rsid w:val="00667021"/>
    <w:rsid w:val="006974E1"/>
    <w:rsid w:val="006C0896"/>
    <w:rsid w:val="006F1AFC"/>
    <w:rsid w:val="006F513E"/>
    <w:rsid w:val="007676D1"/>
    <w:rsid w:val="007C0139"/>
    <w:rsid w:val="007C68BC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52816"/>
    <w:rsid w:val="00B65B09"/>
    <w:rsid w:val="00B85583"/>
    <w:rsid w:val="00B9476B"/>
    <w:rsid w:val="00BC3952"/>
    <w:rsid w:val="00BE5AB8"/>
    <w:rsid w:val="00C44DFB"/>
    <w:rsid w:val="00C6519B"/>
    <w:rsid w:val="00C70F21"/>
    <w:rsid w:val="00C72A43"/>
    <w:rsid w:val="00C7354B"/>
    <w:rsid w:val="00C91F9B"/>
    <w:rsid w:val="00D3264F"/>
    <w:rsid w:val="00DE286E"/>
    <w:rsid w:val="00DE32AC"/>
    <w:rsid w:val="00E1407A"/>
    <w:rsid w:val="00E4465E"/>
    <w:rsid w:val="00E50BDE"/>
    <w:rsid w:val="00E774CD"/>
    <w:rsid w:val="00E77E1D"/>
    <w:rsid w:val="00ED75B6"/>
    <w:rsid w:val="00F01602"/>
    <w:rsid w:val="00F876F1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3414</Words>
  <Characters>19464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2020-12-27T19:49:00Z</dcterms:created>
  <dcterms:modified xsi:type="dcterms:W3CDTF">2020-12-27T19:49:00Z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