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A76A04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0A3D255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662B9E2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42176E3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1DF4AAD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5E9589E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203EF0D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37B805C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1AB94C9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378BBEA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31ED196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30F2FB7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2D44CF6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602678C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36B699C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327A629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501741B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71B62FB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5622C5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37A61B7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62E0E63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5341846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771C958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2E0F3D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6B0453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2299258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571E94A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7767061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217D65D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49ABE11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41ECFB4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76829A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7E2FEDA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18D4B5E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3D4738D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3E8AE6C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798CC36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04E418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4A67073E" w:rsidR="00E4465E" w:rsidRPr="00A76A04" w:rsidRDefault="00BD72A0" w:rsidP="00BD72A0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B443D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2030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E4465E" w:rsidRPr="00A76A04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565CD9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15DBFA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EB9B5BF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5F3F7D9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570A8E3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7ED96BF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558C2FD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416F7E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3C0B58D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7308C79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AB6213F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57E51D4" w14:textId="28B5C59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6A369FC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0F8CBAF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40FB46F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0BB3F55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23AE633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27C4545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66BC33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8266F23" w14:textId="0DE63DF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5BAEDEF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32A6BC3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18E8C40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1365A43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114CBA2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168BD1B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AF2E18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F2CFA0F" w14:textId="572B86A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115FBC2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611A3F7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49B1488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61E42D4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349E3B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26F24D2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D0925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42C2FA6B" w14:textId="41657E9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73B1797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4C44200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26DFFDD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4B78301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140A72D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688B893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485BDBD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D8B142F" w14:textId="761438F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526C669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0552C38" w14:textId="1FD765D1" w:rsidR="0059309B" w:rsidRPr="00A76A04" w:rsidRDefault="0059309B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59309B" w:rsidRPr="00A76A04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0E4D93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5974254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66F7AF4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127A1DC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09BD637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600029C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74521A4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3AC9370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26B9291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73A1E03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744768B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39CD643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4E6F7C6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16FB7DE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2AC360F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74DEA4E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259BEB2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23757DE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7F5B2AE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2D56EEC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4FF098C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29CCD62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7605E77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53E05D1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64DF924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1A2881B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3833A01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0E18183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3B7B4FA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0511022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035BD0C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7E1CB9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56A9BA8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11CEDE7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7FC94BF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1C1127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731F7A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DAEC300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2895BD5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6E305B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26C97FA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6609B37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6EA2E00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60B1D47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7F57140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723755D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388536D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2D8F49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3B1F17B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21E39E6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5206474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5417D42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6531824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0ECCDAA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2FB150A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1342FF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79F5835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19E395B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568D1A0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72CC39A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08ACD5A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7671072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5DA3D02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7C5D9B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45734CC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1BA874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1B6755F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4878F7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7568889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3FE1213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673B3C4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48CC78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04964CE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1F817B2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6E4229C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0FBF40A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6B4A97E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2B54ABA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4D52C67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6DF80C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0637DFD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03C2CCE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7EEE6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7DB3FE1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4B7A40C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30959D4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1C9A74D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2B9FD43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271B72C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5391D1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104CF8E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4FD5585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2993B25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2A1EBF1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0D7DC88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7EC80F3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73BC54E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4C9B42C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55C634F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6C9DD11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0DB8DE6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0E2AE70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1F1CEC9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327DE0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075CCB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568C03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536EC46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0A46A19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12BCDF3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17176B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4BB787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0B30984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15684EC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5DC6FEB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3D83E69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0623177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0F668DA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6080CDC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5374AFF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32E60B0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225D2A6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2947CF9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06D42D30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37E8314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5B375D2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7F56C1D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1F5627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2EB1832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721F340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145EA0E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BE174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2B47FEF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788D115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2538F6B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6B74CE4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6F4391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7B56AEB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19D1510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0823D8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600CAE2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79F4DF7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0DF5DF3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60E0096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3DFCB1C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2DA387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31B15CC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2523EB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413FE3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5228033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36886E1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04AE334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66DC429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630E2C6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26AD4C0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E6BBC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579A807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0B0C759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44C507C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0F5BE01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0D6AC6B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1D1E0ED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7ABF69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0115BC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15C2D61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0B3286E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588EC0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517F982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7DE5230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480BB30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3303C63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786610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1B91D85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1383F24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25BB672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74BE6CE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4FF0E2B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344F3CE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7BFC316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5F2C65A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166EFCB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71C49AF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5553289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6DA7382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208A12C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317D3C3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276CC6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18BE369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621DA22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0BF4A6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450F4F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7273820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09A7AD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0D3C72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114838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4725C9E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136D407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0ADEE9F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5B0081A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4342ABC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209B9FB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4222FB5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63A02C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76D178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E8D349A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12AC16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1B933D66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30F58C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7DEEBD5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60E05E7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786AD47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5750152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07573F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741976A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92BF93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7B70BC2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32F7FC1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5FB10BB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0D484AC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781343A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1E920B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2061EEE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315FB94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527B1F5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1F341CF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1E4218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6E2610A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77B9087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1E4EA3E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22F8921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E61D76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40CF7E4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6B0D30D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2F91281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651C7E3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22CA153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1D3A774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47790C3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1377E4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3E514FA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196AD91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5FF52E0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50A3C68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242DCBB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3D40A5B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08D9C02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865A1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48B8517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36B60C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0D892E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60B36A0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19BE27B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61213A1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3C39641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2832C8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30BAED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0C4E42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08713BB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412C18E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191827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209C65D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740E273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473F9B4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0143C7D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226272E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1C86E6D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54616E3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30BE988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423F14D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184D5DD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2414CE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35ECF15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4D3C25C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4B60D9C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0F75220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1DC229A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4F1F8CA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5A2E50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36ECD9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137E64F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2C61C6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34E7564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3601AEB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05950B5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77441FC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612ACC8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420A396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1387191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37B7E29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A8CEE7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375354F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43C5CFB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71F1EF2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401C957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61FF11C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61D518A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3BCE467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EC086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2A57156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6BFCB4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11D7305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6DA14F1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0131E06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6C878B0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7A96C68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1B9649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239050E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4D0FAE7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7B7EAB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12D321C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69B3E46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2A6D772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0D1D3D3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DC953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71C8B45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024A6B4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6964BBF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385F0C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4CF8146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37074A2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7A1F0F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FB6CC8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1349378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43CA89A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464310C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627155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7F149EB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460F04D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39A3BA8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E8A19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0C664A4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3416BA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4701FE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1A575AE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35A9F95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5F1DCE5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5E41E1B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78FD6C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1A9B08E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068629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4067C3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17A6562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4D113C0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591B212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6F0E78F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1E42C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14EFFCD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78A182F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6DE40D5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1C5B89C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3CDE95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21B438B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69231B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0CCF1CC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3F7C7A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012DCDF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286A9E3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781D34D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671A4AD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426142C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7908F9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030E54F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643B8EA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6650893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72CED09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3D5CAE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4984DED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5FC6158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375A489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436281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EA4DF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ABDB4C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ACD0B0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72D42D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69310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A76A04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3157662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74EEB6A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0D27432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46B7EC1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2C3F122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22F237F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120613D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50035B5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0F00022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0FA54C4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513D4AD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771D03B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2CB35F1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274AD95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592C009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514A4C2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7B22090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1B4D1BA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73DBA72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1D9BB16F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104539A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1839D1E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2588B46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69F0C4E6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2E6BEA3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38F5892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6F42419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11AFC40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452A83A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5314291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400B261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5F8069B6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6B27499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0CDEFD7F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54C0E04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38744B0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2125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1E49641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B443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23238" w14:textId="77777777" w:rsidR="00654CB0" w:rsidRDefault="00654CB0">
      <w:pPr>
        <w:spacing w:after="0"/>
      </w:pPr>
      <w:r>
        <w:separator/>
      </w:r>
    </w:p>
  </w:endnote>
  <w:endnote w:type="continuationSeparator" w:id="0">
    <w:p w14:paraId="5317B232" w14:textId="77777777" w:rsidR="00654CB0" w:rsidRDefault="00654C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D2625" w14:textId="77777777" w:rsidR="00654CB0" w:rsidRDefault="00654CB0">
      <w:pPr>
        <w:spacing w:after="0"/>
      </w:pPr>
      <w:r>
        <w:separator/>
      </w:r>
    </w:p>
  </w:footnote>
  <w:footnote w:type="continuationSeparator" w:id="0">
    <w:p w14:paraId="4501E7B0" w14:textId="77777777" w:rsidR="00654CB0" w:rsidRDefault="00654C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54CB0"/>
    <w:rsid w:val="00667021"/>
    <w:rsid w:val="006974E1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2020-12-27T20:36:00Z</dcterms:created>
  <dcterms:modified xsi:type="dcterms:W3CDTF">2020-12-27T20:36:00Z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