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724"/>
        <w:gridCol w:w="2724"/>
        <w:gridCol w:w="2719"/>
        <w:gridCol w:w="2719"/>
      </w:tblGrid>
      <w:tr w:rsidR="00904FA8" w:rsidRPr="00A76A04" w14:paraId="0E8E4700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E5BFF3C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  <w:bookmarkStart w:id="0" w:name="_GoBack"/>
            <w:bookmarkEnd w:id="0"/>
          </w:p>
        </w:tc>
        <w:tc>
          <w:tcPr>
            <w:tcW w:w="2500" w:type="pct"/>
            <w:gridSpan w:val="2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14D6C8B" w14:textId="23EA5B5E" w:rsidR="00904FA8" w:rsidRPr="00A76A04" w:rsidRDefault="00904FA8" w:rsidP="001B0171">
            <w:pPr>
              <w:jc w:val="center"/>
              <w:rPr>
                <w:b/>
                <w:bCs/>
              </w:rPr>
            </w:pP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747D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2030</w:t>
            </w:r>
            <w:r w:rsidRPr="00A76A0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1249" w:type="pct"/>
          </w:tcPr>
          <w:p w14:paraId="4E7BA917" w14:textId="1E10B070" w:rsidR="00904FA8" w:rsidRPr="00A76A04" w:rsidRDefault="00904FA8" w:rsidP="001B0171">
            <w:pPr>
              <w:jc w:val="center"/>
              <w:rPr>
                <w:b/>
                <w:bCs/>
              </w:rPr>
            </w:pPr>
          </w:p>
        </w:tc>
      </w:tr>
      <w:tr w:rsidR="00DE3139" w:rsidRPr="00A76A04" w14:paraId="428DDDA2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034678C9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19469D2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AC7CF9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75434B93" w14:textId="77777777" w:rsidR="00DE3139" w:rsidRPr="00A76A04" w:rsidRDefault="00DE3139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904FA8" w:rsidRPr="00A76A04" w14:paraId="70CDA512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71A27B1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1717A0F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964533C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48DA1111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904FA8" w:rsidRPr="00A76A04" w14:paraId="0B0478E6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7E6B33B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1876D160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14B1BC8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9757B35" w14:textId="77777777" w:rsidR="00904FA8" w:rsidRPr="00A76A04" w:rsidRDefault="00904FA8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DE3139" w:rsidRPr="00A76A04" w14:paraId="40D26C1B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CFCE9F8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bookmarkStart w:id="1" w:name="_Hlk38821049"/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5"/>
              <w:gridCol w:w="358"/>
              <w:gridCol w:w="358"/>
              <w:gridCol w:w="358"/>
              <w:gridCol w:w="358"/>
              <w:gridCol w:w="358"/>
              <w:gridCol w:w="349"/>
            </w:tblGrid>
            <w:tr w:rsidR="00DE3139" w:rsidRPr="00A76A04" w14:paraId="60307C4A" w14:textId="77777777" w:rsidTr="001B0612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A8B3A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00B80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29FC9F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13ED3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7FFA5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2B3F7F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D3D353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2C7056F9" w14:textId="77777777" w:rsidTr="001B0612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F1D0AF5" w14:textId="5312AFE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83A3E4E" w14:textId="497CEA7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D75265A" w14:textId="71A02B8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4D39BE" w14:textId="53E9AE3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7ACE8D9" w14:textId="5237ED2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F6D7080" w14:textId="22436B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471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FF0000"/>
                  </w:tcBorders>
                  <w:vAlign w:val="center"/>
                </w:tcPr>
                <w:p w14:paraId="7481A3A8" w14:textId="29AF04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D96B9B" w14:textId="77777777" w:rsidTr="001B0612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6CC55A82" w14:textId="290269F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2E1513" w14:textId="1FE559A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EB70D1" w14:textId="43AF64F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3BF84" w14:textId="3C36C19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E710A2" w14:textId="4F55F64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75DCFC" w14:textId="1C84FF0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05AB89FD" w14:textId="3FB6FB3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6E736D2F" w14:textId="77777777" w:rsidTr="001B0612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5001D1BB" w14:textId="78C91A7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D7C427" w14:textId="45A01C0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8D087A" w14:textId="2545BDF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8AF0FB" w14:textId="3977A47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4BC405" w14:textId="583D55A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ABD0CE" w14:textId="766C280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1763246" w14:textId="3E68E06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AA73750" w14:textId="77777777" w:rsidTr="001B0612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5D30A865" w14:textId="3E510E6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B92281" w14:textId="5E9D539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6D735A" w14:textId="2DCADF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EEF7EB" w14:textId="0812CE7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A9E35E" w14:textId="630AB3D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843D54" w14:textId="45C82E7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A31917D" w14:textId="49B5814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4666031" w14:textId="77777777" w:rsidTr="001B0612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C01B5CE" w14:textId="6EAEA59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A86D17" w14:textId="24EB73D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6DC93F" w14:textId="09ECDDC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CE5113" w14:textId="63614DA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0921EA" w14:textId="7C8E66B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66E9F1" w14:textId="6C78CF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3829BDE2" w14:textId="6D8CD91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3611A03" w14:textId="77777777" w:rsidTr="001B0612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56851084" w14:textId="7F5219C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D77431" w14:textId="12870C3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914647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54200C4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024130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FBCE3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6123BEF1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  <w:bookmarkEnd w:id="1"/>
          </w:tbl>
          <w:p w14:paraId="577C6A5D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F2FC599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4"/>
              <w:gridCol w:w="357"/>
              <w:gridCol w:w="358"/>
              <w:gridCol w:w="358"/>
              <w:gridCol w:w="358"/>
              <w:gridCol w:w="358"/>
              <w:gridCol w:w="351"/>
            </w:tblGrid>
            <w:tr w:rsidR="00DE3139" w:rsidRPr="00A76A04" w14:paraId="0F3A4BDB" w14:textId="77777777" w:rsidTr="001B0612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BC569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253FC0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F7C84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ECBD0D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17C20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67ADB3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239673D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6359E12" w14:textId="77777777" w:rsidTr="001B0612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4A7CC8FB" w14:textId="430C115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30371668" w14:textId="58F2BDB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C6369B9" w14:textId="09B9EB8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DBC529" w14:textId="513690D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277F66" w14:textId="727A8AD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44F4D2A" w14:textId="3A61AF9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1500752" w14:textId="63435DC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DEC0E5D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1FDE4BF" w14:textId="3782C25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3D1C72" w14:textId="2D48D47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7792FEF" w14:textId="04908C4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30BA98" w14:textId="5462AB6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7319BB" w14:textId="65666B4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9AF03D5" w14:textId="2BCADC8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A32E79B" w14:textId="07A15A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4BDDE22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3EFAC60" w14:textId="1BA395C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CB4A742" w14:textId="758AE07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81544A" w14:textId="1E9D535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8B4F08" w14:textId="74A9377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63CFEF" w14:textId="12D4443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2CB820" w14:textId="50B50B1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6A07538" w14:textId="12CF856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8547D8D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2FF6A57" w14:textId="69AA8E0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B9F309F" w14:textId="386EFFC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191343" w14:textId="4F16B8F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04D777" w14:textId="7F56AB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CAE02C" w14:textId="1220BBC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406E035" w14:textId="2791ABB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6D4447E" w14:textId="07DE78F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BA2BCA1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C6153BA" w14:textId="42E75AB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CD5E7AD" w14:textId="31D0E2F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25C145" w14:textId="1029AB6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7463C8" w14:textId="2A07B00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24E931" w14:textId="48E4CE9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12C842" w14:textId="30E6B5F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2993C14" w14:textId="0F938DD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7F83EEC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D2B65E0" w14:textId="3A9FF2E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4EFFFBE" w14:textId="6485C30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!A12 Is Not In Table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32ECC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AB3209B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4F6B3A1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755C863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0F5277B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5B095BCF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992C823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7"/>
              <w:gridCol w:w="357"/>
              <w:gridCol w:w="357"/>
              <w:gridCol w:w="350"/>
            </w:tblGrid>
            <w:tr w:rsidR="00DE3139" w:rsidRPr="00A76A04" w14:paraId="1FEBF09B" w14:textId="77777777" w:rsidTr="001B0612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F14DB4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E2E0B1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6C3D5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E79C6C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0CAFB5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619CE1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7032D4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6CA8F92C" w14:textId="77777777" w:rsidTr="001B0612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397A238E" w14:textId="42C35B8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DB2CFBC" w14:textId="3D68A43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FD82E45" w14:textId="600426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373F823" w14:textId="48FB447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034649" w14:textId="38F29C3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4FAC23C1" w14:textId="346067C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19E476A9" w14:textId="065120D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MonthStart3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9E3051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296C0DA3" w14:textId="01F359D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53FB69" w14:textId="426928C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E0B2C6" w14:textId="568D1E6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3748A5" w14:textId="11A905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EABF60" w14:textId="16EA874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BCB31E" w14:textId="3015028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5307FA8" w14:textId="39D45DE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6BF9B730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FB0568F" w14:textId="736AA5F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AF5A28F" w14:textId="39916E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6A3679" w14:textId="5F5ECDE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1B8705D" w14:textId="4F79E02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B604D" w14:textId="1F86E61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6A2C83" w14:textId="3E6215B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A3A5C75" w14:textId="163FC48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05ADE1E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5F59F9A" w14:textId="28CA227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F8B7D5" w14:textId="7683E97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B11489" w14:textId="535465B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6DA169" w14:textId="2E40145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D62A95" w14:textId="65C6FFB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C96A1" w14:textId="34C8F8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9B8C1C" w14:textId="7B7FE9B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488E80B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9081DD5" w14:textId="34532F2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6D54CF" w14:textId="66B617F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5B80A3" w14:textId="59443F6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62B55F" w14:textId="26E1E4E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D4D447" w14:textId="4E038FB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E08EAB" w14:textId="178AB02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CE1F04" w14:textId="2C4EDCA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2F12817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33AD71F" w14:textId="370617A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5B9409" w14:textId="04C4C84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MonthEnd3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4AD39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0A43C2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7A42DA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796F0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DA58BC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16D207F1" w14:textId="77777777" w:rsidR="00DE3139" w:rsidRPr="001B0171" w:rsidRDefault="00DE3139" w:rsidP="00DE3139">
            <w:pPr>
              <w:jc w:val="center"/>
            </w:pPr>
          </w:p>
        </w:tc>
        <w:tc>
          <w:tcPr>
            <w:tcW w:w="1249" w:type="pct"/>
            <w:vAlign w:val="center"/>
          </w:tcPr>
          <w:p w14:paraId="089BD47F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84"/>
              <w:gridCol w:w="389"/>
              <w:gridCol w:w="390"/>
              <w:gridCol w:w="390"/>
              <w:gridCol w:w="390"/>
              <w:gridCol w:w="390"/>
              <w:gridCol w:w="382"/>
            </w:tblGrid>
            <w:tr w:rsidR="00DE3139" w:rsidRPr="00A76A04" w14:paraId="07EAFF11" w14:textId="77777777" w:rsidTr="001B0612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D33D351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83EB9B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66B16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B006F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3092AE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1C061C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C72B73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58ACE19" w14:textId="77777777" w:rsidTr="001B0612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5D47D311" w14:textId="475A1E8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7790D3E" w14:textId="34C63F0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FDC3BC" w14:textId="45DBC56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74AF6B0" w14:textId="69A2428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E68D4A" w14:textId="0AADDF4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4C71113" w14:textId="598E8D9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3E6BA6E" w14:textId="1C1A9C0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MonthStart4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BE59221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9118180" w14:textId="1D647CD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FA20556" w14:textId="7AB7204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B37534" w14:textId="07C7454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A4383E" w14:textId="3B10C09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0E48D0" w14:textId="65E382F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0C266F" w14:textId="341C672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F2B5194" w14:textId="78D9DF7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12C696C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123BD19" w14:textId="4AA18D7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31A625E" w14:textId="019601B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3C7469" w14:textId="42D8953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4AA5D4" w14:textId="7524131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C8A402" w14:textId="23291C5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48D371" w14:textId="28158CF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2E47369" w14:textId="2435CF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84E8E45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FD52BD3" w14:textId="195080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FFF2475" w14:textId="307FA0D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265812" w14:textId="4559FE2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0D93E4" w14:textId="47EF4D0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EF5423" w14:textId="1BEE22E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7BB967" w14:textId="2976FCD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4847377" w14:textId="0404289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27A2685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8B4D871" w14:textId="0208C87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CE025B1" w14:textId="6A7C230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12CB72" w14:textId="099D030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13AD95" w14:textId="7D6DDC5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F6E674" w14:textId="0E0DA3D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F3A1E4" w14:textId="1F51481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E96990C" w14:textId="4DC6E5E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4D68A34" w14:textId="77777777" w:rsidTr="001B0612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32488E4" w14:textId="0581A47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BA48518" w14:textId="734FAAD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MonthEnd4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92C3B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66AD65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BAE7EE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04865C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4762E2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44BF65E2" w14:textId="605ACF5D" w:rsidR="00DE3139" w:rsidRPr="001B0171" w:rsidRDefault="00DE3139" w:rsidP="00DE3139">
            <w:pPr>
              <w:jc w:val="center"/>
            </w:pPr>
          </w:p>
        </w:tc>
      </w:tr>
      <w:tr w:rsidR="00DE3139" w:rsidRPr="00A76A04" w14:paraId="3C83E729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DDB0A44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0CAA0B88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25B76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CF9EF6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629F2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809FB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7C15A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958AB2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49A9A84A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11329808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289226A" w14:textId="3285E2E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11FA3DB0" w14:textId="17AFC2F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81D421C" w14:textId="6012A43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57DF65A" w14:textId="4A925F7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C60ADCA" w14:textId="70B25AC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3F80914" w14:textId="325B0FE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6D813747" w14:textId="5B5E700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MonthStart5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7553356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CFF1A7C" w14:textId="1A97282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1A7EE00" w14:textId="6A096F0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623F81" w14:textId="619C97F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2B18F8" w14:textId="2614997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69CB86" w14:textId="7237530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176AC" w14:textId="7FDE5AC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A2277A7" w14:textId="69E6129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B5E34E5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A9F32C6" w14:textId="546CAAA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6BA92D" w14:textId="69A3CFB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45F59F" w14:textId="3CBE95F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EC992C" w14:textId="0C7FBB0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ABD009C" w14:textId="25A4343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910" w14:textId="42D97EB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7E15A9E" w14:textId="6CA4836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8C12BA9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1FF255" w14:textId="4615652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CA0891C" w14:textId="593E588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B8D609" w14:textId="2B170D0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F7C918" w14:textId="15DA12B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EA95E8" w14:textId="17FCFA8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5A63E" w14:textId="168FF29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E4784DE" w14:textId="406690E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AE9499F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4EBA1" w14:textId="583BEE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C0556F" w14:textId="71C6384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59A43E9" w14:textId="27FF857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2C3183" w14:textId="77D8A05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744FC5" w14:textId="7E6FDE4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2528F6" w14:textId="5D17F00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A12A87" w14:textId="3C7F948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6703658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2BA24A9" w14:textId="0CB219C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1D67AB" w14:textId="65AE556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MonthEnd5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1F0A21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2D442E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41719C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54548F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E0D7C8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092D21BA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39E190E1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0378477A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7FE97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2B8ED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5145C9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3128C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F65A4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2EF1EC3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FF1FE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6DAB0C1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85AC346" w14:textId="1954D67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D0237DD" w14:textId="57F5AC6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25CE30" w14:textId="2D0F1BA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A63C40E" w14:textId="1EDCE38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06524E7" w14:textId="53EC090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53458743" w14:textId="5747A6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2D62EAE9" w14:textId="7916E2C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MonthStart6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0F9F4AE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BBBA39" w14:textId="72A47A0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E3FBF2" w14:textId="29AFCBE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452138" w14:textId="60954B9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1844ED" w14:textId="619236A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18FAF0" w14:textId="75BAA31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5F7D90" w14:textId="477B916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F60D5E1" w14:textId="26D3A06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67D9C16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02C65D2" w14:textId="4DE1205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4ADC05" w14:textId="27239BC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E769AB" w14:textId="0A6CAA7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CDB002" w14:textId="6702071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E607A7" w14:textId="68BBCD1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C08416" w14:textId="0E85036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498017A" w14:textId="6D04B78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1138654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BD9B343" w14:textId="5F4F0D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9BEDED2" w14:textId="4364992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76CAB8" w14:textId="708773B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4BEA08" w14:textId="7F9A08D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E120C" w14:textId="17F214D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E7015E" w14:textId="278E1C1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52C5706" w14:textId="5C84A95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C8EBEA3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1515D1" w14:textId="40E8D07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F2A979" w14:textId="581C362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C5C69C9" w14:textId="09F1100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0533443" w14:textId="4A37A12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308CBEC" w14:textId="302ABBF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8417EB" w14:textId="0977391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965D86" w14:textId="13F150E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77A07B5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B344EDA" w14:textId="2292C59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0C1E0A8" w14:textId="6C5A22D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MonthEnd6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4503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41731B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8DC09FC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77D8B9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CC1F252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237396A4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F0CEFA5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3F07DEFA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5284E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EC1645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332FF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2C36F0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E86E25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7A50C8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DF4FD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3806F84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2C01E2CE" w14:textId="723ABC0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5F66C556" w14:textId="75B6740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04AD5F8B" w14:textId="6FFBFDB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0A370F2C" w14:textId="7E59D0F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7D4DBCE2" w14:textId="2555B3F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</w:tcPr>
                <w:p w14:paraId="2A542942" w14:textId="67FCC75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</w:tcPr>
                <w:p w14:paraId="79BF85E4" w14:textId="272F555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MonthStart7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69AC4CB" w14:textId="77777777" w:rsidTr="001B0612">
              <w:trPr>
                <w:trHeight w:val="20"/>
              </w:trPr>
              <w:tc>
                <w:tcPr>
                  <w:tcW w:w="707" w:type="pct"/>
                </w:tcPr>
                <w:p w14:paraId="3143062D" w14:textId="0D41DD9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7350C369" w14:textId="109157F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C6595E4" w14:textId="3CED888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0344AAE" w14:textId="235F23E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121E2FB" w14:textId="3528F28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C0D94FF" w14:textId="7AA6BC2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019BDFF" w14:textId="01896D6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20DE5A0" w14:textId="77777777" w:rsidTr="001B0612">
              <w:trPr>
                <w:trHeight w:val="20"/>
              </w:trPr>
              <w:tc>
                <w:tcPr>
                  <w:tcW w:w="707" w:type="pct"/>
                </w:tcPr>
                <w:p w14:paraId="7A7C5B76" w14:textId="4AC8B78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FCDB528" w14:textId="7590950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1AB7999" w14:textId="23AA28F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A64DA05" w14:textId="6EE9E07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0CB9D2" w14:textId="015BBBD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5419C7C" w14:textId="1AFD3B9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311D09CE" w14:textId="44B9DD3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5E8A211F" w14:textId="77777777" w:rsidTr="001B0612">
              <w:trPr>
                <w:trHeight w:val="20"/>
              </w:trPr>
              <w:tc>
                <w:tcPr>
                  <w:tcW w:w="707" w:type="pct"/>
                </w:tcPr>
                <w:p w14:paraId="2A2EF109" w14:textId="34DE6B9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5E1ABCD" w14:textId="4CBE5A2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D88C6E5" w14:textId="46D485B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342F67E" w14:textId="1A833B7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AF6F532" w14:textId="17F0070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F296C8F" w14:textId="2CBADAB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3368B49" w14:textId="343FC6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D4F303F" w14:textId="77777777" w:rsidTr="001B0612">
              <w:trPr>
                <w:trHeight w:val="20"/>
              </w:trPr>
              <w:tc>
                <w:tcPr>
                  <w:tcW w:w="707" w:type="pct"/>
                </w:tcPr>
                <w:p w14:paraId="7425858B" w14:textId="283CB39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5E8109D3" w14:textId="11551D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762C5E3" w14:textId="4B1296D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34E4DF6" w14:textId="6CDF568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E11AE8F" w14:textId="7CF4D5F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76275C5" w14:textId="199AF59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174CEDE5" w14:textId="63589F7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B181E1" w14:textId="77777777" w:rsidTr="001B0612">
              <w:trPr>
                <w:trHeight w:val="20"/>
              </w:trPr>
              <w:tc>
                <w:tcPr>
                  <w:tcW w:w="707" w:type="pct"/>
                </w:tcPr>
                <w:p w14:paraId="61FADAB8" w14:textId="491A3D5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6FA5AC2B" w14:textId="2B8427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MonthEnd7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1CAD9F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</w:tcPr>
                <w:p w14:paraId="1E18CBB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</w:tcPr>
                <w:p w14:paraId="384D3142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</w:tcPr>
                <w:p w14:paraId="046786C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</w:tcPr>
                <w:p w14:paraId="12AA0C9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2466E2A7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4D04EBB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14460F93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694C66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A4D78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EDDE5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7695B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59F0E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B7CD2C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5EAFAB2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7BA1473C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ED03F69" w14:textId="6B34B57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61D8425" w14:textId="1CCFBA1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91DE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56379F2" w14:textId="23DA91A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44A3885" w14:textId="10EDE0C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E67069B" w14:textId="6CB693C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71753C4D" w14:textId="5F8C1CD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9974791" w14:textId="360DF3B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MonthStart8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100233B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536C686" w14:textId="571E0E3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16AFB17" w14:textId="3E56D98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F774D" w14:textId="7A45398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08591" w14:textId="7293A1E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10AED2" w14:textId="0246F79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0F6908" w14:textId="4627F9C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3D4155" w14:textId="3952E84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41A8FED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D5487F8" w14:textId="487777F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EF1008D" w14:textId="5411B9C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AED154" w14:textId="04CC5BD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A14E85" w14:textId="2E49742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4E1756" w14:textId="7DB54E2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E221F9" w14:textId="2B4DAE6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23E1E3C" w14:textId="511D0A5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02CFF43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A1076C7" w14:textId="07F25C1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4A9778D" w14:textId="48706EE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5C2C19" w14:textId="1A27513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1486B0" w14:textId="21758AF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7FCBFA" w14:textId="72903C1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11EF1" w14:textId="74367A6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CCFDAF" w14:textId="33E8ADE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C595251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497B43" w14:textId="3A0B69E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0AB5F3" w14:textId="5DA245A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F2E174" w14:textId="07D3FE9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BFDF22" w14:textId="158C67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DFD379" w14:textId="706DCCA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C0A4AB" w14:textId="6D6755D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97A1A8C" w14:textId="48F4843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7517CAB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9B79EA8" w14:textId="0A3BDFC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44E5379" w14:textId="3E46F0A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MonthEnd8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BE5048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EB7208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2825F39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E8BB7A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111EA2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1A11E8AD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DE3139" w:rsidRPr="00A76A04" w14:paraId="25C2F35E" w14:textId="77777777" w:rsidTr="00F33BC5">
        <w:trPr>
          <w:trHeight w:val="2155"/>
        </w:trPr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58E2E06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40F8ED97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A8885D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282F433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DF2EB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108C7C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2EA2EA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D0C08E5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11BDFF5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2D5608A5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8BF9CEA" w14:textId="3FA5A26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9F3756D" w14:textId="6EB97A3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BECCE2E" w14:textId="5ACE0E6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6AEB704" w14:textId="7CF79DB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AFFB7B" w14:textId="2915C9B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54F6E3C" w14:textId="28F5103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7344B163" w14:textId="6DCF806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MonthStart9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87012F6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8966826" w14:textId="1F12345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D265B37" w14:textId="0477C2A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86058D" w14:textId="21D3CA7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8FD162" w14:textId="7654F1A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606A4D" w14:textId="16537B8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DAF3AD" w14:textId="2A4C3C7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EC2F64F" w14:textId="4AEAD2F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A2B4F49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E942E2C" w14:textId="15EB67B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5BC40C6" w14:textId="5E4B012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0DD042" w14:textId="787BA1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FB5622" w14:textId="2BB4114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242E3E" w14:textId="3A69A1C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0EDCD7" w14:textId="727AB91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B3ACF30" w14:textId="7C7287B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0C37AD9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A8D7E41" w14:textId="142B04B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131828B" w14:textId="61C7F85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69DCF3" w14:textId="6130C1D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E1093" w14:textId="23DBF0C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9704" w14:textId="4A3E00F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545676" w14:textId="78CC616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C85B6D2" w14:textId="28A5EA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5ED7E44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64C812B" w14:textId="1B737FE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0041A26" w14:textId="19A7AE8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6C013E" w14:textId="70646DC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786E68" w14:textId="0DFBFF1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305F2C" w14:textId="512F623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7C0218E" w14:textId="71B6F7D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0D4271E" w14:textId="71223FA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7DE4F34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311E4C6" w14:textId="73D3959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0825353" w14:textId="50A402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MonthEnd9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C3775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FC6E6F5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C96F302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5F581CC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681426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2B47E35E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51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66913E2D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8"/>
              <w:gridCol w:w="358"/>
              <w:gridCol w:w="358"/>
              <w:gridCol w:w="358"/>
              <w:gridCol w:w="352"/>
            </w:tblGrid>
            <w:tr w:rsidR="00DE3139" w:rsidRPr="00A76A04" w14:paraId="42BDA00C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0B3EB4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7170FB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208351D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FEA4A8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3A620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CCF94D6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28DBDF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6D0D6621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7FB1B4D0" w14:textId="432E706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F728234" w14:textId="1E25425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6F9DB6F" w14:textId="0660D47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A64034B" w14:textId="0F35669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DF4982" w14:textId="1FDE285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3613E468" w14:textId="4668BC9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42E3E00" w14:textId="10ACD9E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MonthStart10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BB559F8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61401EA" w14:textId="08132AA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89A46A6" w14:textId="4CF9376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952394" w14:textId="205A488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828D01" w14:textId="394354C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682799" w14:textId="437D862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C3CFF4" w14:textId="5EAE112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90DA665" w14:textId="24FC529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FAAD29A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7493A84" w14:textId="55B1C81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F568F00" w14:textId="3AD716A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6B8E3EA" w14:textId="04B5F40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0C7E05" w14:textId="2EC966A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4B62E1" w14:textId="4BAC6FE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71D1C25" w14:textId="78EAD4B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2CD7915" w14:textId="5560594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90C2DEF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75E2BB8" w14:textId="7FBECC3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2C03783" w14:textId="7C6E498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1E9E97" w14:textId="4FD00D3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B6E663" w14:textId="314EB78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B15481" w14:textId="2FA871C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03D252" w14:textId="119B1AC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6A87E8F" w14:textId="6886D27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F28F7CF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4AF893" w14:textId="3302EF2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2EF593" w14:textId="7330D18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8FB788" w14:textId="164C0B9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80BFE9" w14:textId="45BC89C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4F2FE1" w14:textId="4FC5118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EC833B" w14:textId="29CD78C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736CFD" w14:textId="03E7641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1E6759B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1B78822" w14:textId="0934698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8EE4236" w14:textId="6EC14BD6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MonthEnd10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6F04DC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91A2D56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4A05A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EC8719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BBCE4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7FEA4DF5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213A8B09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5CF9325B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DF495EF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B28DE7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EB89F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C18C9E9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06A8D0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6087241A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3B80F30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696680E4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F0DB7D4" w14:textId="1972770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C523A00" w14:textId="4F65806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87E0BF" w14:textId="10C67EA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CC5FBEC" w14:textId="7288906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25E3BDD" w14:textId="19F1141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242B70CB" w14:textId="0C7A2DF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3192D79D" w14:textId="2D7EEC2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MonthStart11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47CC7129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C6BA962" w14:textId="50457E9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94DE66C" w14:textId="2A2BA4E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C8DA48F" w14:textId="5587484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EEEE4C" w14:textId="4AAD463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938A643" w14:textId="52F842A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F2B36" w14:textId="6BD5A61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1398C68" w14:textId="118B758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E693422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91E03A5" w14:textId="673B831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F7E8AEF" w14:textId="70EFEE8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A4E34B" w14:textId="22FA232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B08060" w14:textId="55E1DB1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39AB54" w14:textId="6D969B7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96EA829" w14:textId="707CB8E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535DCEC" w14:textId="540ACFE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F4C0BA4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501D37F" w14:textId="6E64B18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21B6C22" w14:textId="74708F9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100248" w14:textId="1F79ECB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346B43" w14:textId="577B737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03B180" w14:textId="16AF5BB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BD2BE8" w14:textId="2698B94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4A23CB" w14:textId="76E741B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336AAC7B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3679E2C" w14:textId="1905C19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2BC0BF" w14:textId="0994F89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8E3327" w14:textId="4ED08FD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04D6238" w14:textId="71CECE0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BDCC59" w14:textId="34BC755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55292E" w14:textId="0658539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519A20D" w14:textId="589BCF4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1D61EF05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E67C9C5" w14:textId="567E9045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EB4514D" w14:textId="048EBC2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MonthEnd11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69FBC6F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90CB06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6D88DED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CC99883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CECA424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5ABDB4C7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1249" w:type="pct"/>
            <w:tcMar>
              <w:top w:w="0" w:type="dxa"/>
              <w:left w:w="113" w:type="dxa"/>
              <w:bottom w:w="113" w:type="dxa"/>
              <w:right w:w="113" w:type="dxa"/>
            </w:tcMar>
            <w:vAlign w:val="center"/>
          </w:tcPr>
          <w:p w14:paraId="511B42B2" w14:textId="77777777" w:rsidR="00DE3139" w:rsidRPr="00F33BC5" w:rsidRDefault="00DE3139" w:rsidP="00DE3139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8"/>
                <w:szCs w:val="28"/>
              </w:rPr>
            </w:pPr>
            <w:r w:rsidRPr="00F33BC5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8"/>
                <w:szCs w:val="28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353"/>
              <w:gridCol w:w="357"/>
              <w:gridCol w:w="357"/>
              <w:gridCol w:w="357"/>
              <w:gridCol w:w="357"/>
              <w:gridCol w:w="357"/>
              <w:gridCol w:w="351"/>
            </w:tblGrid>
            <w:tr w:rsidR="00DE3139" w:rsidRPr="00A76A04" w14:paraId="67292B4B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DDA8321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2E54202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222956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9987D38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A0890EE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75ACCE27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FF0000"/>
                  </w:tcBorders>
                  <w:shd w:val="clear" w:color="auto" w:fill="auto"/>
                  <w:vAlign w:val="center"/>
                </w:tcPr>
                <w:p w14:paraId="016DAA41" w14:textId="77777777" w:rsidR="00DE3139" w:rsidRPr="00A76A04" w:rsidRDefault="00DE3139" w:rsidP="00DE3139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A76A04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DE3139" w:rsidRPr="00A76A04" w14:paraId="47B7CA8C" w14:textId="77777777" w:rsidTr="001B0612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316ED87B" w14:textId="14F2BEB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понедельник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" 1 ""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0473ABC5" w14:textId="3F8B357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вторник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E20CB2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916A2C" w14:textId="3246642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среда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9A3105F" w14:textId="7929C51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четверг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FB7E60D" w14:textId="1137F35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пятница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FF0000"/>
                  </w:tcBorders>
                  <w:vAlign w:val="center"/>
                </w:tcPr>
                <w:p w14:paraId="0D015CE3" w14:textId="144104D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суббота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FF0000"/>
                  </w:tcBorders>
                  <w:vAlign w:val="center"/>
                </w:tcPr>
                <w:p w14:paraId="085533FB" w14:textId="65434FB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MonthStart12 \@ dddd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“</w:instrText>
                  </w:r>
                  <w:r w:rsidRPr="00F33BC5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воскресенье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" 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&lt;&gt; 0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0AC6CE8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0E236B2" w14:textId="7D493BF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=G2+1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15942B3" w14:textId="6CD394A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860A691" w14:textId="42EBFC7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E2E4D7" w14:textId="245116B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1CF9E" w14:textId="15C89EF8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36AD20" w14:textId="7C26CA7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A9C7E77" w14:textId="7727BC4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7320D3BD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1DAB34E" w14:textId="47547391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=G3+1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E1DABEC" w14:textId="3FB84A4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3597A65" w14:textId="6604128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91955" w14:textId="7DA6386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0DA4E6" w14:textId="6DF3A33B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7BEF4A" w14:textId="7F80E1E4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597944C" w14:textId="1C5EF28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15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FA52514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D67F956" w14:textId="6A30BE69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=G4+1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8D545DD" w14:textId="55BE9BD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E5FF29" w14:textId="4279121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7A937F" w14:textId="6FB1F23D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19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79538A" w14:textId="597D72F3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86BE42" w14:textId="3A642A5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43DBDBF" w14:textId="50B7FC4E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22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23BA5738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D8C17D4" w14:textId="74A0E5E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22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=G5+1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23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7AF643" w14:textId="56198BEC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23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24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461E71" w14:textId="771F7262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24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=B6+1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25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70A8E13" w14:textId="2219688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25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=C6+1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29129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26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AF92B25" w14:textId="62CB397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=D6+1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1F465A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27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F905C8" w14:textId="08E3D53F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=E6+1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28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35F8D3E" w14:textId="1AD3282A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28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=F6+1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 xml:space="preserve"> "" </w:instrText>
                  </w:r>
                  <w:r w:rsidR="00DB385A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  <w:r w:rsidR="00C605BC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t>29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  <w:lang w:bidi="ru-RU"/>
                    </w:rPr>
                    <w:fldChar w:fldCharType="end"/>
                  </w:r>
                </w:p>
              </w:tc>
            </w:tr>
            <w:tr w:rsidR="00DE3139" w:rsidRPr="00A76A04" w14:paraId="0F99587E" w14:textId="77777777" w:rsidTr="001B0612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EB0D510" w14:textId="29F57E9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29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=G6+1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84370E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30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0EA98DC" w14:textId="2814EB80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 0,""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IF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30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&lt;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DocVariable MonthEnd12 \@ d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begin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=A7+1 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 xml:space="preserve"> "" </w:instrText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instrText>31</w:instrTex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separate"/>
                  </w:r>
                  <w:r w:rsidR="006C747D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t>31</w:t>
                  </w:r>
                  <w:r w:rsidRPr="00F33BC5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F705CA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9A5F65E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EE941C7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2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58D29A9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3842557" w14:textId="77777777" w:rsidR="00DE3139" w:rsidRPr="00F33BC5" w:rsidRDefault="00DE3139" w:rsidP="00DE3139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22"/>
                    </w:rPr>
                  </w:pPr>
                </w:p>
              </w:tc>
            </w:tr>
          </w:tbl>
          <w:p w14:paraId="3ACD0B0A" w14:textId="77777777" w:rsidR="00DE3139" w:rsidRPr="00A76A04" w:rsidRDefault="00DE3139" w:rsidP="00DE3139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A76A04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A76A04" w:rsidSect="00F33BC5">
      <w:pgSz w:w="11906" w:h="16838" w:code="9"/>
      <w:pgMar w:top="510" w:right="510" w:bottom="34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AE70CC" w14:textId="77777777" w:rsidR="001C58DD" w:rsidRDefault="001C58DD">
      <w:pPr>
        <w:spacing w:after="0"/>
      </w:pPr>
      <w:r>
        <w:separator/>
      </w:r>
    </w:p>
  </w:endnote>
  <w:endnote w:type="continuationSeparator" w:id="0">
    <w:p w14:paraId="43AEB841" w14:textId="77777777" w:rsidR="001C58DD" w:rsidRDefault="001C58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7481C" w14:textId="77777777" w:rsidR="001C58DD" w:rsidRDefault="001C58DD">
      <w:pPr>
        <w:spacing w:after="0"/>
      </w:pPr>
      <w:r>
        <w:separator/>
      </w:r>
    </w:p>
  </w:footnote>
  <w:footnote w:type="continuationSeparator" w:id="0">
    <w:p w14:paraId="353A98BA" w14:textId="77777777" w:rsidR="001C58DD" w:rsidRDefault="001C58D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30"/>
    <w:docVar w:name="MonthEnd10" w:val="31.10.2030"/>
    <w:docVar w:name="MonthEnd11" w:val="30.11.2030"/>
    <w:docVar w:name="MonthEnd12" w:val="31.12.2030"/>
    <w:docVar w:name="MonthEnd2" w:val="28.02.2030"/>
    <w:docVar w:name="MonthEnd3" w:val="31.03.2030"/>
    <w:docVar w:name="MonthEnd4" w:val="30.04.2030"/>
    <w:docVar w:name="MonthEnd5" w:val="31.05.2030"/>
    <w:docVar w:name="MonthEnd6" w:val="30.06.2030"/>
    <w:docVar w:name="MonthEnd7" w:val="31.07.2030"/>
    <w:docVar w:name="MonthEnd8" w:val="31.08.2030"/>
    <w:docVar w:name="MonthEnd9" w:val="30.09.2030"/>
    <w:docVar w:name="Months" w:val="12"/>
    <w:docVar w:name="MonthStart1" w:val="01.01.2030"/>
    <w:docVar w:name="MonthStart10" w:val="01.10.2030"/>
    <w:docVar w:name="MonthStart11" w:val="01.11.2030"/>
    <w:docVar w:name="MonthStart12" w:val="01.12.2030"/>
    <w:docVar w:name="MonthStart2" w:val="01.02.2030"/>
    <w:docVar w:name="MonthStart3" w:val="01.03.2030"/>
    <w:docVar w:name="MonthStart4" w:val="01.04.2030"/>
    <w:docVar w:name="MonthStart5" w:val="01.05.2030"/>
    <w:docVar w:name="MonthStart6" w:val="01.06.2030"/>
    <w:docVar w:name="MonthStart7" w:val="01.07.2030"/>
    <w:docVar w:name="MonthStart8" w:val="01.08.2030"/>
    <w:docVar w:name="MonthStart9" w:val="01.09.2030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A6910"/>
    <w:rsid w:val="001274F3"/>
    <w:rsid w:val="00151CCE"/>
    <w:rsid w:val="001B0171"/>
    <w:rsid w:val="001B01F9"/>
    <w:rsid w:val="001B0612"/>
    <w:rsid w:val="001C41F9"/>
    <w:rsid w:val="001C58DD"/>
    <w:rsid w:val="001F465A"/>
    <w:rsid w:val="002471F1"/>
    <w:rsid w:val="00285C1D"/>
    <w:rsid w:val="0029129F"/>
    <w:rsid w:val="00291EDB"/>
    <w:rsid w:val="003327F5"/>
    <w:rsid w:val="00340CAF"/>
    <w:rsid w:val="003C0D41"/>
    <w:rsid w:val="003D16C4"/>
    <w:rsid w:val="003E085C"/>
    <w:rsid w:val="003E7B3A"/>
    <w:rsid w:val="004032BB"/>
    <w:rsid w:val="00416364"/>
    <w:rsid w:val="00420B21"/>
    <w:rsid w:val="00431B29"/>
    <w:rsid w:val="00440416"/>
    <w:rsid w:val="00462EAD"/>
    <w:rsid w:val="004A03D4"/>
    <w:rsid w:val="004A6170"/>
    <w:rsid w:val="004E1C27"/>
    <w:rsid w:val="004F6AAC"/>
    <w:rsid w:val="00512F2D"/>
    <w:rsid w:val="00530147"/>
    <w:rsid w:val="00570D24"/>
    <w:rsid w:val="00570FBB"/>
    <w:rsid w:val="00583B82"/>
    <w:rsid w:val="005923AC"/>
    <w:rsid w:val="0059309B"/>
    <w:rsid w:val="005D5149"/>
    <w:rsid w:val="005E656F"/>
    <w:rsid w:val="00643161"/>
    <w:rsid w:val="00667021"/>
    <w:rsid w:val="006974E1"/>
    <w:rsid w:val="006A2446"/>
    <w:rsid w:val="006B443D"/>
    <w:rsid w:val="006C0896"/>
    <w:rsid w:val="006C747D"/>
    <w:rsid w:val="006F513E"/>
    <w:rsid w:val="007676D1"/>
    <w:rsid w:val="007C0139"/>
    <w:rsid w:val="007C68BC"/>
    <w:rsid w:val="007D45A1"/>
    <w:rsid w:val="007F564D"/>
    <w:rsid w:val="0084370E"/>
    <w:rsid w:val="00853A00"/>
    <w:rsid w:val="008B1201"/>
    <w:rsid w:val="008F16F7"/>
    <w:rsid w:val="00904FA8"/>
    <w:rsid w:val="009164BA"/>
    <w:rsid w:val="009166BD"/>
    <w:rsid w:val="009222D3"/>
    <w:rsid w:val="00974290"/>
    <w:rsid w:val="00977AAE"/>
    <w:rsid w:val="00996E56"/>
    <w:rsid w:val="00997268"/>
    <w:rsid w:val="00A02A72"/>
    <w:rsid w:val="00A12667"/>
    <w:rsid w:val="00A14581"/>
    <w:rsid w:val="00A20E4C"/>
    <w:rsid w:val="00A76A04"/>
    <w:rsid w:val="00A87BE1"/>
    <w:rsid w:val="00AA23D3"/>
    <w:rsid w:val="00AA3C50"/>
    <w:rsid w:val="00AE302A"/>
    <w:rsid w:val="00AE36BB"/>
    <w:rsid w:val="00B23DCC"/>
    <w:rsid w:val="00B37C7E"/>
    <w:rsid w:val="00B65B09"/>
    <w:rsid w:val="00B80007"/>
    <w:rsid w:val="00B85583"/>
    <w:rsid w:val="00B9476B"/>
    <w:rsid w:val="00BB63CF"/>
    <w:rsid w:val="00BC3952"/>
    <w:rsid w:val="00BD72A0"/>
    <w:rsid w:val="00BE5AB8"/>
    <w:rsid w:val="00C44DFB"/>
    <w:rsid w:val="00C605BC"/>
    <w:rsid w:val="00C6519B"/>
    <w:rsid w:val="00C70F21"/>
    <w:rsid w:val="00C7354B"/>
    <w:rsid w:val="00C91F9B"/>
    <w:rsid w:val="00D83B4F"/>
    <w:rsid w:val="00DB385A"/>
    <w:rsid w:val="00DE286E"/>
    <w:rsid w:val="00DE3139"/>
    <w:rsid w:val="00DE32AC"/>
    <w:rsid w:val="00E1407A"/>
    <w:rsid w:val="00E20CB2"/>
    <w:rsid w:val="00E4465E"/>
    <w:rsid w:val="00E50BDE"/>
    <w:rsid w:val="00E774CD"/>
    <w:rsid w:val="00E77E1D"/>
    <w:rsid w:val="00E91DEF"/>
    <w:rsid w:val="00ED75B6"/>
    <w:rsid w:val="00ED7E33"/>
    <w:rsid w:val="00F2125C"/>
    <w:rsid w:val="00F33BC5"/>
    <w:rsid w:val="00F91390"/>
    <w:rsid w:val="00F93E3B"/>
    <w:rsid w:val="00FC0032"/>
    <w:rsid w:val="00FF362C"/>
    <w:rsid w:val="00FF4587"/>
    <w:rsid w:val="00FF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3411</Words>
  <Characters>19448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2020-12-27T22:02:00Z</dcterms:created>
  <dcterms:modified xsi:type="dcterms:W3CDTF">2020-12-27T22:02:00Z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