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B8B9802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372C9B">
              <w:rPr>
                <w:rFonts w:cs="Arial"/>
                <w:noProof/>
                <w:color w:val="auto"/>
                <w:lang w:bidi="ru-RU"/>
              </w:rPr>
              <w:t>2022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19FBD8F2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372C9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пятницы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DA793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02E3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04597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951F9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B9223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DA6D9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12C06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BCD0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F60F3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42C03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7D39D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59C3A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A5C30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7E412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58EF0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D76A0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D13A7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19A28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43740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FD407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785D4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62285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42371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AD08D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321A6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0D901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12632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DE484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2C34F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3D50A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B4578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1CDB4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2A167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381B0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19B8D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C58D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EEE63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596CE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88176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9C91B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B7377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5CC48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2C28B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4FE79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78C6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54102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15F87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A0DB0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32626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472D3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97236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6E024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62441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587F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2C2C8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38388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84F29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8DCD1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BE809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33822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BCADB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0B09F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28491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63A28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763DB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35EAB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E7F73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3C4D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4853F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B5F04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DA8AF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409FC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108CF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D7AA0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020D3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949D6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3271D7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FF742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E9F2B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71188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11B8C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3BD2F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B445B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4BED8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416E3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B7447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C9079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D9342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411DD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2739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4A94A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CC700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305CB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522E2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3D924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063C4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87425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D20D7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40F85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CBF04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18A5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5C56A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91D54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7CD72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4BE89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D7E52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67F91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A885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5ACC9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F66E8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EF442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DDCDE1C" w:rsidR="00C957EE" w:rsidRPr="00A60ACB" w:rsidRDefault="00A60ACB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C70FBCF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69E9AEB1" w:rsidR="00C957EE" w:rsidRPr="00C957EE" w:rsidRDefault="00F3048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5E8708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72FA8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6895F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6376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4F7463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2DCA78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7587D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48C24E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B9AC4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6960E7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7268EC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E2159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3533B2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499593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28A1F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1449B8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70496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7B020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57229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3A55AC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7C0D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12B69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708D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435DB1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4E63CC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2278F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4D502F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09B2B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44539E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38A2D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6AC37A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7DEEA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335C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CCC90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C7598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56AD42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4B1C3C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75B485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161245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63266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3280A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754899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A9A41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02452B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3FCA0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EED6B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2B9AB5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327B8F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9922C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588E5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B47FE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AA69B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504DDA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433BEF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FBBA9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48E00A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3109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6E507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709122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67384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98759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5AD1E8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23C10F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848B5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5461B1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5A4AA9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F3769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57646C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55A14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3E30D5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250460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9C4B7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DE085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0A747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440FF6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C1A6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59E3B9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1FF180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2C5B3E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08BFEF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481A67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04C369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5C1B63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FEC8E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156A93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19E210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E6343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20F44D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5E666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B8F7D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524C10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2765F0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8ED26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163461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435915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BDF9F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007E8F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691D3C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05CB85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6F8152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1AAC77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3D4E73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739AA9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394241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71E0AA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03D887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381058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53523B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3FFC5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08C3B7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59B710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4E3817C7" w:rsidR="00C957EE" w:rsidRPr="00C957EE" w:rsidRDefault="00F3048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bookmarkStart w:id="2" w:name="_GoBack"/>
                  <w:bookmarkEnd w:id="2"/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2D0907E9" w:rsidR="00C957EE" w:rsidRPr="00C957EE" w:rsidRDefault="00872EE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4D668CAC" w:rsidR="00C957EE" w:rsidRPr="00C957EE" w:rsidRDefault="00F3048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0A36AF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DEAFC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7CC983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0F22A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2F7291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64010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1DA429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0840F5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C97D0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AE052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315A64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379418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5C03C8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B954A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B602F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666366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4E45F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62F3D9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BE092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1DC810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D363E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51CF46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703F22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09D88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485CA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3B5A7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2A6DC1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87DBE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4DE0E7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0E9173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A1EC0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38B872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B625F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243C23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77FBD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D76AD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1CE71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33311A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432CF9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538DF5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11EAD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0183E7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8F085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58B870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D9DAA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51263D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6A49C5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46E69A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1D529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50D041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1C01C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73242D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092EE2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63B65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58A1AE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77276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ABE70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1EE23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A34ED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52E0B9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EA438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75EE7E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808BE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F08C0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EDBDB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76158D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59C0A4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C0202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6B178D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6DB7A8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62A98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20043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31CAAA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0F5CA5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E753B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1D238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828C2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11B51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4B004B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66066D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D09D0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0F4C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426E0B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1D6DD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09C8B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6EDA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A4F07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3EF0D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BD376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A32C6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60400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33E47C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AD4EB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79C39C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EB86F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6F8494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717BD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10EFF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E52F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3D9C10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93233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3595F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CC8FB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7EEB88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445DF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65CE9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6F6021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4F844D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38739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7619A0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2CCF0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0404FBAF" w:rsidR="00C957EE" w:rsidRPr="00C957EE" w:rsidRDefault="00F3048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165C6168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422AEE4E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ADBA0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53C48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3122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6E88C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751480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6B09BB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88E57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0689A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C0F32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4F497D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5AECB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39DBC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7C87B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8BE4A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F4421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064152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63D70E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6FD61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7D7A27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B405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7EAC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4FA1B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E4832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4EA77C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381F0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40B27A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2D0458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7F039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08C81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36959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05F27F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16ADDE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375F15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7469B7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F465A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25602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288E28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1AAF0E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014B0B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68586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7E050F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5E3744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7097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EE54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45BB3C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93539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31D8D5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1B8BA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B9F10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649511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E563C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6E404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66F878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DF974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1D0569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3CA97F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E339C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AAFF6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576D4C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06024B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228140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3F09AF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9B790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359E35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9B3AD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53EFA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7E247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0E9790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47C95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85EA1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5BED97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7F0BE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55E19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0F2576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13320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46EFBF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0D54CD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05854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EC9A2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6B237B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36F060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0FDE11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098A0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372391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8C8ED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1AAB47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32A3A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FE371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2E163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1E80F5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E0B58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1FA8CF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2726D4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41B3A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0A79D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5FF414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6A8861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483D2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30DC9B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5F510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04ED2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4F623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26B6C1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0C56D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0F708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7FAF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82D27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79DA8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17357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32924A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01905E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E4B96B9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16F771E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6DBE8CC2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10FAD" w14:textId="77777777" w:rsidR="00314DAE" w:rsidRDefault="00314DAE">
      <w:pPr>
        <w:spacing w:after="0"/>
      </w:pPr>
      <w:r>
        <w:separator/>
      </w:r>
    </w:p>
  </w:endnote>
  <w:endnote w:type="continuationSeparator" w:id="0">
    <w:p w14:paraId="11384B07" w14:textId="77777777" w:rsidR="00314DAE" w:rsidRDefault="00314D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FCF4C" w14:textId="77777777" w:rsidR="00314DAE" w:rsidRDefault="00314DAE">
      <w:pPr>
        <w:spacing w:after="0"/>
      </w:pPr>
      <w:r>
        <w:separator/>
      </w:r>
    </w:p>
  </w:footnote>
  <w:footnote w:type="continuationSeparator" w:id="0">
    <w:p w14:paraId="2BA02429" w14:textId="77777777" w:rsidR="00314DAE" w:rsidRDefault="00314D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63068"/>
    <w:rsid w:val="00285C1D"/>
    <w:rsid w:val="00314DAE"/>
    <w:rsid w:val="003327F5"/>
    <w:rsid w:val="00340CAF"/>
    <w:rsid w:val="00372C9B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3418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2020-12-15T11:51:00Z</dcterms:created>
  <dcterms:modified xsi:type="dcterms:W3CDTF">2020-12-15T11:51:00Z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