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E7B1044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A2020D">
              <w:rPr>
                <w:rFonts w:cs="Arial"/>
                <w:noProof/>
                <w:color w:val="auto"/>
                <w:lang w:bidi="ru-RU"/>
              </w:rPr>
              <w:t>2023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9FBD8F2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72C9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E5B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E30AD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FE61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A2C3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E91D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0817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E589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D2520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5D4A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42EB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73F4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8A498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B4F4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EC13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00FE4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FA5A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31F00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8CA6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E86B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49DD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96824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8F5E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BA22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CEA0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5D54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E00C7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D1E86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A62F7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2F59B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48A5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ECDE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7AEB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8035D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37C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FF14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B328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A945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84A5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8486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CFB2E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4EE9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6B8F8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7476B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1E8C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89F7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C40D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F9C3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4707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0181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85307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6A42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3F8E2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F986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A235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6723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A69F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383C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3CE09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22FE9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4BF6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0B0C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A84E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ACED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A41F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925D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7F3FF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7BF0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E12B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A85DF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0A8F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BCBE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B987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8CE7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7EB7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5DF15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496E6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79D0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5B5A7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E89C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2CF3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F25C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2628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351D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96104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17245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88C2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B2C5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5C92F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5C78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91288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D9BA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D059F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65793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38C5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7366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5A650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409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E419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B11C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D4F7B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DE62C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F2C0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7A9F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50A9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0655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0BA25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60BE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F918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1AA9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78CC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9010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DDCDE1C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C70FBC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C30E14E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D3A84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51B7C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0DA0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26EFE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A7C9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A8F4B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158C4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48C50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17312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4CD3A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5945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E5C5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0EB8F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7F03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FF45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45CA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938E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A0E6D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A02B2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94DE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8A1C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7254A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1DE2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4367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9EA2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67FE7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03E6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E7A80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24100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996F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838C5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546FC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3CA0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07B3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E7C5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1DE24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55E23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DC3B5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D184A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DF0A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71C8F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1692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49BA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8D5F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F4EE5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DE96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FA125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2E832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63AA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C53D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D72F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CDD16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99EB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79452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F24B1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873B7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3BC1C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014B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9050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56038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7CB8C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CA14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E311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6619DB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AD909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E892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BD16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8C18C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10D09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142D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D8E83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F6B2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F293E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59B2D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7A69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AC9D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04BDA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8C7C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4CFD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93EF4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FE17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5823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DE5A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23E3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C930E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E6706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F602E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7D583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48817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94D2A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6E2B0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65D03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2280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C5D5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FBB6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8B04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79B8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9024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A9B9F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C5D5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AA34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D9DF6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B873B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754E3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B7E83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E83F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B528C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7AFCF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7FE3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ED243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55E0B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8422CEA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2D0907E9" w:rsidR="00C957EE" w:rsidRPr="00C957EE" w:rsidRDefault="00872E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271D4E2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11732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26830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6DB14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8C82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6E9B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6655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6F180A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613F7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C4FE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AA2E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9FEB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E7F9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C88B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4DD2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2D437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C9BF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9EDA8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67EE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2D25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7FF8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F4BAD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AB16F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554AF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9F0A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F50B8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E8A2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F4AC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3DF3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324D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CB6B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08B1E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7A2EF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458FC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EE71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F742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D822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1960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0CDE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BE886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CF237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B9B1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3B02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CD146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4671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F8F2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C531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99DB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C87D8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ED6B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88320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35615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1F670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5684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F5885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86DD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4D60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ACF47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F0F85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88E7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203A4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9070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79C83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3BC7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2E76B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7B0D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A43F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C4497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F16B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7FD0C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39847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16CD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CFA7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FDA8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B69D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96050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B1663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86777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A8FE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B4725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4B379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3C45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A0F7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B0CF6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BF406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CFC79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A85C8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AB408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305E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004A7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B43B1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2F07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F721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F6B8B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610196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FA1C4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FA16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4803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D1A89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DEAD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69CA9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35A9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9A77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A3E5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50DF8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2A4CB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A492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4BDC9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B277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2BBE9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4753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72B5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F73F1B2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65C6168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22AEE4E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0172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189C1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7CAE0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AEDA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BAA8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D4EDC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F79A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527AC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05FE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B77B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768DD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25B6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9E16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9F91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8C44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F06BE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82EC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495DA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C21BD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0F066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14A95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C782B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E0B8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E8B9B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4E899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7ADA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9715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B877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30138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4F065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95457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D9D1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2676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3B8B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DE609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AC4C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B0B3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956A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CB83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CA642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9954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EE1D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8A5E4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3015A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35EF8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0FA7F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55F2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C9F7E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3191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E9A0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EBB65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502DA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34BD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FB30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157A0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B4052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B4A7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E7D22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54AE7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916E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9E262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D9664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B9DB9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39FB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3387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05E2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6CF2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6F37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A80A7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FD37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71795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8CF2A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F13F7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6B14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6912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296C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CF407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D2B8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CBF48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149CC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DAF0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B0104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01FD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7488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52F55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1571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F2EF1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D4B0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14773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A0C2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3C7A4C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AA68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DAFCB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64848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0AA7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8C557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1E98C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77B0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7A48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58E09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22CE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6E8E1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203E3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687F5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6B334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9F13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F3E2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4F3B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4DAB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72497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F367E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E4B96B9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16F771E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DBE8CC2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70240" w14:textId="77777777" w:rsidR="004300FF" w:rsidRDefault="004300FF">
      <w:pPr>
        <w:spacing w:after="0"/>
      </w:pPr>
      <w:r>
        <w:separator/>
      </w:r>
    </w:p>
  </w:endnote>
  <w:endnote w:type="continuationSeparator" w:id="0">
    <w:p w14:paraId="5519074B" w14:textId="77777777" w:rsidR="004300FF" w:rsidRDefault="004300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D0754" w14:textId="77777777" w:rsidR="004300FF" w:rsidRDefault="004300FF">
      <w:pPr>
        <w:spacing w:after="0"/>
      </w:pPr>
      <w:r>
        <w:separator/>
      </w:r>
    </w:p>
  </w:footnote>
  <w:footnote w:type="continuationSeparator" w:id="0">
    <w:p w14:paraId="37BF64B9" w14:textId="77777777" w:rsidR="004300FF" w:rsidRDefault="004300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3419</Words>
  <Characters>19491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2020-12-15T11:53:00Z</dcterms:created>
  <dcterms:modified xsi:type="dcterms:W3CDTF">2020-12-15T11:53:00Z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