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2" w:space="0" w:color="F0F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1"/>
        <w:gridCol w:w="925"/>
      </w:tblGrid>
      <w:tr w:rsidR="00A310F1" w:rsidRPr="00A310F1" w:rsidTr="00A310F1">
        <w:tc>
          <w:tcPr>
            <w:tcW w:w="14490" w:type="dxa"/>
            <w:tcBorders>
              <w:bottom w:val="nil"/>
              <w:right w:val="single" w:sz="18" w:space="0" w:color="B3B3B3"/>
            </w:tcBorders>
            <w:shd w:val="clear" w:color="auto" w:fill="FFFFFF" w:themeFill="background1"/>
            <w:vAlign w:val="center"/>
          </w:tcPr>
          <w:p w:rsidR="00F353BA" w:rsidRPr="001E5BDE" w:rsidRDefault="00904260">
            <w:pPr>
              <w:pStyle w:val="Title"/>
              <w:rPr>
                <w:color w:val="0070C0"/>
                <w:lang w:val="ru-RU"/>
              </w:rPr>
            </w:pPr>
            <w:r w:rsidRPr="001E5BDE">
              <w:rPr>
                <w:color w:val="0070C0"/>
                <w:lang w:val="ru-RU"/>
              </w:rPr>
              <w:t xml:space="preserve">  КАЛЕНДАРЬ </w:t>
            </w:r>
          </w:p>
        </w:tc>
        <w:tc>
          <w:tcPr>
            <w:tcW w:w="908" w:type="dxa"/>
            <w:tcBorders>
              <w:left w:val="single" w:sz="18" w:space="0" w:color="B3B3B3"/>
              <w:bottom w:val="nil"/>
            </w:tcBorders>
            <w:shd w:val="clear" w:color="auto" w:fill="FFFFFF" w:themeFill="background1"/>
            <w:vAlign w:val="center"/>
          </w:tcPr>
          <w:p w:rsidR="00F353BA" w:rsidRPr="001E5BDE" w:rsidRDefault="00904260">
            <w:pPr>
              <w:pStyle w:val="Subtitle"/>
              <w:rPr>
                <w:color w:val="0070C0"/>
                <w:lang w:val="ru-RU"/>
              </w:rPr>
            </w:pPr>
            <w:r w:rsidRPr="001E5BDE">
              <w:rPr>
                <w:color w:val="0070C0"/>
                <w:lang w:val="ru-RU"/>
              </w:rPr>
              <w:t>2017</w:t>
            </w:r>
          </w:p>
        </w:tc>
      </w:tr>
      <w:tr w:rsidR="00F353BA" w:rsidRPr="00E106E6" w:rsidTr="00904260">
        <w:trPr>
          <w:trHeight w:hRule="exact" w:val="115"/>
        </w:trPr>
        <w:tc>
          <w:tcPr>
            <w:tcW w:w="14490" w:type="dxa"/>
            <w:tcBorders>
              <w:top w:val="nil"/>
              <w:bottom w:val="single" w:sz="18" w:space="0" w:color="B3B3B3"/>
            </w:tcBorders>
          </w:tcPr>
          <w:p w:rsidR="00F353BA" w:rsidRPr="00E106E6" w:rsidRDefault="00F353BA">
            <w:pPr>
              <w:pStyle w:val="NoSpacing"/>
            </w:pPr>
          </w:p>
        </w:tc>
        <w:tc>
          <w:tcPr>
            <w:tcW w:w="908" w:type="dxa"/>
            <w:tcBorders>
              <w:bottom w:val="single" w:sz="18" w:space="0" w:color="B3B3B3"/>
            </w:tcBorders>
          </w:tcPr>
          <w:p w:rsidR="00F353BA" w:rsidRPr="00E106E6" w:rsidRDefault="00F353BA">
            <w:pPr>
              <w:pStyle w:val="NoSpacing"/>
            </w:pPr>
          </w:p>
        </w:tc>
      </w:tr>
    </w:tbl>
    <w:p w:rsidR="00F353BA" w:rsidRDefault="00F353BA">
      <w:pPr>
        <w:pStyle w:val="NoSpacing"/>
      </w:pPr>
    </w:p>
    <w:tbl>
      <w:tblPr>
        <w:tblW w:w="5000" w:type="pct"/>
        <w:tblLayout w:type="fixed"/>
        <w:tblCellMar>
          <w:top w:w="43" w:type="dxa"/>
          <w:left w:w="29" w:type="dxa"/>
          <w:bottom w:w="43" w:type="dxa"/>
          <w:right w:w="29" w:type="dxa"/>
        </w:tblCellMar>
        <w:tblLook w:val="04A0" w:firstRow="1" w:lastRow="0" w:firstColumn="1" w:lastColumn="0" w:noHBand="0" w:noVBand="1"/>
      </w:tblPr>
      <w:tblGrid>
        <w:gridCol w:w="4686"/>
        <w:gridCol w:w="844"/>
        <w:gridCol w:w="4685"/>
        <w:gridCol w:w="844"/>
        <w:gridCol w:w="4685"/>
      </w:tblGrid>
      <w:tr w:rsidR="00F327BB" w:rsidRPr="00E106E6" w:rsidTr="00E106E6"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8"/>
            </w:tblGrid>
            <w:tr w:rsidR="00904260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ЯНВАРЬ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59"/>
                    <w:gridCol w:w="659"/>
                    <w:gridCol w:w="660"/>
                    <w:gridCol w:w="660"/>
                    <w:gridCol w:w="660"/>
                    <w:gridCol w:w="660"/>
                    <w:gridCol w:w="660"/>
                  </w:tblGrid>
                  <w:tr w:rsidR="00F327BB" w:rsidRPr="00E106E6" w:rsidTr="001E5BDE">
                    <w:tc>
                      <w:tcPr>
                        <w:tcW w:w="448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F353BA" w:rsidRPr="00904260" w:rsidRDefault="00904260" w:rsidP="00E106E6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F353BA" w:rsidRPr="00904260" w:rsidRDefault="00904260" w:rsidP="00E106E6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F353BA" w:rsidRPr="00904260" w:rsidRDefault="00904260" w:rsidP="00E106E6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F353BA" w:rsidRPr="00904260" w:rsidRDefault="00904260" w:rsidP="00E106E6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F353BA" w:rsidRPr="00904260" w:rsidRDefault="00904260" w:rsidP="00E106E6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F353BA" w:rsidRPr="00A310F1" w:rsidRDefault="00904260" w:rsidP="00E106E6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F353BA" w:rsidRPr="00A310F1" w:rsidRDefault="00904260" w:rsidP="00E106E6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F327BB" w:rsidRPr="00E106E6" w:rsidTr="00E106E6"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F353BA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</w:t>
                        </w:r>
                      </w:p>
                    </w:tc>
                  </w:tr>
                  <w:tr w:rsidR="00F327BB" w:rsidRPr="00E106E6" w:rsidTr="00E106E6"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8</w:t>
                        </w:r>
                      </w:p>
                    </w:tc>
                  </w:tr>
                  <w:tr w:rsidR="00F327BB" w:rsidRPr="00E106E6" w:rsidTr="00E106E6"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15</w:t>
                        </w:r>
                      </w:p>
                    </w:tc>
                  </w:tr>
                  <w:tr w:rsidR="00F327BB" w:rsidRPr="00E106E6" w:rsidTr="00E106E6"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22</w:t>
                        </w:r>
                      </w:p>
                    </w:tc>
                  </w:tr>
                  <w:tr w:rsidR="00F327BB" w:rsidRPr="00E106E6" w:rsidTr="00E106E6"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29</w:t>
                        </w:r>
                      </w:p>
                    </w:tc>
                  </w:tr>
                  <w:tr w:rsidR="00F327BB" w:rsidRPr="00E106E6" w:rsidTr="00E106E6"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31</w:t>
                        </w: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F353BA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auto"/>
                      </w:tcPr>
                      <w:p w:rsidR="00F353BA" w:rsidRPr="00A310F1" w:rsidRDefault="00F353BA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ФЕВРАЛЬ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48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47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47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47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4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F327BB" w:rsidRPr="00E106E6" w:rsidTr="00904260"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5</w:t>
                        </w:r>
                      </w:p>
                    </w:tc>
                  </w:tr>
                  <w:tr w:rsidR="00F327BB" w:rsidRPr="00E106E6" w:rsidTr="00904260"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12</w:t>
                        </w:r>
                      </w:p>
                    </w:tc>
                  </w:tr>
                  <w:tr w:rsidR="00F327BB" w:rsidRPr="00E106E6" w:rsidTr="00904260"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19</w:t>
                        </w:r>
                      </w:p>
                    </w:tc>
                  </w:tr>
                  <w:tr w:rsidR="00F327BB" w:rsidRPr="00E106E6" w:rsidTr="00904260"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904260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26</w:t>
                        </w:r>
                      </w:p>
                    </w:tc>
                  </w:tr>
                  <w:tr w:rsidR="00F327BB" w:rsidRPr="00E106E6" w:rsidTr="00904260"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904260" w:rsidP="00E106E6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F353BA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F353BA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  <w:tr w:rsidR="00F327BB" w:rsidRPr="00E106E6" w:rsidTr="00904260"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8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E106E6" w:rsidRDefault="00F353BA" w:rsidP="00E106E6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F353BA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47" w:type="dxa"/>
                        <w:shd w:val="clear" w:color="auto" w:fill="auto"/>
                      </w:tcPr>
                      <w:p w:rsidR="00F353BA" w:rsidRPr="00A310F1" w:rsidRDefault="00F353BA" w:rsidP="00E106E6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МАРТ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5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12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19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26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</w:tr>
      <w:tr w:rsidR="00F327BB" w:rsidRPr="00E106E6" w:rsidTr="00E106E6">
        <w:trPr>
          <w:trHeight w:hRule="exact" w:val="259"/>
        </w:trPr>
        <w:tc>
          <w:tcPr>
            <w:tcW w:w="3214" w:type="dxa"/>
            <w:shd w:val="clear" w:color="auto" w:fill="auto"/>
          </w:tcPr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p w:rsidR="00F353BA" w:rsidRPr="00E106E6" w:rsidRDefault="00F353BA"/>
        </w:tc>
      </w:tr>
      <w:tr w:rsidR="00F327BB" w:rsidRPr="00E106E6" w:rsidTr="00E106E6"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8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АПРЕЛЬ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1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1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9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16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23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30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МАЙ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7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14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21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28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29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30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ИЮНЬ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4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11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18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25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</w:tr>
      <w:tr w:rsidR="00F327BB" w:rsidRPr="00E106E6" w:rsidTr="00E106E6">
        <w:trPr>
          <w:trHeight w:hRule="exact" w:val="259"/>
        </w:trPr>
        <w:tc>
          <w:tcPr>
            <w:tcW w:w="3214" w:type="dxa"/>
            <w:shd w:val="clear" w:color="auto" w:fill="auto"/>
          </w:tcPr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p w:rsidR="00F353BA" w:rsidRPr="00E106E6" w:rsidRDefault="00F353BA"/>
        </w:tc>
      </w:tr>
      <w:tr w:rsidR="00F327BB" w:rsidRPr="00E106E6" w:rsidTr="00E106E6"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8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ИЮЛЬ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1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1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9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16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23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30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АВГУСТ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6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13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20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27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29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СЕНТЯБРЬ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3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10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17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24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30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</w:tr>
      <w:tr w:rsidR="00F327BB" w:rsidRPr="00E106E6" w:rsidTr="00E106E6">
        <w:trPr>
          <w:trHeight w:hRule="exact" w:val="259"/>
        </w:trPr>
        <w:tc>
          <w:tcPr>
            <w:tcW w:w="3214" w:type="dxa"/>
            <w:shd w:val="clear" w:color="auto" w:fill="auto"/>
          </w:tcPr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p w:rsidR="00F353BA" w:rsidRPr="00E106E6" w:rsidRDefault="00F353BA"/>
        </w:tc>
      </w:tr>
      <w:tr w:rsidR="00F327BB" w:rsidRPr="00E106E6" w:rsidTr="00E106E6"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8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ОКТБЯРЬ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1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1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8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15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22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29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30</w:t>
                        </w:r>
                      </w:p>
                    </w:tc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A310F1" w:rsidRDefault="00F353BA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НОЯБРЬ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5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12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19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26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szCs w:val="14"/>
                            <w:lang w:val="ru-RU"/>
                          </w:rPr>
                        </w:pPr>
                        <w:r>
                          <w:rPr>
                            <w:szCs w:val="1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  <w:tc>
          <w:tcPr>
            <w:tcW w:w="579" w:type="dxa"/>
            <w:shd w:val="clear" w:color="auto" w:fill="auto"/>
          </w:tcPr>
          <w:p w:rsidR="00F353BA" w:rsidRPr="00E106E6" w:rsidRDefault="00F353BA"/>
        </w:tc>
        <w:tc>
          <w:tcPr>
            <w:tcW w:w="3214" w:type="dxa"/>
            <w:shd w:val="clear" w:color="auto" w:fill="auto"/>
          </w:tcPr>
          <w:tbl>
            <w:tblPr>
              <w:tblW w:w="5000" w:type="pct"/>
              <w:tblBorders>
                <w:top w:val="single" w:sz="4" w:space="0" w:color="50505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7"/>
            </w:tblGrid>
            <w:tr w:rsidR="00F353BA" w:rsidRPr="00E106E6" w:rsidTr="00A310F1">
              <w:tc>
                <w:tcPr>
                  <w:tcW w:w="5000" w:type="pct"/>
                  <w:shd w:val="clear" w:color="auto" w:fill="0070C0"/>
                </w:tcPr>
                <w:p w:rsidR="00F353BA" w:rsidRPr="00904260" w:rsidRDefault="00904260" w:rsidP="00E106E6">
                  <w:pPr>
                    <w:spacing w:beforeLines="20" w:before="48" w:afterLines="20" w:after="48"/>
                    <w:jc w:val="center"/>
                    <w:rPr>
                      <w:b/>
                      <w:color w:val="FFFFFF"/>
                      <w:szCs w:val="15"/>
                      <w:lang w:val="ru-RU"/>
                    </w:rPr>
                  </w:pPr>
                  <w:r>
                    <w:rPr>
                      <w:b/>
                      <w:color w:val="FFFFFF"/>
                      <w:szCs w:val="15"/>
                      <w:lang w:val="ru-RU"/>
                    </w:rPr>
                    <w:t>ДЕКАБРЬ</w:t>
                  </w:r>
                </w:p>
              </w:tc>
            </w:tr>
            <w:tr w:rsidR="00F353BA" w:rsidRPr="00E106E6" w:rsidTr="00E106E6">
              <w:tc>
                <w:tcPr>
                  <w:tcW w:w="5000" w:type="pct"/>
                  <w:shd w:val="clear" w:color="auto" w:fill="auto"/>
                </w:tcPr>
                <w:tbl>
                  <w:tblPr>
                    <w:tblW w:w="5000" w:type="pct"/>
                    <w:tblBorders>
                      <w:left w:val="single" w:sz="4" w:space="0" w:color="505050"/>
                      <w:bottom w:val="single" w:sz="4" w:space="0" w:color="505050"/>
                      <w:right w:val="single" w:sz="4" w:space="0" w:color="505050"/>
                      <w:insideH w:val="single" w:sz="4" w:space="0" w:color="8A8A8A"/>
                      <w:insideV w:val="single" w:sz="4" w:space="0" w:color="8A8A8A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1"/>
                    <w:gridCol w:w="660"/>
                    <w:gridCol w:w="660"/>
                    <w:gridCol w:w="659"/>
                    <w:gridCol w:w="659"/>
                    <w:gridCol w:w="659"/>
                    <w:gridCol w:w="659"/>
                  </w:tblGrid>
                  <w:tr w:rsidR="00904260" w:rsidRPr="00E106E6" w:rsidTr="001E5BDE">
                    <w:tc>
                      <w:tcPr>
                        <w:tcW w:w="661" w:type="dxa"/>
                        <w:tcBorders>
                          <w:top w:val="nil"/>
                          <w:left w:val="single" w:sz="4" w:space="0" w:color="505050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904260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szCs w:val="14"/>
                            <w:lang w:val="ru-RU"/>
                          </w:rPr>
                        </w:pPr>
                        <w:r>
                          <w:rPr>
                            <w:b/>
                            <w:szCs w:val="14"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505050"/>
                          <w:tl2br w:val="nil"/>
                          <w:tr2bl w:val="nil"/>
                        </w:tcBorders>
                        <w:shd w:val="clear" w:color="auto" w:fill="E4F5F8" w:themeFill="accent3" w:themeFillTint="33"/>
                      </w:tcPr>
                      <w:p w:rsidR="00904260" w:rsidRPr="00A310F1" w:rsidRDefault="00904260" w:rsidP="00904260">
                        <w:pPr>
                          <w:spacing w:before="10" w:after="10"/>
                          <w:jc w:val="center"/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b/>
                            <w:color w:val="FF0000"/>
                            <w:szCs w:val="14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3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10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17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18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19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21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23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24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25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26</w:t>
                        </w: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27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  <w:r w:rsidRPr="00E106E6">
                          <w:rPr>
                            <w:szCs w:val="14"/>
                          </w:rPr>
                          <w:t>29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</w:rPr>
                          <w:t>30</w:t>
                        </w: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  <w:lang w:val="ru-RU"/>
                          </w:rPr>
                        </w:pPr>
                        <w:r w:rsidRPr="00A310F1">
                          <w:rPr>
                            <w:color w:val="FF0000"/>
                            <w:szCs w:val="14"/>
                            <w:lang w:val="ru-RU"/>
                          </w:rPr>
                          <w:t>31</w:t>
                        </w:r>
                      </w:p>
                    </w:tc>
                  </w:tr>
                  <w:tr w:rsidR="00A310F1" w:rsidRPr="00E106E6" w:rsidTr="00A310F1">
                    <w:tc>
                      <w:tcPr>
                        <w:tcW w:w="661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60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E106E6" w:rsidRDefault="00A310F1" w:rsidP="00A310F1">
                        <w:pPr>
                          <w:jc w:val="center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  <w:tc>
                      <w:tcPr>
                        <w:tcW w:w="659" w:type="dxa"/>
                        <w:shd w:val="clear" w:color="auto" w:fill="auto"/>
                      </w:tcPr>
                      <w:p w:rsidR="00A310F1" w:rsidRPr="00A310F1" w:rsidRDefault="00A310F1" w:rsidP="00A310F1">
                        <w:pPr>
                          <w:jc w:val="center"/>
                          <w:rPr>
                            <w:color w:val="FF0000"/>
                            <w:szCs w:val="14"/>
                          </w:rPr>
                        </w:pPr>
                      </w:p>
                    </w:tc>
                  </w:tr>
                </w:tbl>
                <w:p w:rsidR="00F353BA" w:rsidRPr="00E106E6" w:rsidRDefault="00F353BA">
                  <w:pPr>
                    <w:rPr>
                      <w:szCs w:val="15"/>
                    </w:rPr>
                  </w:pPr>
                </w:p>
              </w:tc>
            </w:tr>
          </w:tbl>
          <w:p w:rsidR="00F353BA" w:rsidRPr="00E106E6" w:rsidRDefault="00F353BA"/>
        </w:tc>
      </w:tr>
    </w:tbl>
    <w:p w:rsidR="00F353BA" w:rsidRDefault="00F353BA">
      <w:pPr>
        <w:pStyle w:val="NoSpacing"/>
      </w:pPr>
      <w:bookmarkStart w:id="0" w:name="_GoBack"/>
      <w:bookmarkEnd w:id="0"/>
    </w:p>
    <w:sectPr w:rsidR="00F353BA" w:rsidSect="00A310F1">
      <w:pgSz w:w="16838" w:h="11906" w:orient="landscape" w:code="9"/>
      <w:pgMar w:top="576" w:right="576" w:bottom="576" w:left="576" w:header="648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0EB" w:rsidRDefault="00B470EB">
      <w:r>
        <w:separator/>
      </w:r>
    </w:p>
  </w:endnote>
  <w:endnote w:type="continuationSeparator" w:id="0">
    <w:p w:rsidR="00B470EB" w:rsidRDefault="00B4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0EB" w:rsidRDefault="00B470EB">
      <w:r>
        <w:separator/>
      </w:r>
    </w:p>
  </w:footnote>
  <w:footnote w:type="continuationSeparator" w:id="0">
    <w:p w:rsidR="00B470EB" w:rsidRDefault="00B47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E6"/>
    <w:rsid w:val="001E5BDE"/>
    <w:rsid w:val="00445056"/>
    <w:rsid w:val="00904260"/>
    <w:rsid w:val="00A310F1"/>
    <w:rsid w:val="00B470EB"/>
    <w:rsid w:val="00E106E6"/>
    <w:rsid w:val="00F327BB"/>
    <w:rsid w:val="00F3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020DD"/>
  <w15:chartTrackingRefBased/>
  <w15:docId w15:val="{8D5EE13C-094C-49A0-AA60-77BE088D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MS PGothic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20" w:after="20"/>
    </w:pPr>
    <w:rPr>
      <w:color w:val="505050"/>
      <w:sz w:val="18"/>
      <w:szCs w:val="1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contextualSpacing/>
    </w:pPr>
    <w:rPr>
      <w:b/>
      <w:bCs/>
      <w:kern w:val="28"/>
      <w:sz w:val="30"/>
      <w:szCs w:val="30"/>
    </w:rPr>
  </w:style>
  <w:style w:type="character" w:customStyle="1" w:styleId="TitleChar">
    <w:name w:val="Title Char"/>
    <w:link w:val="Title"/>
    <w:uiPriority w:val="2"/>
    <w:rPr>
      <w:rFonts w:ascii="Arial" w:eastAsia="MS PGothic" w:hAnsi="Arial" w:cs="Times New Roman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link w:val="Subtitle"/>
    <w:uiPriority w:val="3"/>
    <w:rPr>
      <w:rFonts w:ascii="Arial" w:eastAsia="MS PGothic" w:hAnsi="Arial" w:cs="Times New Roman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rPr>
      <w:szCs w:val="15"/>
    </w:rPr>
    <w:tblPr>
      <w:tblBorders>
        <w:top w:val="single" w:sz="4" w:space="0" w:color="505050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/>
        <w:sz w:val="18"/>
      </w:rPr>
      <w:tblPr/>
      <w:tcPr>
        <w:shd w:val="clear" w:color="auto" w:fill="30506A"/>
      </w:tcPr>
    </w:tblStylePr>
  </w:style>
  <w:style w:type="table" w:customStyle="1" w:styleId="MonthTable">
    <w:name w:val="Month Table"/>
    <w:basedOn w:val="TableNormal"/>
    <w:uiPriority w:val="99"/>
    <w:pPr>
      <w:jc w:val="center"/>
    </w:pPr>
    <w:rPr>
      <w:szCs w:val="14"/>
    </w:rPr>
    <w:tblPr>
      <w:tblBorders>
        <w:left w:val="single" w:sz="4" w:space="0" w:color="505050"/>
        <w:bottom w:val="single" w:sz="4" w:space="0" w:color="505050"/>
        <w:right w:val="single" w:sz="4" w:space="0" w:color="505050"/>
        <w:insideH w:val="single" w:sz="4" w:space="0" w:color="8A8A8A"/>
        <w:insideV w:val="single" w:sz="4" w:space="0" w:color="8A8A8A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single" w:sz="4" w:space="0" w:color="505050"/>
          <w:bottom w:val="nil"/>
          <w:right w:val="single" w:sz="4" w:space="0" w:color="505050"/>
          <w:insideH w:val="nil"/>
          <w:insideV w:val="nil"/>
          <w:tl2br w:val="nil"/>
          <w:tr2bl w:val="nil"/>
        </w:tcBorders>
        <w:shd w:val="clear" w:color="auto" w:fill="F0F0F0"/>
      </w:tcPr>
    </w:tblStylePr>
  </w:style>
  <w:style w:type="character" w:customStyle="1" w:styleId="Heading1Char">
    <w:name w:val="Heading 1 Char"/>
    <w:link w:val="Heading1"/>
    <w:uiPriority w:val="9"/>
    <w:rPr>
      <w:rFonts w:ascii="Arial" w:eastAsia="MS PGothic" w:hAnsi="Arial" w:cs="Times New Roman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/>
      <w:vAlign w:val="center"/>
    </w:tcPr>
  </w:style>
  <w:style w:type="paragraph" w:styleId="NoSpacing">
    <w:name w:val="No Spacing"/>
    <w:uiPriority w:val="99"/>
    <w:unhideWhenUsed/>
    <w:qFormat/>
    <w:pPr>
      <w:spacing w:before="20" w:after="20"/>
    </w:pPr>
    <w:rPr>
      <w:color w:val="505050"/>
      <w:sz w:val="18"/>
      <w:szCs w:val="18"/>
      <w:lang w:eastAsia="ja-JP"/>
    </w:r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>
      <w:tblStyleRowBandSize w:val="1"/>
    </w:tblPr>
    <w:tcPr>
      <w:shd w:val="clear" w:color="auto" w:fill="CFE14B"/>
      <w:vAlign w:val="center"/>
    </w:tcPr>
    <w:tblStylePr w:type="firstRow">
      <w:pPr>
        <w:wordWrap/>
        <w:jc w:val="center"/>
      </w:pPr>
    </w:tblStylePr>
    <w:tblStylePr w:type="band1Horz">
      <w:pPr>
        <w:wordWrap/>
        <w:jc w:val="center"/>
      </w:pPr>
    </w:tblStylePr>
    <w:tblStylePr w:type="band2Horz">
      <w:pPr>
        <w:wordWrap/>
        <w:jc w:val="center"/>
      </w:pPr>
    </w:tblStylePr>
  </w:style>
  <w:style w:type="character" w:styleId="PlaceholderText">
    <w:name w:val="Placeholder Tex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2015-2016%20academic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6829A-9B30-4553-B71D-030F3BF1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2015-2016 academic calendar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2017-01-17T17:28:00Z</dcterms:created>
  <dcterms:modified xsi:type="dcterms:W3CDTF">2017-01-17T17:28:00Z</dcterms:modified>
</cp:coreProperties>
</file>