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265" w:rsidRPr="00CB1DF8" w:rsidRDefault="00845265" w:rsidP="00845265"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B63D1EF" wp14:editId="4F798E12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243" name="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E7BAD" id="Rectangle 243" o:spid="_x0000_s1026" style="position:absolute;margin-left:.15pt;margin-top:.1pt;width:25.9pt;height:841.65pt;z-index:25180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054C36FD" wp14:editId="57E63158">
                <wp:simplePos x="0" y="0"/>
                <wp:positionH relativeFrom="page">
                  <wp:posOffset>291465</wp:posOffset>
                </wp:positionH>
                <wp:positionV relativeFrom="page">
                  <wp:posOffset>106045</wp:posOffset>
                </wp:positionV>
                <wp:extent cx="1380490" cy="1007745"/>
                <wp:effectExtent l="0" t="0" r="10160" b="1905"/>
                <wp:wrapNone/>
                <wp:docPr id="244" name="Text Box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00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957AB5" w:rsidRDefault="00D329ED" w:rsidP="00845265">
                            <w:pPr>
                              <w:spacing w:line="17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  <w:t>122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C36FD" id="_x0000_t202" coordsize="21600,21600" o:spt="202" path="m,l,21600r21600,l21600,xe">
                <v:stroke joinstyle="miter"/>
                <v:path gradientshapeok="t" o:connecttype="rect"/>
              </v:shapetype>
              <v:shape id="Text Box 244" o:spid="_x0000_s1026" type="#_x0000_t202" style="position:absolute;margin-left:22.95pt;margin-top:8.35pt;width:108.7pt;height:79.35pt;z-index:25180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" filled="f" stroked="f" strokeweight=".5pt">
                <v:textbox inset="0,0,0,0">
                  <w:txbxContent>
                    <w:p w:rsidR="00D329ED" w:rsidRPr="00957AB5" w:rsidRDefault="00D329ED" w:rsidP="00845265">
                      <w:pPr>
                        <w:spacing w:line="1740" w:lineRule="exact"/>
                        <w:jc w:val="center"/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  <w:t>122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4FFE7F8" wp14:editId="5872D741">
                <wp:simplePos x="0" y="0"/>
                <wp:positionH relativeFrom="page">
                  <wp:posOffset>1529715</wp:posOffset>
                </wp:positionH>
                <wp:positionV relativeFrom="page">
                  <wp:posOffset>1270</wp:posOffset>
                </wp:positionV>
                <wp:extent cx="6033770" cy="544830"/>
                <wp:effectExtent l="0" t="0" r="5080" b="7620"/>
                <wp:wrapNone/>
                <wp:docPr id="245" name="Rectangle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77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4B823F" id="Rectangle 245" o:spid="_x0000_s1026" style="position:absolute;margin-left:120.45pt;margin-top:.1pt;width:475.1pt;height:42.9pt;z-index:25180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" fillcolor="#bfbfbf [2412]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48B8C15D" wp14:editId="72DEE413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246" name="Text Box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E45DEB" w:rsidRDefault="00D329ED" w:rsidP="00845265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C15D" id="Text Box 246" o:spid="_x0000_s1027" type="#_x0000_t202" style="position:absolute;margin-left:462pt;margin-top:12.35pt;width:108.9pt;height:42.75pt;z-index:251805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" filled="f" stroked="f" strokeweight=".5pt">
                <v:textbox inset="0,0,0,0">
                  <w:txbxContent>
                    <w:p w:rsidR="00D329ED" w:rsidRPr="00E45DEB" w:rsidRDefault="00D329ED" w:rsidP="00845265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BE09E31" wp14:editId="2321B038">
                <wp:simplePos x="0" y="0"/>
                <wp:positionH relativeFrom="page">
                  <wp:posOffset>1501775</wp:posOffset>
                </wp:positionH>
                <wp:positionV relativeFrom="page">
                  <wp:posOffset>586105</wp:posOffset>
                </wp:positionV>
                <wp:extent cx="5357495" cy="521970"/>
                <wp:effectExtent l="0" t="0" r="14605" b="11430"/>
                <wp:wrapNone/>
                <wp:docPr id="247" name="Text Box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BD50C4" w:rsidRDefault="00D329ED" w:rsidP="00845265">
                            <w:pPr>
                              <w:spacing w:line="740" w:lineRule="exact"/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  <w:t>Январь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9E31" id="Text Box 247" o:spid="_x0000_s1028" type="#_x0000_t202" style="position:absolute;margin-left:118.25pt;margin-top:46.15pt;width:421.85pt;height:41.1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" filled="f" stroked="f" strokeweight=".5pt">
                <v:textbox inset="0,0,0,0">
                  <w:txbxContent>
                    <w:p w:rsidR="00D329ED" w:rsidRPr="00BD50C4" w:rsidRDefault="00D329ED" w:rsidP="00845265">
                      <w:pPr>
                        <w:spacing w:line="740" w:lineRule="exact"/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  <w:t>Январь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6F3E3890" wp14:editId="410CDDFB">
                <wp:simplePos x="0" y="0"/>
                <wp:positionH relativeFrom="page">
                  <wp:posOffset>4658360</wp:posOffset>
                </wp:positionH>
                <wp:positionV relativeFrom="page">
                  <wp:posOffset>1143000</wp:posOffset>
                </wp:positionV>
                <wp:extent cx="2596896" cy="2487168"/>
                <wp:effectExtent l="0" t="0" r="13335" b="8890"/>
                <wp:wrapNone/>
                <wp:docPr id="249" name="Text Box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7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E610A3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BD50C4" w:rsidRDefault="00D329ED" w:rsidP="00836138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E610A3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836138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E610A3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836138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E610A3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836138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E610A3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836138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E610A3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836138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E610A3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836138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E3890" id="Text Box 249" o:spid="_x0000_s1029" type="#_x0000_t202" style="position:absolute;margin-left:366.8pt;margin-top:90pt;width:204.5pt;height:195.85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E610A3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BD50C4" w:rsidRDefault="00D329ED" w:rsidP="00836138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E610A3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836138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E610A3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836138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E610A3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836138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E610A3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836138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E610A3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836138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E610A3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836138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5ACAECB" wp14:editId="6CBA5598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250" name="Text Box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845265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CAECB" id="Text Box 250" o:spid="_x0000_s1030" type="#_x0000_t202" style="position:absolute;margin-left:42.6pt;margin-top:297.25pt;width:127.75pt;height:17.05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845265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3729CBB" wp14:editId="1EF39D29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251" name="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8F8B0" id="Rectangle 251" o:spid="_x0000_s1026" style="position:absolute;margin-left:23.4pt;margin-top:290.5pt;width:547.85pt;height:2.85pt;z-index:25181081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2E0DE9A" wp14:editId="07C86FF9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252" name="Text Box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329ED" w:rsidTr="006757DD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350CDD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329ED" w:rsidTr="006757DD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top w:val="nil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350CDD" w:rsidRDefault="00D329ED" w:rsidP="0000767D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350CDD" w:rsidRDefault="00D329ED" w:rsidP="0000767D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4E741E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4E741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1757B1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350CDD" w:rsidRDefault="00D329ED" w:rsidP="0000767D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4E741E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1757B1" w:rsidRDefault="00D329ED" w:rsidP="000076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350CDD" w:rsidRDefault="00D329ED" w:rsidP="0000767D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4E741E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436689" w:rsidRDefault="00D329ED" w:rsidP="0000767D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CB2BAD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CB2BAD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CB2BAD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CB2BAD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00767D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00767D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00767D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350CDD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7173F" w:rsidRDefault="00D329ED" w:rsidP="0000767D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46761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CB2BAD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CB2BAD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CB2BAD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CB2BAD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9772A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CB2BAD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329ED" w:rsidRDefault="00D329ED" w:rsidP="0000767D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0DE9A" id="Text Box 252" o:spid="_x0000_s1031" type="#_x0000_t202" style="position:absolute;margin-left:43.65pt;margin-top:319.15pt;width:259.2pt;height:507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329ED" w:rsidTr="006757DD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350CDD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D329ED" w:rsidTr="006757DD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top w:val="nil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350CDD" w:rsidRDefault="00D329ED" w:rsidP="0000767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350CDD" w:rsidRDefault="00D329ED" w:rsidP="0000767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4E741E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4E741E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1757B1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350CDD" w:rsidRDefault="00D329ED" w:rsidP="0000767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4E741E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1757B1" w:rsidRDefault="00D329ED" w:rsidP="0000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350CDD" w:rsidRDefault="00D329ED" w:rsidP="0000767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4E741E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436689" w:rsidRDefault="00D329ED" w:rsidP="0000767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CB2BAD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CB2BAD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CB2BAD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CB2BAD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00767D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00767D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00767D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350CDD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7173F" w:rsidRDefault="00D329ED" w:rsidP="0000767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46761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CB2BAD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CB2BAD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CB2BAD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CB2BAD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9772A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CB2BAD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329ED" w:rsidRDefault="00D329ED" w:rsidP="0000767D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F7C5583" wp14:editId="4FE959F2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253" name="Text Box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36689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436689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36689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436689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36689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436689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36689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436689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31</w:t>
                                  </w:r>
                                </w:p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00767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00767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46761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329ED" w:rsidRDefault="00D329ED" w:rsidP="0000767D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00767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C5583" id="Text Box 253" o:spid="_x0000_s1032" type="#_x0000_t202" style="position:absolute;margin-left:314.05pt;margin-top:319.1pt;width:259.2pt;height:507pt;z-index:2518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36689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436689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36689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436689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36689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436689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36689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436689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31</w:t>
                            </w:r>
                          </w:p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00767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00767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00767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46761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329ED" w:rsidRDefault="00D329ED" w:rsidP="0000767D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00767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</w:p>
    <w:p w:rsidR="00845265" w:rsidRDefault="00271DA9"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5C1B409" wp14:editId="0324AF64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665" cy="2486660"/>
                <wp:effectExtent l="0" t="0" r="6985" b="8890"/>
                <wp:wrapNone/>
                <wp:docPr id="248" name="Text Box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665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EF0633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9B53BC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9B53BC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9B53BC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9B53BC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9B53BC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9B53BC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9B53BC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D329ED" w:rsidRPr="00A610A1" w:rsidTr="00EF0633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B96209" w:rsidRDefault="00D329ED" w:rsidP="0000767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color w:val="A6A6A6" w:themeColor="background1" w:themeShade="A6"/>
                                      <w:sz w:val="7"/>
                                      <w:szCs w:val="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B96209" w:rsidRDefault="00D329ED" w:rsidP="0000767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A6A6A6" w:themeColor="background1" w:themeShade="A6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D329ED" w:rsidRPr="00A610A1" w:rsidTr="00EF0633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350CDD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350CDD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350CDD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D329ED" w:rsidRPr="00A610A1" w:rsidTr="00EF0633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00767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D329ED" w:rsidRPr="00A610A1" w:rsidTr="00EF0633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D329ED" w:rsidRPr="00A610A1" w:rsidTr="00EF0633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D329ED" w:rsidRPr="00A610A1" w:rsidTr="00EF0633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B9620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B96209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B9620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B96209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00767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9B53B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1B409" id="Text Box 248" o:spid="_x0000_s1033" type="#_x0000_t202" style="position:absolute;margin-left:43.35pt;margin-top:90.1pt;width:318.95pt;height:195.8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EF0633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9B53BC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9B53BC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9B53BC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9B53BC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9B53BC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9B53BC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9B53BC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D329ED" w:rsidRPr="00A610A1" w:rsidTr="00EF0633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B96209" w:rsidRDefault="00D329ED" w:rsidP="0000767D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  <w:sz w:val="7"/>
                                <w:szCs w:val="7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B96209" w:rsidRDefault="00D329ED" w:rsidP="0000767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A6A6A6" w:themeColor="background1" w:themeShade="A6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</w:tr>
                      <w:tr w:rsidR="00D329ED" w:rsidRPr="00A610A1" w:rsidTr="00EF0633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350CDD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350CDD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350CDD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</w:tr>
                      <w:tr w:rsidR="00D329ED" w:rsidRPr="00A610A1" w:rsidTr="00EF0633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00767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</w:tr>
                      <w:tr w:rsidR="00D329ED" w:rsidRPr="00A610A1" w:rsidTr="00EF0633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</w:tr>
                      <w:tr w:rsidR="00D329ED" w:rsidRPr="00A610A1" w:rsidTr="00EF0633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</w:tr>
                      <w:tr w:rsidR="00D329ED" w:rsidRPr="00A610A1" w:rsidTr="00EF0633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B9620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B96209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B9620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B96209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00767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9B53BC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45265">
        <w:br w:type="page"/>
      </w:r>
    </w:p>
    <w:p w:rsidR="00845265" w:rsidRPr="00CB1DF8" w:rsidRDefault="00845265" w:rsidP="00845265">
      <w:r w:rsidRPr="00CB1DF8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4B63D1EF" wp14:editId="4F798E12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232" name="Rect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00804" id="Rectangle 232" o:spid="_x0000_s1026" style="position:absolute;margin-left:.15pt;margin-top:.1pt;width:25.9pt;height:841.65pt;z-index:25179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54C36FD" wp14:editId="57E63158">
                <wp:simplePos x="0" y="0"/>
                <wp:positionH relativeFrom="page">
                  <wp:posOffset>291465</wp:posOffset>
                </wp:positionH>
                <wp:positionV relativeFrom="page">
                  <wp:posOffset>106045</wp:posOffset>
                </wp:positionV>
                <wp:extent cx="1380490" cy="1007745"/>
                <wp:effectExtent l="0" t="0" r="10160" b="1905"/>
                <wp:wrapNone/>
                <wp:docPr id="233" name="Text Box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00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957AB5" w:rsidRDefault="00D329ED" w:rsidP="00845265">
                            <w:pPr>
                              <w:spacing w:line="17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36FD" id="Text Box 233" o:spid="_x0000_s1034" type="#_x0000_t202" style="position:absolute;margin-left:22.95pt;margin-top:8.35pt;width:108.7pt;height:79.35pt;z-index:25179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" filled="f" stroked="f" strokeweight=".5pt">
                <v:textbox inset="0,0,0,0">
                  <w:txbxContent>
                    <w:p w:rsidR="00D329ED" w:rsidRPr="00957AB5" w:rsidRDefault="00D329ED" w:rsidP="00845265">
                      <w:pPr>
                        <w:spacing w:line="1740" w:lineRule="exact"/>
                        <w:jc w:val="center"/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4FFE7F8" wp14:editId="5872D741">
                <wp:simplePos x="0" y="0"/>
                <wp:positionH relativeFrom="page">
                  <wp:posOffset>1529715</wp:posOffset>
                </wp:positionH>
                <wp:positionV relativeFrom="page">
                  <wp:posOffset>1270</wp:posOffset>
                </wp:positionV>
                <wp:extent cx="6033770" cy="544830"/>
                <wp:effectExtent l="0" t="0" r="5080" b="7620"/>
                <wp:wrapNone/>
                <wp:docPr id="234" name="Rect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77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1CDD1" id="Rectangle 234" o:spid="_x0000_s1026" style="position:absolute;margin-left:120.45pt;margin-top:.1pt;width:475.1pt;height:42.9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" fillcolor="#bfbfbf [2412]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48B8C15D" wp14:editId="72DEE413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235" name="Text Box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A94707" w:rsidRDefault="00D329ED" w:rsidP="00845265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C15D" id="Text Box 235" o:spid="_x0000_s1035" type="#_x0000_t202" style="position:absolute;margin-left:462pt;margin-top:12.35pt;width:108.9pt;height:42.75pt;z-index:251793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" filled="f" stroked="f" strokeweight=".5pt">
                <v:textbox inset="0,0,0,0">
                  <w:txbxContent>
                    <w:p w:rsidR="00D329ED" w:rsidRPr="00A94707" w:rsidRDefault="00D329ED" w:rsidP="00845265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BE09E31" wp14:editId="2321B038">
                <wp:simplePos x="0" y="0"/>
                <wp:positionH relativeFrom="page">
                  <wp:posOffset>1501775</wp:posOffset>
                </wp:positionH>
                <wp:positionV relativeFrom="page">
                  <wp:posOffset>586105</wp:posOffset>
                </wp:positionV>
                <wp:extent cx="5357495" cy="521970"/>
                <wp:effectExtent l="0" t="0" r="14605" b="11430"/>
                <wp:wrapNone/>
                <wp:docPr id="236" name="Text Box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BD50C4" w:rsidRDefault="00D329ED" w:rsidP="00845265">
                            <w:pPr>
                              <w:spacing w:line="740" w:lineRule="exact"/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  <w:t>Февраль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9E31" id="Text Box 236" o:spid="_x0000_s1036" type="#_x0000_t202" style="position:absolute;margin-left:118.25pt;margin-top:46.15pt;width:421.85pt;height:41.1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" filled="f" stroked="f" strokeweight=".5pt">
                <v:textbox inset="0,0,0,0">
                  <w:txbxContent>
                    <w:p w:rsidR="00D329ED" w:rsidRPr="00BD50C4" w:rsidRDefault="00D329ED" w:rsidP="00845265">
                      <w:pPr>
                        <w:spacing w:line="740" w:lineRule="exact"/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  <w:t>Февраль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E7215E8" wp14:editId="59BF3CA5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237" name="Text Box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165616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D329ED" w:rsidRPr="00A610A1" w:rsidTr="00165616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5E1A71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5E1A7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5E1A71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5E1A7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5E1A71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sz w:val="7"/>
                                      <w:szCs w:val="7"/>
                                    </w:rPr>
                                  </w:pPr>
                                  <w:r w:rsidRPr="005E1A7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329ED" w:rsidRPr="00A610A1" w:rsidTr="00165616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329ED" w:rsidRPr="00A610A1" w:rsidTr="00165616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6E31FB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D329ED" w:rsidRPr="00A610A1" w:rsidTr="00165616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D329ED" w:rsidRPr="00A610A1" w:rsidTr="00165616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D329ED" w:rsidRPr="00A610A1" w:rsidTr="00165616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5E8" id="Text Box 237" o:spid="_x0000_s1037" type="#_x0000_t202" style="position:absolute;margin-left:43.35pt;margin-top:90.1pt;width:318.95pt;height:195.8pt;z-index:25179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165616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D329ED" w:rsidRPr="00A610A1" w:rsidTr="00165616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5E1A71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5E1A7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5E1A71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5E1A7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5E1A71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sz w:val="7"/>
                                <w:szCs w:val="7"/>
                              </w:rPr>
                            </w:pPr>
                            <w:r w:rsidRPr="005E1A7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</w:tr>
                      <w:tr w:rsidR="00D329ED" w:rsidRPr="00A610A1" w:rsidTr="00165616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</w:tr>
                      <w:tr w:rsidR="00D329ED" w:rsidRPr="00A610A1" w:rsidTr="00165616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6E31FB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</w:tr>
                      <w:tr w:rsidR="00D329ED" w:rsidRPr="00A610A1" w:rsidTr="00165616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</w:tr>
                      <w:tr w:rsidR="00D329ED" w:rsidRPr="00A610A1" w:rsidTr="00165616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D329ED" w:rsidRPr="00A610A1" w:rsidTr="00165616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8867E34" wp14:editId="7AA458D2">
                <wp:simplePos x="0" y="0"/>
                <wp:positionH relativeFrom="page">
                  <wp:posOffset>4658360</wp:posOffset>
                </wp:positionH>
                <wp:positionV relativeFrom="page">
                  <wp:posOffset>1143000</wp:posOffset>
                </wp:positionV>
                <wp:extent cx="2596896" cy="2487168"/>
                <wp:effectExtent l="0" t="0" r="13335" b="8890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7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BD50C4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7E34" id="Text Box 238" o:spid="_x0000_s1038" type="#_x0000_t202" style="position:absolute;margin-left:366.8pt;margin-top:90pt;width:204.5pt;height:195.85pt;z-index:25179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BD50C4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DF05885" wp14:editId="58808CE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239" name="Text Box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845265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5885" id="Text Box 239" o:spid="_x0000_s1039" type="#_x0000_t202" style="position:absolute;margin-left:42.6pt;margin-top:297.25pt;width:127.75pt;height:17.05pt;z-index:25179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845265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6AA68A9" wp14:editId="627E0711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240" name="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84F010" id="Rectangle 240" o:spid="_x0000_s1026" style="position:absolute;margin-left:23.4pt;margin-top:290.5pt;width:547.85pt;height:2.85pt;z-index:25179852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17E1F1B1" wp14:editId="5201D6F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241" name="Text Box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350CDD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5930E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329ED" w:rsidRDefault="00D329ED" w:rsidP="00D329ED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B1" id="Text Box 241" o:spid="_x0000_s1040" type="#_x0000_t202" style="position:absolute;margin-left:43.65pt;margin-top:319.15pt;width:259.2pt;height:507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350CDD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5930E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329ED" w:rsidRDefault="00D329ED" w:rsidP="00D329ED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BA07608" wp14:editId="45DCE281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242" name="Text 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C80372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329ED" w:rsidRDefault="00D329ED" w:rsidP="00D329ED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608" id="Text Box 242" o:spid="_x0000_s1041" type="#_x0000_t202" style="position:absolute;margin-left:314.05pt;margin-top:319.1pt;width:259.2pt;height:507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C80372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329ED" w:rsidRDefault="00D329ED" w:rsidP="00D329ED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</w:p>
    <w:p w:rsidR="00845265" w:rsidRDefault="00845265">
      <w:r>
        <w:br w:type="page"/>
      </w:r>
    </w:p>
    <w:p w:rsidR="00845265" w:rsidRPr="00CB1DF8" w:rsidRDefault="00845265" w:rsidP="00845265">
      <w:r w:rsidRPr="00CB1DF8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B63D1EF" wp14:editId="4F798E12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CC6E9" id="Rectangle 221" o:spid="_x0000_s1026" style="position:absolute;margin-left:.15pt;margin-top:.1pt;width:25.9pt;height:841.65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054C36FD" wp14:editId="57E63158">
                <wp:simplePos x="0" y="0"/>
                <wp:positionH relativeFrom="page">
                  <wp:posOffset>291465</wp:posOffset>
                </wp:positionH>
                <wp:positionV relativeFrom="page">
                  <wp:posOffset>106045</wp:posOffset>
                </wp:positionV>
                <wp:extent cx="1380490" cy="1007745"/>
                <wp:effectExtent l="0" t="0" r="10160" b="1905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00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957AB5" w:rsidRDefault="00D329ED" w:rsidP="00845265">
                            <w:pPr>
                              <w:spacing w:line="17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36FD" id="Text Box 222" o:spid="_x0000_s1042" type="#_x0000_t202" style="position:absolute;margin-left:22.95pt;margin-top:8.35pt;width:108.7pt;height:79.35pt;z-index: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" filled="f" stroked="f" strokeweight=".5pt">
                <v:textbox inset="0,0,0,0">
                  <w:txbxContent>
                    <w:p w:rsidR="00D329ED" w:rsidRPr="00957AB5" w:rsidRDefault="00D329ED" w:rsidP="00845265">
                      <w:pPr>
                        <w:spacing w:line="1740" w:lineRule="exact"/>
                        <w:jc w:val="center"/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  <w:t>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4FFE7F8" wp14:editId="5872D741">
                <wp:simplePos x="0" y="0"/>
                <wp:positionH relativeFrom="page">
                  <wp:posOffset>1529715</wp:posOffset>
                </wp:positionH>
                <wp:positionV relativeFrom="page">
                  <wp:posOffset>1270</wp:posOffset>
                </wp:positionV>
                <wp:extent cx="6033770" cy="544830"/>
                <wp:effectExtent l="0" t="0" r="5080" b="7620"/>
                <wp:wrapNone/>
                <wp:docPr id="223" name="Rectangle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77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B9B9C" id="Rectangle 223" o:spid="_x0000_s1026" style="position:absolute;margin-left:120.45pt;margin-top:.1pt;width:475.1pt;height:42.9pt;z-index: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" fillcolor="#bfbfbf [2412]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8B8C15D" wp14:editId="72DEE413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224" name="Text Box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A94707" w:rsidRDefault="00D329ED" w:rsidP="00845265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C15D" id="Text Box 224" o:spid="_x0000_s1043" type="#_x0000_t202" style="position:absolute;margin-left:462pt;margin-top:12.35pt;width:108.9pt;height:42.75pt;z-index:251781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" filled="f" stroked="f" strokeweight=".5pt">
                <v:textbox inset="0,0,0,0">
                  <w:txbxContent>
                    <w:p w:rsidR="00D329ED" w:rsidRPr="00A94707" w:rsidRDefault="00D329ED" w:rsidP="00845265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BE09E31" wp14:editId="2321B038">
                <wp:simplePos x="0" y="0"/>
                <wp:positionH relativeFrom="page">
                  <wp:posOffset>1501775</wp:posOffset>
                </wp:positionH>
                <wp:positionV relativeFrom="page">
                  <wp:posOffset>586105</wp:posOffset>
                </wp:positionV>
                <wp:extent cx="5357495" cy="521970"/>
                <wp:effectExtent l="0" t="0" r="14605" b="11430"/>
                <wp:wrapNone/>
                <wp:docPr id="225" name="Text Box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845265">
                            <w:pPr>
                              <w:spacing w:line="740" w:lineRule="exact"/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  <w:t>Март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9E31" id="Text Box 225" o:spid="_x0000_s1044" type="#_x0000_t202" style="position:absolute;margin-left:118.25pt;margin-top:46.15pt;width:421.85pt;height:41.1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" filled="f" stroked="f" strokeweight=".5pt">
                <v:textbox inset="0,0,0,0">
                  <w:txbxContent>
                    <w:p w:rsidR="00D329ED" w:rsidRPr="004E741E" w:rsidRDefault="00D329ED" w:rsidP="00845265">
                      <w:pPr>
                        <w:spacing w:line="740" w:lineRule="exact"/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  <w:t>Март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E7215E8" wp14:editId="59BF3CA5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226" name="Text Box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FD6615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D329ED" w:rsidRPr="00A610A1" w:rsidTr="00FD6615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5E1A71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5E1A7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5E1A71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5E1A7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5E1A71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sz w:val="7"/>
                                      <w:szCs w:val="7"/>
                                    </w:rPr>
                                  </w:pPr>
                                  <w:r w:rsidRPr="005E1A7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329ED" w:rsidRPr="00A610A1" w:rsidTr="00FD6615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329ED" w:rsidRPr="00A610A1" w:rsidTr="00FD6615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6E31FB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D329ED" w:rsidRPr="00A610A1" w:rsidTr="00FD6615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D329ED" w:rsidRPr="00A610A1" w:rsidTr="00FD6615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  <w:r w:rsidRPr="00454D27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D329ED" w:rsidRPr="00A610A1" w:rsidTr="00FD6615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5E8" id="Text Box 226" o:spid="_x0000_s1045" type="#_x0000_t202" style="position:absolute;margin-left:43.35pt;margin-top:90.1pt;width:318.95pt;height:195.8pt;z-index: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FD6615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D329ED" w:rsidRPr="00A610A1" w:rsidTr="00FD6615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5E1A71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5E1A7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5E1A71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5E1A7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5E1A71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sz w:val="7"/>
                                <w:szCs w:val="7"/>
                              </w:rPr>
                            </w:pPr>
                            <w:r w:rsidRPr="005E1A7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</w:tr>
                      <w:tr w:rsidR="00D329ED" w:rsidRPr="00A610A1" w:rsidTr="00FD6615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</w:tr>
                      <w:tr w:rsidR="00D329ED" w:rsidRPr="00A610A1" w:rsidTr="00FD6615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6E31FB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</w:tr>
                      <w:tr w:rsidR="00D329ED" w:rsidRPr="00A610A1" w:rsidTr="00FD6615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</w:tr>
                      <w:tr w:rsidR="00D329ED" w:rsidRPr="00A610A1" w:rsidTr="00FD6615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  <w:r w:rsidRPr="00454D27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D329ED" w:rsidRPr="00A610A1" w:rsidTr="00FD6615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18867E34" wp14:editId="7AA458D2">
                <wp:simplePos x="0" y="0"/>
                <wp:positionH relativeFrom="page">
                  <wp:posOffset>4658360</wp:posOffset>
                </wp:positionH>
                <wp:positionV relativeFrom="page">
                  <wp:posOffset>1143000</wp:posOffset>
                </wp:positionV>
                <wp:extent cx="2596896" cy="2487168"/>
                <wp:effectExtent l="0" t="0" r="13335" b="8890"/>
                <wp:wrapNone/>
                <wp:docPr id="227" name="Text Box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7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D60BC5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7E34" id="Text Box 227" o:spid="_x0000_s1046" type="#_x0000_t202" style="position:absolute;margin-left:366.8pt;margin-top:90pt;width:204.5pt;height:195.85pt;z-index: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D60BC5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DF05885" wp14:editId="58808CE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228" name="Text Box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845265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5885" id="Text Box 228" o:spid="_x0000_s1047" type="#_x0000_t202" style="position:absolute;margin-left:42.6pt;margin-top:297.25pt;width:127.75pt;height:17.05pt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845265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6AA68A9" wp14:editId="627E0711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229" name="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9F640" id="Rectangle 229" o:spid="_x0000_s1026" style="position:absolute;margin-left:23.4pt;margin-top:290.5pt;width:547.85pt;height:2.85pt;z-index:251786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7E1F1B1" wp14:editId="5201D6F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230" name="Text Box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350CDD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8F4B3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329ED" w:rsidRDefault="00D329ED" w:rsidP="00D329ED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B1" id="Text Box 230" o:spid="_x0000_s1048" type="#_x0000_t202" style="position:absolute;margin-left:43.65pt;margin-top:319.15pt;width:259.2pt;height:507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350CDD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8F4B3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329ED" w:rsidRDefault="00D329ED" w:rsidP="00D329ED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BA07608" wp14:editId="45DCE281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A66D9A" w:rsidRDefault="00D329ED" w:rsidP="00D329ED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454D27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B2228D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329ED" w:rsidRDefault="00D329ED" w:rsidP="00D329ED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608" id="Text Box 231" o:spid="_x0000_s1049" type="#_x0000_t202" style="position:absolute;margin-left:314.05pt;margin-top:319.1pt;width:259.2pt;height:507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A66D9A" w:rsidRDefault="00D329ED" w:rsidP="00D329E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454D27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B2228D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329ED" w:rsidRDefault="00D329ED" w:rsidP="00D329ED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</w:p>
    <w:p w:rsidR="00845265" w:rsidRDefault="00845265">
      <w:r>
        <w:br w:type="page"/>
      </w:r>
    </w:p>
    <w:p w:rsidR="00845265" w:rsidRPr="00CB1DF8" w:rsidRDefault="00845265" w:rsidP="00845265">
      <w:r w:rsidRPr="00CB1DF8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B63D1EF" wp14:editId="4F798E12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C85ED" id="Rectangle 210" o:spid="_x0000_s1026" style="position:absolute;margin-left:.15pt;margin-top:.1pt;width:25.9pt;height:841.65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54C36FD" wp14:editId="57E63158">
                <wp:simplePos x="0" y="0"/>
                <wp:positionH relativeFrom="page">
                  <wp:posOffset>291465</wp:posOffset>
                </wp:positionH>
                <wp:positionV relativeFrom="page">
                  <wp:posOffset>106045</wp:posOffset>
                </wp:positionV>
                <wp:extent cx="1380490" cy="1007745"/>
                <wp:effectExtent l="0" t="0" r="10160" b="1905"/>
                <wp:wrapNone/>
                <wp:docPr id="211" name="Text Box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00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957AB5" w:rsidRDefault="00D329ED" w:rsidP="00845265">
                            <w:pPr>
                              <w:spacing w:line="17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36FD" id="Text Box 211" o:spid="_x0000_s1050" type="#_x0000_t202" style="position:absolute;margin-left:22.95pt;margin-top:8.35pt;width:108.7pt;height:79.35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" filled="f" stroked="f" strokeweight=".5pt">
                <v:textbox inset="0,0,0,0">
                  <w:txbxContent>
                    <w:p w:rsidR="00D329ED" w:rsidRPr="00957AB5" w:rsidRDefault="00D329ED" w:rsidP="00845265">
                      <w:pPr>
                        <w:spacing w:line="1740" w:lineRule="exact"/>
                        <w:jc w:val="center"/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4FFE7F8" wp14:editId="5872D741">
                <wp:simplePos x="0" y="0"/>
                <wp:positionH relativeFrom="page">
                  <wp:posOffset>1529715</wp:posOffset>
                </wp:positionH>
                <wp:positionV relativeFrom="page">
                  <wp:posOffset>1270</wp:posOffset>
                </wp:positionV>
                <wp:extent cx="6033770" cy="544830"/>
                <wp:effectExtent l="0" t="0" r="5080" b="762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77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88A06" id="Rectangle 212" o:spid="_x0000_s1026" style="position:absolute;margin-left:120.45pt;margin-top:.1pt;width:475.1pt;height:42.9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" fillcolor="#bfbfbf [2412]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8B8C15D" wp14:editId="72DEE413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213" name="Text Box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A94707" w:rsidRDefault="00D329ED" w:rsidP="00845265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 w:rsidR="006450B3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C15D" id="Text Box 213" o:spid="_x0000_s1051" type="#_x0000_t202" style="position:absolute;margin-left:462pt;margin-top:12.35pt;width:108.9pt;height:42.75pt;z-index:2517688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" filled="f" stroked="f" strokeweight=".5pt">
                <v:textbox inset="0,0,0,0">
                  <w:txbxContent>
                    <w:p w:rsidR="00D329ED" w:rsidRPr="00A94707" w:rsidRDefault="00D329ED" w:rsidP="00845265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 w:rsidR="006450B3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BE09E31" wp14:editId="2321B038">
                <wp:simplePos x="0" y="0"/>
                <wp:positionH relativeFrom="page">
                  <wp:posOffset>1501775</wp:posOffset>
                </wp:positionH>
                <wp:positionV relativeFrom="page">
                  <wp:posOffset>586105</wp:posOffset>
                </wp:positionV>
                <wp:extent cx="5357495" cy="521970"/>
                <wp:effectExtent l="0" t="0" r="14605" b="11430"/>
                <wp:wrapNone/>
                <wp:docPr id="214" name="Text Box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845265">
                            <w:pPr>
                              <w:spacing w:line="740" w:lineRule="exact"/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  <w:t>Апрель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9E31" id="Text Box 214" o:spid="_x0000_s1052" type="#_x0000_t202" style="position:absolute;margin-left:118.25pt;margin-top:46.15pt;width:421.85pt;height:41.1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" filled="f" stroked="f" strokeweight=".5pt">
                <v:textbox inset="0,0,0,0">
                  <w:txbxContent>
                    <w:p w:rsidR="00D329ED" w:rsidRPr="004E741E" w:rsidRDefault="00D329ED" w:rsidP="00845265">
                      <w:pPr>
                        <w:spacing w:line="740" w:lineRule="exact"/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  <w:t>Апрель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E7215E8" wp14:editId="59BF3CA5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215" name="Text Box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294F22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6450B3" w:rsidRPr="00A610A1" w:rsidTr="00294F22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8E44A1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7"/>
                                      <w:szCs w:val="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450B3" w:rsidRPr="00A610A1" w:rsidTr="00294F22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450B3" w:rsidRPr="00A610A1" w:rsidTr="00294F22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26376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6450B3" w:rsidRPr="00A610A1" w:rsidTr="00294F22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26376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263769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6450B3" w:rsidRPr="00A610A1" w:rsidTr="00294F22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26376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263769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auto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6450B3" w:rsidRPr="00A610A1" w:rsidTr="00294F22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26376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5E8" id="Text Box 215" o:spid="_x0000_s1053" type="#_x0000_t202" style="position:absolute;margin-left:43.35pt;margin-top:90.1pt;width:318.95pt;height:195.8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294F22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6450B3" w:rsidRPr="00A610A1" w:rsidTr="00294F22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8E44A1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7"/>
                                <w:szCs w:val="7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</w:tr>
                      <w:tr w:rsidR="006450B3" w:rsidRPr="00A610A1" w:rsidTr="00294F22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</w:tr>
                      <w:tr w:rsidR="006450B3" w:rsidRPr="00A610A1" w:rsidTr="00294F22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26376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</w:tr>
                      <w:tr w:rsidR="006450B3" w:rsidRPr="00A610A1" w:rsidTr="00294F22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26376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263769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</w:tr>
                      <w:tr w:rsidR="006450B3" w:rsidRPr="00A610A1" w:rsidTr="00294F22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26376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263769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auto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</w:tr>
                      <w:tr w:rsidR="006450B3" w:rsidRPr="00A610A1" w:rsidTr="00294F22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26376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18867E34" wp14:editId="7AA458D2">
                <wp:simplePos x="0" y="0"/>
                <wp:positionH relativeFrom="page">
                  <wp:posOffset>4658360</wp:posOffset>
                </wp:positionH>
                <wp:positionV relativeFrom="page">
                  <wp:posOffset>1143000</wp:posOffset>
                </wp:positionV>
                <wp:extent cx="2596896" cy="2487168"/>
                <wp:effectExtent l="0" t="0" r="13335" b="889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7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D60BC5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7E34" id="Text Box 216" o:spid="_x0000_s1054" type="#_x0000_t202" style="position:absolute;margin-left:366.8pt;margin-top:90pt;width:204.5pt;height:195.85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D60BC5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DF05885" wp14:editId="58808CE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845265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5885" id="Text Box 217" o:spid="_x0000_s1055" type="#_x0000_t202" style="position:absolute;margin-left:42.6pt;margin-top:297.25pt;width:127.75pt;height:17.0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845265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56AA68A9" wp14:editId="627E0711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9750D2" id="Rectangle 218" o:spid="_x0000_s1026" style="position:absolute;margin-left:23.4pt;margin-top:290.5pt;width:547.85pt;height:2.85pt;z-index:2517739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7E1F1B1" wp14:editId="5201D6F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6450B3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6450B3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0000"/>
                                      <w:lang w:val="ru-RU"/>
                                    </w:rPr>
                                  </w:pPr>
                                  <w:r w:rsidRPr="006450B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E07BE4" w:rsidRDefault="006450B3" w:rsidP="006450B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CE4780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6450B3" w:rsidRDefault="006450B3" w:rsidP="006450B3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B1" id="Text Box 219" o:spid="_x0000_s1056" type="#_x0000_t202" style="position:absolute;margin-left:43.65pt;margin-top:319.15pt;width:259.2pt;height:507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000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6450B3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6450B3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0000"/>
                                <w:lang w:val="ru-RU"/>
                              </w:rPr>
                            </w:pPr>
                            <w:r w:rsidRPr="006450B3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E07BE4" w:rsidRDefault="006450B3" w:rsidP="006450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CE4780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6450B3" w:rsidRDefault="006450B3" w:rsidP="006450B3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BA07608" wp14:editId="45DCE281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4E741E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CE4780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6450B3" w:rsidRDefault="006450B3" w:rsidP="006450B3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608" id="Text Box 220" o:spid="_x0000_s1057" type="#_x0000_t202" style="position:absolute;margin-left:314.05pt;margin-top:319.1pt;width:259.2pt;height:507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4E741E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CE4780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6450B3" w:rsidRDefault="006450B3" w:rsidP="006450B3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</w:p>
    <w:p w:rsidR="00845265" w:rsidRDefault="00845265">
      <w:r>
        <w:br w:type="page"/>
      </w:r>
    </w:p>
    <w:p w:rsidR="00845265" w:rsidRPr="00CB1DF8" w:rsidRDefault="00845265" w:rsidP="00845265">
      <w:r w:rsidRPr="00CB1DF8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4B63D1EF" wp14:editId="4F798E12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199" name="Rect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EF6B04" id="Rectangle 199" o:spid="_x0000_s1026" style="position:absolute;margin-left:.15pt;margin-top:.1pt;width:25.9pt;height:841.6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54C36FD" wp14:editId="57E63158">
                <wp:simplePos x="0" y="0"/>
                <wp:positionH relativeFrom="page">
                  <wp:posOffset>291465</wp:posOffset>
                </wp:positionH>
                <wp:positionV relativeFrom="page">
                  <wp:posOffset>106045</wp:posOffset>
                </wp:positionV>
                <wp:extent cx="1380490" cy="1007745"/>
                <wp:effectExtent l="0" t="0" r="10160" b="1905"/>
                <wp:wrapNone/>
                <wp:docPr id="200" name="Text Box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00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957AB5" w:rsidRDefault="00D329ED" w:rsidP="00845265">
                            <w:pPr>
                              <w:spacing w:line="17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36FD" id="Text Box 200" o:spid="_x0000_s1058" type="#_x0000_t202" style="position:absolute;margin-left:22.95pt;margin-top:8.35pt;width:108.7pt;height:79.35pt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" filled="f" stroked="f" strokeweight=".5pt">
                <v:textbox inset="0,0,0,0">
                  <w:txbxContent>
                    <w:p w:rsidR="00D329ED" w:rsidRPr="00957AB5" w:rsidRDefault="00D329ED" w:rsidP="00845265">
                      <w:pPr>
                        <w:spacing w:line="1740" w:lineRule="exact"/>
                        <w:jc w:val="center"/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4FFE7F8" wp14:editId="5872D741">
                <wp:simplePos x="0" y="0"/>
                <wp:positionH relativeFrom="page">
                  <wp:posOffset>1529715</wp:posOffset>
                </wp:positionH>
                <wp:positionV relativeFrom="page">
                  <wp:posOffset>1270</wp:posOffset>
                </wp:positionV>
                <wp:extent cx="6033770" cy="544830"/>
                <wp:effectExtent l="0" t="0" r="5080" b="7620"/>
                <wp:wrapNone/>
                <wp:docPr id="201" name="Rect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77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41DCB" id="Rectangle 201" o:spid="_x0000_s1026" style="position:absolute;margin-left:120.45pt;margin-top:.1pt;width:475.1pt;height:42.9pt;z-index: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" fillcolor="#bfbfbf [2412]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8B8C15D" wp14:editId="72DEE413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202" name="Text Box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D00201" w:rsidRDefault="00D329ED" w:rsidP="00845265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 w:rsidR="00D00201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C15D" id="Text Box 202" o:spid="_x0000_s1059" type="#_x0000_t202" style="position:absolute;margin-left:462pt;margin-top:12.35pt;width:108.9pt;height:42.75pt;z-index:2517565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" filled="f" stroked="f" strokeweight=".5pt">
                <v:textbox inset="0,0,0,0">
                  <w:txbxContent>
                    <w:p w:rsidR="00D329ED" w:rsidRPr="00D00201" w:rsidRDefault="00D329ED" w:rsidP="00845265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 w:rsidR="00D00201"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BE09E31" wp14:editId="2321B038">
                <wp:simplePos x="0" y="0"/>
                <wp:positionH relativeFrom="page">
                  <wp:posOffset>1501775</wp:posOffset>
                </wp:positionH>
                <wp:positionV relativeFrom="page">
                  <wp:posOffset>586105</wp:posOffset>
                </wp:positionV>
                <wp:extent cx="5357495" cy="521970"/>
                <wp:effectExtent l="0" t="0" r="14605" b="11430"/>
                <wp:wrapNone/>
                <wp:docPr id="203" name="Text Box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845265">
                            <w:pPr>
                              <w:spacing w:line="740" w:lineRule="exact"/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  <w:t>Май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9E31" id="Text Box 203" o:spid="_x0000_s1060" type="#_x0000_t202" style="position:absolute;margin-left:118.25pt;margin-top:46.15pt;width:421.85pt;height:41.1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" filled="f" stroked="f" strokeweight=".5pt">
                <v:textbox inset="0,0,0,0">
                  <w:txbxContent>
                    <w:p w:rsidR="00D329ED" w:rsidRPr="004E741E" w:rsidRDefault="00D329ED" w:rsidP="00845265">
                      <w:pPr>
                        <w:spacing w:line="740" w:lineRule="exact"/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  <w:t>Май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7215E8" wp14:editId="59BF3CA5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204" name="Text Box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F6331D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D00201" w:rsidRPr="00A610A1" w:rsidTr="00F6331D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E60132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E60132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E60132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E60132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60132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E60132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60132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E60132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60132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sz w:val="7"/>
                                      <w:szCs w:val="7"/>
                                    </w:rPr>
                                  </w:pPr>
                                  <w:r w:rsidRPr="00E60132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D00201" w:rsidRPr="00A610A1" w:rsidTr="00F6331D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00201" w:rsidRPr="00A610A1" w:rsidTr="00F6331D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E60132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D00201" w:rsidRPr="00A610A1" w:rsidTr="00F6331D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D0020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D0020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D00201" w:rsidRPr="00A610A1" w:rsidTr="00F6331D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D0020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  <w:lang w:val="ru-RU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D0020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60132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60132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60132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60132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D00201" w:rsidRPr="00A610A1" w:rsidTr="00F6331D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5E8" id="Text Box 204" o:spid="_x0000_s1061" type="#_x0000_t202" style="position:absolute;margin-left:43.35pt;margin-top:90.1pt;width:318.95pt;height:195.8pt;z-index:25175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F6331D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D00201" w:rsidRPr="00A610A1" w:rsidTr="00F6331D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E60132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E6013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E60132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E6013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60132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E6013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60132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E6013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60132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sz w:val="7"/>
                                <w:szCs w:val="7"/>
                              </w:rPr>
                            </w:pPr>
                            <w:r w:rsidRPr="00E6013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</w:tr>
                      <w:tr w:rsidR="00D00201" w:rsidRPr="00A610A1" w:rsidTr="00F6331D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</w:tr>
                      <w:tr w:rsidR="00D00201" w:rsidRPr="00A610A1" w:rsidTr="00F6331D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E60132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</w:tr>
                      <w:tr w:rsidR="00D00201" w:rsidRPr="00A610A1" w:rsidTr="00F6331D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D0020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D0020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D0020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D0020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</w:tr>
                      <w:tr w:rsidR="00D00201" w:rsidRPr="00A610A1" w:rsidTr="00F6331D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D0020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D00201">
                              <w:rPr>
                                <w:rFonts w:ascii="Arial Black" w:hAnsi="Arial Black"/>
                                <w:sz w:val="44"/>
                                <w:szCs w:val="44"/>
                                <w:lang w:val="ru-RU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D0020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D0020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60132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60132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60132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60132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D00201" w:rsidRPr="00A610A1" w:rsidTr="00F6331D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8867E34" wp14:editId="7AA458D2">
                <wp:simplePos x="0" y="0"/>
                <wp:positionH relativeFrom="page">
                  <wp:posOffset>4658360</wp:posOffset>
                </wp:positionH>
                <wp:positionV relativeFrom="page">
                  <wp:posOffset>1143000</wp:posOffset>
                </wp:positionV>
                <wp:extent cx="2596896" cy="2487168"/>
                <wp:effectExtent l="0" t="0" r="13335" b="889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71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D60BC5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7E34" id="Text Box 205" o:spid="_x0000_s1062" type="#_x0000_t202" style="position:absolute;margin-left:366.8pt;margin-top:90pt;width:204.5pt;height:195.8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D60BC5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DF05885" wp14:editId="58808CE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845265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5885" id="Text Box 206" o:spid="_x0000_s1063" type="#_x0000_t202" style="position:absolute;margin-left:42.6pt;margin-top:297.25pt;width:127.75pt;height:17.05pt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845265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6AA68A9" wp14:editId="627E0711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2CD3D4" id="Rectangle 207" o:spid="_x0000_s1026" style="position:absolute;margin-left:23.4pt;margin-top:290.5pt;width:547.85pt;height:2.85pt;z-index:2517616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7E1F1B1" wp14:editId="5201D6F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208" name="Text Box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4E741E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4E741E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8809B9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809B9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8809B9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809B9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03598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03598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703598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5F1972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8809B9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809B9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8809B9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809B9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9772A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52F7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00201" w:rsidRDefault="00D00201" w:rsidP="00D00201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B1" id="Text Box 208" o:spid="_x0000_s1064" type="#_x0000_t202" style="position:absolute;margin-left:43.65pt;margin-top:319.15pt;width:259.2pt;height:507pt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4E741E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4E741E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8809B9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809B9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8809B9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809B9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03598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03598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703598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5F1972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8809B9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809B9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8809B9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809B9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9772A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52F7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00201" w:rsidRDefault="00D00201" w:rsidP="00D00201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BA07608" wp14:editId="45DCE281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209" name="Text Box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8809B9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809B9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8809B9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809B9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8809B9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809B9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8809B9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809B9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03598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  <w:lang w:val="ru-RU"/>
                                    </w:rPr>
                                    <w:t>0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03598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  <w:lang w:val="ru-RU"/>
                                    </w:rPr>
                                    <w:t>31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79772A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79772A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4B5821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00201" w:rsidRDefault="00D00201" w:rsidP="00D00201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608" id="Text Box 209" o:spid="_x0000_s1065" type="#_x0000_t202" style="position:absolute;margin-left:314.05pt;margin-top:319.1pt;width:259.2pt;height:507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8809B9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809B9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8809B9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809B9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8809B9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809B9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8809B9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809B9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03598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  <w:lang w:val="ru-RU"/>
                              </w:rPr>
                              <w:t>0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03598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  <w:lang w:val="ru-RU"/>
                              </w:rPr>
                              <w:t>31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79772A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79772A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4B5821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00201" w:rsidRDefault="00D00201" w:rsidP="00D00201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</w:p>
    <w:p w:rsidR="00845265" w:rsidRDefault="00845265">
      <w:r>
        <w:br w:type="page"/>
      </w:r>
    </w:p>
    <w:p w:rsidR="00845265" w:rsidRPr="00CB1DF8" w:rsidRDefault="00845265" w:rsidP="00845265">
      <w:r w:rsidRPr="00CB1DF8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B63D1EF" wp14:editId="4F798E12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188" name="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C5971F" id="Rectangle 188" o:spid="_x0000_s1026" style="position:absolute;margin-left:.15pt;margin-top:.1pt;width:25.9pt;height:841.6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54C36FD" wp14:editId="57E63158">
                <wp:simplePos x="0" y="0"/>
                <wp:positionH relativeFrom="page">
                  <wp:posOffset>291465</wp:posOffset>
                </wp:positionH>
                <wp:positionV relativeFrom="page">
                  <wp:posOffset>106045</wp:posOffset>
                </wp:positionV>
                <wp:extent cx="1380490" cy="1007745"/>
                <wp:effectExtent l="0" t="0" r="10160" b="1905"/>
                <wp:wrapNone/>
                <wp:docPr id="189" name="Text Box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00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957AB5" w:rsidRDefault="00D329ED" w:rsidP="00845265">
                            <w:pPr>
                              <w:spacing w:line="17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36FD" id="Text Box 189" o:spid="_x0000_s1066" type="#_x0000_t202" style="position:absolute;margin-left:22.95pt;margin-top:8.35pt;width:108.7pt;height:79.35pt;z-index: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" filled="f" stroked="f" strokeweight=".5pt">
                <v:textbox inset="0,0,0,0">
                  <w:txbxContent>
                    <w:p w:rsidR="00D329ED" w:rsidRPr="00957AB5" w:rsidRDefault="00D329ED" w:rsidP="00845265">
                      <w:pPr>
                        <w:spacing w:line="1740" w:lineRule="exact"/>
                        <w:jc w:val="center"/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4FFE7F8" wp14:editId="5872D741">
                <wp:simplePos x="0" y="0"/>
                <wp:positionH relativeFrom="page">
                  <wp:posOffset>1529715</wp:posOffset>
                </wp:positionH>
                <wp:positionV relativeFrom="page">
                  <wp:posOffset>1270</wp:posOffset>
                </wp:positionV>
                <wp:extent cx="6033770" cy="544830"/>
                <wp:effectExtent l="0" t="0" r="5080" b="7620"/>
                <wp:wrapNone/>
                <wp:docPr id="190" name="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77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74A05" id="Rectangle 190" o:spid="_x0000_s1026" style="position:absolute;margin-left:120.45pt;margin-top:.1pt;width:475.1pt;height:42.9pt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" fillcolor="#bfbfbf [2412]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8B8C15D" wp14:editId="72DEE413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191" name="Text Box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D00201" w:rsidRDefault="00D329ED" w:rsidP="00845265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 w:rsidR="00D00201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C15D" id="Text Box 191" o:spid="_x0000_s1067" type="#_x0000_t202" style="position:absolute;margin-left:462pt;margin-top:12.35pt;width:108.9pt;height:42.75pt;z-index:251744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" filled="f" stroked="f" strokeweight=".5pt">
                <v:textbox inset="0,0,0,0">
                  <w:txbxContent>
                    <w:p w:rsidR="00D329ED" w:rsidRPr="00D00201" w:rsidRDefault="00D329ED" w:rsidP="00845265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 w:rsidR="00D00201"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BE09E31" wp14:editId="2321B038">
                <wp:simplePos x="0" y="0"/>
                <wp:positionH relativeFrom="page">
                  <wp:posOffset>1501775</wp:posOffset>
                </wp:positionH>
                <wp:positionV relativeFrom="page">
                  <wp:posOffset>586105</wp:posOffset>
                </wp:positionV>
                <wp:extent cx="5357495" cy="521970"/>
                <wp:effectExtent l="0" t="0" r="14605" b="11430"/>
                <wp:wrapNone/>
                <wp:docPr id="192" name="Text Box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845265">
                            <w:pPr>
                              <w:spacing w:line="740" w:lineRule="exact"/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  <w:t>Июнь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9E31" id="Text Box 192" o:spid="_x0000_s1068" type="#_x0000_t202" style="position:absolute;margin-left:118.25pt;margin-top:46.15pt;width:421.85pt;height:41.1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" filled="f" stroked="f" strokeweight=".5pt">
                <v:textbox inset="0,0,0,0">
                  <w:txbxContent>
                    <w:p w:rsidR="00D329ED" w:rsidRPr="004E741E" w:rsidRDefault="00D329ED" w:rsidP="00845265">
                      <w:pPr>
                        <w:spacing w:line="740" w:lineRule="exact"/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  <w:t>Июнь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E7215E8" wp14:editId="59BF3CA5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193" name="Text Box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F36879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D00201" w:rsidRPr="00A610A1" w:rsidTr="00F36879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785424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785424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785424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sz w:val="7"/>
                                      <w:szCs w:val="7"/>
                                    </w:rPr>
                                  </w:pPr>
                                  <w:r w:rsidRPr="00785424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D00201" w:rsidRPr="00A610A1" w:rsidTr="00F36879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D00201" w:rsidRPr="00A610A1" w:rsidTr="00F36879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785424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00201" w:rsidRPr="00A610A1" w:rsidTr="00F36879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350CDD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350CDD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350CDD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350CDD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D00201" w:rsidRPr="00A610A1" w:rsidTr="00F36879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A610A1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FC3F30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FC3F30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D00201" w:rsidRPr="00A610A1" w:rsidTr="00F36879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E249F9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FC3F30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00201" w:rsidRPr="00FC3F30" w:rsidRDefault="00D00201" w:rsidP="00D00201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5E8" id="Text Box 193" o:spid="_x0000_s1069" type="#_x0000_t202" style="position:absolute;margin-left:43.35pt;margin-top:90.1pt;width:318.95pt;height:195.8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F36879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D00201" w:rsidRPr="00A610A1" w:rsidTr="00F36879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785424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785424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785424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sz w:val="7"/>
                                <w:szCs w:val="7"/>
                              </w:rPr>
                            </w:pPr>
                            <w:r w:rsidRPr="00785424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</w:tr>
                      <w:tr w:rsidR="00D00201" w:rsidRPr="00A610A1" w:rsidTr="00F36879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</w:tr>
                      <w:tr w:rsidR="00D00201" w:rsidRPr="00A610A1" w:rsidTr="00F36879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785424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</w:tr>
                      <w:tr w:rsidR="00D00201" w:rsidRPr="00A610A1" w:rsidTr="00F36879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350CDD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350CDD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350CDD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350CDD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</w:tr>
                      <w:tr w:rsidR="00D00201" w:rsidRPr="00A610A1" w:rsidTr="00F36879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A610A1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FC3F30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FC3F30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D00201" w:rsidRPr="00A610A1" w:rsidTr="00F36879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E249F9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FC3F30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00201" w:rsidRPr="00FC3F30" w:rsidRDefault="00D00201" w:rsidP="00D00201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8867E34" wp14:editId="7AA458D2">
                <wp:simplePos x="0" y="0"/>
                <wp:positionH relativeFrom="page">
                  <wp:posOffset>4658360</wp:posOffset>
                </wp:positionH>
                <wp:positionV relativeFrom="page">
                  <wp:posOffset>1144270</wp:posOffset>
                </wp:positionV>
                <wp:extent cx="2596896" cy="2486660"/>
                <wp:effectExtent l="0" t="0" r="13335" b="8890"/>
                <wp:wrapNone/>
                <wp:docPr id="194" name="Text Box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D60BC5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7E34" id="Text Box 194" o:spid="_x0000_s1070" type="#_x0000_t202" style="position:absolute;margin-left:366.8pt;margin-top:90.1pt;width:204.5pt;height:195.8pt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D60BC5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DF05885" wp14:editId="58808CE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195" name="Text Box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845265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5885" id="Text Box 195" o:spid="_x0000_s1071" type="#_x0000_t202" style="position:absolute;margin-left:42.6pt;margin-top:297.25pt;width:127.75pt;height:17.05pt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845265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6AA68A9" wp14:editId="627E0711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196" name="Rectang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15189" id="Rectangle 196" o:spid="_x0000_s1026" style="position:absolute;margin-left:23.4pt;margin-top:290.5pt;width:547.85pt;height:2.85pt;z-index:2517493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7E1F1B1" wp14:editId="5201D6F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197" name="Text Box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D00201" w:rsidRPr="00BD50C4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D00201" w:rsidRPr="00BD50C4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0070C0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0070C0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D00201" w:rsidRPr="00BD50C4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0070C0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D00201" w:rsidRPr="00BD50C4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D00201" w:rsidRPr="00D00201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D00201" w:rsidRPr="00D00201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00201" w:rsidRPr="00D00201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color w:val="FFFFFF" w:themeColor="background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D00201" w:rsidRPr="00D00201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D00201" w:rsidRPr="00D00201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0070C0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0070C0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D00201" w:rsidRPr="00D00201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0070C0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D00201" w:rsidRPr="00D00201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D00201" w:rsidRPr="00D00201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D00201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D00201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D00201" w:rsidRPr="00D00201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D00201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D00201" w:rsidRPr="00BD50C4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D00201" w:rsidRPr="00BD50C4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0C264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Tr="000C2648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D00201" w:rsidRPr="00BD50C4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Tr="009B795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00201" w:rsidRDefault="00D00201" w:rsidP="00D00201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B1" id="Text Box 197" o:spid="_x0000_s1072" type="#_x0000_t202" style="position:absolute;margin-left:43.65pt;margin-top:319.15pt;width:259.2pt;height:507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D00201" w:rsidRPr="00BD50C4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D00201" w:rsidRPr="00BD50C4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0070C0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0070C0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D00201" w:rsidRPr="00BD50C4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0070C0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D00201" w:rsidRPr="00BD50C4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D00201" w:rsidRPr="00D00201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D00201" w:rsidRPr="00D00201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00201" w:rsidRPr="00D00201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color w:val="FFFFFF" w:themeColor="background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D00201" w:rsidRPr="00D00201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D00201" w:rsidRPr="00D00201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0070C0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0070C0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D00201" w:rsidRPr="00D00201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0070C0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D00201" w:rsidRPr="00D00201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D00201" w:rsidRPr="00D00201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D00201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D00201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D00201" w:rsidRPr="00D00201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D00201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D00201" w:rsidRPr="00BD50C4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D00201" w:rsidRPr="00BD50C4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0C264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Tr="000C2648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D00201" w:rsidRPr="00BD50C4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Tr="009B795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00201" w:rsidRDefault="00D00201" w:rsidP="00D00201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BA07608" wp14:editId="45DCE281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198" name="Text Box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F96E06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F96E06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17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F96E06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F96E06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E5E89" w:rsidRDefault="00D00201" w:rsidP="00D00201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332671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332671" w:rsidRDefault="00D00201" w:rsidP="00D0020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332671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332671" w:rsidRDefault="00D00201" w:rsidP="00D0020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03598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03598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F96E06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F96E06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F96E06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F96E06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1C6C67" w:rsidRDefault="00D00201" w:rsidP="00D00201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00201" w:rsidRPr="00680539" w:rsidTr="00685C66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00201" w:rsidRPr="00703598" w:rsidRDefault="00D00201" w:rsidP="00D00201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680539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00201" w:rsidRPr="00DF0A27" w:rsidTr="00685C66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00201" w:rsidRDefault="00D00201" w:rsidP="00D00201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00201" w:rsidRPr="00DF0A27" w:rsidRDefault="00D00201" w:rsidP="00D00201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608" id="Text Box 198" o:spid="_x0000_s1073" type="#_x0000_t202" style="position:absolute;margin-left:314.05pt;margin-top:319.1pt;width:259.2pt;height:507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F96E06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F96E06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17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F96E06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F96E06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E5E89" w:rsidRDefault="00D00201" w:rsidP="00D0020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332671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332671" w:rsidRDefault="00D00201" w:rsidP="00D002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332671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332671" w:rsidRDefault="00D00201" w:rsidP="00D0020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03598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03598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F96E06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F96E06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F96E06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F96E06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1C6C67" w:rsidRDefault="00D00201" w:rsidP="00D00201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00201" w:rsidRPr="00680539" w:rsidTr="00685C66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00201" w:rsidRPr="00703598" w:rsidRDefault="00D00201" w:rsidP="00D00201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680539" w:rsidRDefault="00D00201" w:rsidP="00D0020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00201" w:rsidRPr="00DF0A27" w:rsidTr="00685C66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00201" w:rsidRDefault="00D00201" w:rsidP="00D00201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00201" w:rsidRPr="00DF0A27" w:rsidRDefault="00D00201" w:rsidP="00D0020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</w:p>
    <w:p w:rsidR="00845265" w:rsidRDefault="00845265">
      <w:r>
        <w:br w:type="page"/>
      </w:r>
    </w:p>
    <w:p w:rsidR="00845265" w:rsidRPr="00CB1DF8" w:rsidRDefault="00845265" w:rsidP="00845265">
      <w:r w:rsidRPr="00CB1DF8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B63D1EF" wp14:editId="4F798E12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177" name="Rectangl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545FB" id="Rectangle 177" o:spid="_x0000_s1026" style="position:absolute;margin-left:.15pt;margin-top:.1pt;width:25.9pt;height:841.65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54C36FD" wp14:editId="57E63158">
                <wp:simplePos x="0" y="0"/>
                <wp:positionH relativeFrom="page">
                  <wp:posOffset>291465</wp:posOffset>
                </wp:positionH>
                <wp:positionV relativeFrom="page">
                  <wp:posOffset>106045</wp:posOffset>
                </wp:positionV>
                <wp:extent cx="1380490" cy="1007745"/>
                <wp:effectExtent l="0" t="0" r="10160" b="1905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00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957AB5" w:rsidRDefault="00D329ED" w:rsidP="00845265">
                            <w:pPr>
                              <w:spacing w:line="17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36FD" id="Text Box 178" o:spid="_x0000_s1074" type="#_x0000_t202" style="position:absolute;margin-left:22.95pt;margin-top:8.35pt;width:108.7pt;height:79.3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" filled="f" stroked="f" strokeweight=".5pt">
                <v:textbox inset="0,0,0,0">
                  <w:txbxContent>
                    <w:p w:rsidR="00D329ED" w:rsidRPr="00957AB5" w:rsidRDefault="00D329ED" w:rsidP="00845265">
                      <w:pPr>
                        <w:spacing w:line="1740" w:lineRule="exact"/>
                        <w:jc w:val="center"/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FFE7F8" wp14:editId="5872D741">
                <wp:simplePos x="0" y="0"/>
                <wp:positionH relativeFrom="page">
                  <wp:posOffset>1529715</wp:posOffset>
                </wp:positionH>
                <wp:positionV relativeFrom="page">
                  <wp:posOffset>1270</wp:posOffset>
                </wp:positionV>
                <wp:extent cx="6033770" cy="544830"/>
                <wp:effectExtent l="0" t="0" r="5080" b="7620"/>
                <wp:wrapNone/>
                <wp:docPr id="179" name="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77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A8B9A6" id="Rectangle 179" o:spid="_x0000_s1026" style="position:absolute;margin-left:120.45pt;margin-top:.1pt;width:475.1pt;height:42.9pt;z-index:25173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" fillcolor="#bfbfbf [2412]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8B8C15D" wp14:editId="72DEE413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180" name="Text 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A94707" w:rsidRDefault="00D329ED" w:rsidP="00845265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 w:rsidR="006450B3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C15D" id="Text Box 180" o:spid="_x0000_s1075" type="#_x0000_t202" style="position:absolute;margin-left:462pt;margin-top:12.35pt;width:108.9pt;height:42.75pt;z-index:251731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" filled="f" stroked="f" strokeweight=".5pt">
                <v:textbox inset="0,0,0,0">
                  <w:txbxContent>
                    <w:p w:rsidR="00D329ED" w:rsidRPr="00A94707" w:rsidRDefault="00D329ED" w:rsidP="00845265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 w:rsidR="006450B3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BE09E31" wp14:editId="2321B038">
                <wp:simplePos x="0" y="0"/>
                <wp:positionH relativeFrom="page">
                  <wp:posOffset>1501775</wp:posOffset>
                </wp:positionH>
                <wp:positionV relativeFrom="page">
                  <wp:posOffset>586105</wp:posOffset>
                </wp:positionV>
                <wp:extent cx="5357495" cy="521970"/>
                <wp:effectExtent l="0" t="0" r="14605" b="11430"/>
                <wp:wrapNone/>
                <wp:docPr id="181" name="Text Box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845265">
                            <w:pPr>
                              <w:spacing w:line="740" w:lineRule="exact"/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  <w:t>Июль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9E31" id="Text Box 181" o:spid="_x0000_s1076" type="#_x0000_t202" style="position:absolute;margin-left:118.25pt;margin-top:46.15pt;width:421.85pt;height:41.1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" filled="f" stroked="f" strokeweight=".5pt">
                <v:textbox inset="0,0,0,0">
                  <w:txbxContent>
                    <w:p w:rsidR="00D329ED" w:rsidRPr="004E741E" w:rsidRDefault="00D329ED" w:rsidP="00845265">
                      <w:pPr>
                        <w:spacing w:line="740" w:lineRule="exact"/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  <w:t>Июль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E7215E8" wp14:editId="59BF3CA5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182" name="Text Box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B91231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6450B3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8E44A1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7"/>
                                      <w:szCs w:val="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6450B3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6450B3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26376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6450B3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26376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263769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</w:tr>
                            <w:tr w:rsidR="006450B3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26376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263769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A610A1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6450B3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6450B3" w:rsidRPr="0026376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263769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6450B3" w:rsidRPr="00E249F9" w:rsidRDefault="006450B3" w:rsidP="006450B3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5E8" id="Text Box 182" o:spid="_x0000_s1077" type="#_x0000_t202" style="position:absolute;margin-left:43.35pt;margin-top:90.1pt;width:318.95pt;height:195.8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B91231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6450B3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8E44A1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7"/>
                                <w:szCs w:val="7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</w:tr>
                      <w:tr w:rsidR="006450B3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</w:tr>
                      <w:tr w:rsidR="006450B3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26376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</w:tr>
                      <w:tr w:rsidR="006450B3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26376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263769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</w:tr>
                      <w:tr w:rsidR="006450B3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26376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263769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A610A1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</w:tr>
                      <w:tr w:rsidR="006450B3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6450B3" w:rsidRPr="0026376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263769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6450B3" w:rsidRPr="00E249F9" w:rsidRDefault="006450B3" w:rsidP="006450B3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8867E34" wp14:editId="7AA458D2">
                <wp:simplePos x="0" y="0"/>
                <wp:positionH relativeFrom="page">
                  <wp:posOffset>4658360</wp:posOffset>
                </wp:positionH>
                <wp:positionV relativeFrom="page">
                  <wp:posOffset>1144270</wp:posOffset>
                </wp:positionV>
                <wp:extent cx="2596896" cy="2486660"/>
                <wp:effectExtent l="0" t="0" r="13335" b="8890"/>
                <wp:wrapNone/>
                <wp:docPr id="183" name="Text Box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D60BC5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7E34" id="Text Box 183" o:spid="_x0000_s1078" type="#_x0000_t202" style="position:absolute;margin-left:366.8pt;margin-top:90.1pt;width:204.5pt;height:195.8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D60BC5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DF05885" wp14:editId="58808CE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184" name="Text Box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845265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5885" id="Text Box 184" o:spid="_x0000_s1079" type="#_x0000_t202" style="position:absolute;margin-left:42.6pt;margin-top:297.25pt;width:127.75pt;height:17.05pt;z-index:25173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845265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6AA68A9" wp14:editId="627E0711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185" name="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17880" id="Rectangle 185" o:spid="_x0000_s1026" style="position:absolute;margin-left:23.4pt;margin-top:290.5pt;width:547.85pt;height:2.85pt;z-index:2517370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7E1F1B1" wp14:editId="5201D6F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186" name="Text Box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6450B3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6450B3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0000"/>
                                      <w:lang w:val="ru-RU"/>
                                    </w:rPr>
                                  </w:pPr>
                                  <w:r w:rsidRPr="006450B3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E07BE4" w:rsidRDefault="006450B3" w:rsidP="006450B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6450B3" w:rsidRPr="006450B3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C25BF5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6450B3" w:rsidRDefault="006450B3" w:rsidP="006450B3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B1" id="Text Box 186" o:spid="_x0000_s1080" type="#_x0000_t202" style="position:absolute;margin-left:43.65pt;margin-top:319.15pt;width:259.2pt;height:507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000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6450B3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6450B3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0000"/>
                                <w:lang w:val="ru-RU"/>
                              </w:rPr>
                            </w:pPr>
                            <w:r w:rsidRPr="006450B3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E07BE4" w:rsidRDefault="006450B3" w:rsidP="006450B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6450B3" w:rsidRPr="006450B3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C25BF5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6450B3" w:rsidRDefault="006450B3" w:rsidP="006450B3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BA07608" wp14:editId="45DCE281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187" name="Text Box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51539" w:rsidRDefault="006450B3" w:rsidP="006450B3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51539" w:rsidRDefault="006450B3" w:rsidP="006450B3">
                                  <w:pPr>
                                    <w:jc w:val="center"/>
                                    <w:rPr>
                                      <w:color w:val="2E74B5" w:themeColor="accent1" w:themeShade="B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84058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840587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31</w:t>
                                  </w:r>
                                </w:p>
                                <w:p w:rsidR="006450B3" w:rsidRPr="00703598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1C6C67" w:rsidRDefault="006450B3" w:rsidP="006450B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450B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450B3" w:rsidRPr="004E741E" w:rsidRDefault="006450B3" w:rsidP="006450B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680539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450B3" w:rsidTr="00C25BF5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6450B3" w:rsidRDefault="006450B3" w:rsidP="006450B3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450B3" w:rsidRPr="00DF0A27" w:rsidRDefault="006450B3" w:rsidP="006450B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608" id="Text Box 187" o:spid="_x0000_s1081" type="#_x0000_t202" style="position:absolute;margin-left:314.05pt;margin-top:319.1pt;width:259.2pt;height:507pt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51539" w:rsidRDefault="006450B3" w:rsidP="006450B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51539" w:rsidRDefault="006450B3" w:rsidP="006450B3">
                            <w:pPr>
                              <w:jc w:val="center"/>
                              <w:rPr>
                                <w:color w:val="2E74B5" w:themeColor="accent1" w:themeShade="BF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84058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840587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31</w:t>
                            </w:r>
                          </w:p>
                          <w:p w:rsidR="006450B3" w:rsidRPr="00703598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1C6C67" w:rsidRDefault="006450B3" w:rsidP="006450B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450B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450B3" w:rsidRPr="004E741E" w:rsidRDefault="006450B3" w:rsidP="006450B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680539" w:rsidRDefault="006450B3" w:rsidP="006450B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450B3" w:rsidTr="00C25BF5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6450B3" w:rsidRDefault="006450B3" w:rsidP="006450B3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450B3" w:rsidRPr="00DF0A27" w:rsidRDefault="006450B3" w:rsidP="006450B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</w:p>
    <w:p w:rsidR="00845265" w:rsidRDefault="00845265">
      <w:r>
        <w:br w:type="page"/>
      </w:r>
    </w:p>
    <w:p w:rsidR="00845265" w:rsidRPr="00CB1DF8" w:rsidRDefault="00845265" w:rsidP="00845265">
      <w:r w:rsidRPr="00CB1DF8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B63D1EF" wp14:editId="4F798E12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166" name="Rectang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AF883" id="Rectangle 166" o:spid="_x0000_s1026" style="position:absolute;margin-left:.15pt;margin-top:.1pt;width:25.9pt;height:841.6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54C36FD" wp14:editId="57E63158">
                <wp:simplePos x="0" y="0"/>
                <wp:positionH relativeFrom="page">
                  <wp:posOffset>291465</wp:posOffset>
                </wp:positionH>
                <wp:positionV relativeFrom="page">
                  <wp:posOffset>106045</wp:posOffset>
                </wp:positionV>
                <wp:extent cx="1380490" cy="1007745"/>
                <wp:effectExtent l="0" t="0" r="10160" b="1905"/>
                <wp:wrapNone/>
                <wp:docPr id="167" name="Text Box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00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957AB5" w:rsidRDefault="00D329ED" w:rsidP="00845265">
                            <w:pPr>
                              <w:spacing w:line="17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  <w:t>822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36FD" id="Text Box 167" o:spid="_x0000_s1082" type="#_x0000_t202" style="position:absolute;margin-left:22.95pt;margin-top:8.35pt;width:108.7pt;height:79.3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" filled="f" stroked="f" strokeweight=".5pt">
                <v:textbox inset="0,0,0,0">
                  <w:txbxContent>
                    <w:p w:rsidR="00D329ED" w:rsidRPr="00957AB5" w:rsidRDefault="00D329ED" w:rsidP="00845265">
                      <w:pPr>
                        <w:spacing w:line="1740" w:lineRule="exact"/>
                        <w:jc w:val="center"/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  <w:t>822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4FFE7F8" wp14:editId="5872D741">
                <wp:simplePos x="0" y="0"/>
                <wp:positionH relativeFrom="page">
                  <wp:posOffset>1529715</wp:posOffset>
                </wp:positionH>
                <wp:positionV relativeFrom="page">
                  <wp:posOffset>1270</wp:posOffset>
                </wp:positionV>
                <wp:extent cx="6033770" cy="544830"/>
                <wp:effectExtent l="0" t="0" r="5080" b="7620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77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EF6071" id="Rectangle 168" o:spid="_x0000_s1026" style="position:absolute;margin-left:120.45pt;margin-top:.1pt;width:475.1pt;height:42.9pt;z-index: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" fillcolor="#bfbfbf [2412]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B8C15D" wp14:editId="72DEE413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169" name="Text Box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E7152A" w:rsidRDefault="00D329ED" w:rsidP="00845265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 w:rsidR="00E7152A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C15D" id="Text Box 169" o:spid="_x0000_s1083" type="#_x0000_t202" style="position:absolute;margin-left:462pt;margin-top:12.35pt;width:108.9pt;height:42.75pt;z-index:251719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" filled="f" stroked="f" strokeweight=".5pt">
                <v:textbox inset="0,0,0,0">
                  <w:txbxContent>
                    <w:p w:rsidR="00D329ED" w:rsidRPr="00E7152A" w:rsidRDefault="00D329ED" w:rsidP="00845265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 w:rsidR="00E7152A"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BE09E31" wp14:editId="2321B038">
                <wp:simplePos x="0" y="0"/>
                <wp:positionH relativeFrom="page">
                  <wp:posOffset>1501775</wp:posOffset>
                </wp:positionH>
                <wp:positionV relativeFrom="page">
                  <wp:posOffset>586105</wp:posOffset>
                </wp:positionV>
                <wp:extent cx="5357495" cy="521970"/>
                <wp:effectExtent l="0" t="0" r="14605" b="11430"/>
                <wp:wrapNone/>
                <wp:docPr id="170" name="Text Box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845265">
                            <w:pPr>
                              <w:spacing w:line="740" w:lineRule="exact"/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  <w:t>Август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9E31" id="Text Box 170" o:spid="_x0000_s1084" type="#_x0000_t202" style="position:absolute;margin-left:118.25pt;margin-top:46.15pt;width:421.85pt;height:41.1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" filled="f" stroked="f" strokeweight=".5pt">
                <v:textbox inset="0,0,0,0">
                  <w:txbxContent>
                    <w:p w:rsidR="00D329ED" w:rsidRPr="004E741E" w:rsidRDefault="00D329ED" w:rsidP="00845265">
                      <w:pPr>
                        <w:spacing w:line="740" w:lineRule="exact"/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  <w:t>Август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5E7215E8" wp14:editId="59BF3CA5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171" name="Text Box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B91231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  <w:r w:rsidRPr="004E2316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572A93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sz w:val="7"/>
                                      <w:szCs w:val="7"/>
                                    </w:rPr>
                                  </w:pPr>
                                  <w:r w:rsidRPr="00E7152A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8E1373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A32FA6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7152A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  <w:lang w:val="ru-RU"/>
                                    </w:rPr>
                                  </w:pPr>
                                  <w:r w:rsidRPr="00E7152A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  <w:lang w:val="ru-RU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FC3F30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5E8" id="Text Box 171" o:spid="_x0000_s1085" type="#_x0000_t202" style="position:absolute;margin-left:43.35pt;margin-top:90.1pt;width:318.95pt;height:195.8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B91231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  <w:r w:rsidRPr="004E2316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572A93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sz w:val="7"/>
                                <w:szCs w:val="7"/>
                              </w:rPr>
                            </w:pPr>
                            <w:r w:rsidRPr="00E7152A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8E1373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32FA6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7152A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  <w:lang w:val="ru-RU"/>
                              </w:rPr>
                            </w:pPr>
                            <w:r w:rsidRPr="00E7152A">
                              <w:rPr>
                                <w:rFonts w:ascii="Arial Black" w:hAnsi="Arial Black"/>
                                <w:sz w:val="44"/>
                                <w:szCs w:val="44"/>
                                <w:lang w:val="ru-RU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FC3F30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8867E34" wp14:editId="7AA458D2">
                <wp:simplePos x="0" y="0"/>
                <wp:positionH relativeFrom="page">
                  <wp:posOffset>4658360</wp:posOffset>
                </wp:positionH>
                <wp:positionV relativeFrom="page">
                  <wp:posOffset>1144270</wp:posOffset>
                </wp:positionV>
                <wp:extent cx="2596896" cy="2486660"/>
                <wp:effectExtent l="0" t="0" r="13335" b="8890"/>
                <wp:wrapNone/>
                <wp:docPr id="172" name="Text Box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D60BC5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7E34" id="Text Box 172" o:spid="_x0000_s1086" type="#_x0000_t202" style="position:absolute;margin-left:366.8pt;margin-top:90.1pt;width:204.5pt;height:195.8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D60BC5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DF05885" wp14:editId="58808CE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173" name="Text Box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845265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5885" id="Text Box 173" o:spid="_x0000_s1087" type="#_x0000_t202" style="position:absolute;margin-left:42.6pt;margin-top:297.25pt;width:127.75pt;height:17.05pt;z-index: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845265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6AA68A9" wp14:editId="627E0711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4D140" id="Rectangle 174" o:spid="_x0000_s1026" style="position:absolute;margin-left:23.4pt;margin-top:290.5pt;width:547.85pt;height:2.85pt;z-index:2517248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7E1F1B1" wp14:editId="5201D6F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175" name="Text Box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BD50C4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BD50C4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2D3240" w:rsidRDefault="00E7152A" w:rsidP="00E715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E715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E715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E7152A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E65666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D749B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1D749B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D749B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1D749B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D749B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1D749B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D749B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1D749B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8E4FFD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E7152A" w:rsidRDefault="00E7152A" w:rsidP="00E7152A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644C28"/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B1" id="Text Box 175" o:spid="_x0000_s1088" type="#_x0000_t202" style="position:absolute;margin-left:43.65pt;margin-top:319.15pt;width:259.2pt;height:507pt;z-index:2517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BD50C4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BD50C4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2D3240" w:rsidRDefault="00E7152A" w:rsidP="00E715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E715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E715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E7152A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E65666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D749B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1D749B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D749B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1D749B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D749B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1D749B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D749B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1D749B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8E4FFD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E7152A" w:rsidRDefault="00E7152A" w:rsidP="00E7152A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644C28"/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A07608" wp14:editId="45DCE281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176" name="Text Box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D749B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1D749B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D749B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1D749B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350CDD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350CDD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2D3240" w:rsidRDefault="00E7152A" w:rsidP="00E715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D749B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1D749B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E7152A" w:rsidRPr="00703598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D749B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1D749B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E7152A" w:rsidRPr="00703598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E7152A" w:rsidRPr="00703598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E7152A" w:rsidRPr="00703598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E7152A" w:rsidRPr="00703598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E715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  <w:lang w:val="ru-RU"/>
                                    </w:rPr>
                                    <w:t>31</w:t>
                                  </w:r>
                                </w:p>
                                <w:p w:rsidR="00E7152A" w:rsidRPr="00703598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03598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8E4FFD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E7152A" w:rsidRDefault="00E7152A" w:rsidP="00E7152A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644C28"/>
                          <w:p w:rsidR="00D329ED" w:rsidRDefault="00D329ED" w:rsidP="00845265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608" id="Text Box 176" o:spid="_x0000_s1089" type="#_x0000_t202" style="position:absolute;margin-left:314.05pt;margin-top:319.1pt;width:259.2pt;height:507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D749B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1D749B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D749B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1D749B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350CDD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350CDD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350CDD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2D3240" w:rsidRDefault="00E7152A" w:rsidP="00E715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D749B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1D749B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E7152A" w:rsidRPr="00703598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D749B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1D749B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E7152A" w:rsidRPr="00703598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E7152A" w:rsidRPr="00703598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E7152A" w:rsidRPr="00703598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E7152A" w:rsidRPr="00703598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E715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  <w:lang w:val="ru-RU"/>
                              </w:rPr>
                              <w:t>31</w:t>
                            </w:r>
                          </w:p>
                          <w:p w:rsidR="00E7152A" w:rsidRPr="00703598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03598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8E4FFD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E7152A" w:rsidRDefault="00E7152A" w:rsidP="00E7152A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644C28"/>
                    <w:p w:rsidR="00D329ED" w:rsidRDefault="00D329ED" w:rsidP="00845265"/>
                  </w:txbxContent>
                </v:textbox>
                <w10:wrap anchorx="page" anchory="page"/>
              </v:shape>
            </w:pict>
          </mc:Fallback>
        </mc:AlternateContent>
      </w:r>
    </w:p>
    <w:p w:rsidR="00845265" w:rsidRDefault="00845265">
      <w:r>
        <w:br w:type="page"/>
      </w:r>
    </w:p>
    <w:p w:rsidR="00634A93" w:rsidRPr="00CB1DF8" w:rsidRDefault="00634A93" w:rsidP="00634A93">
      <w:r w:rsidRPr="00CB1DF8"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B63D1EF" wp14:editId="4F798E12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142" name="Rectangl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5F9EBF" id="Rectangle 142" o:spid="_x0000_s1026" style="position:absolute;margin-left:.15pt;margin-top:.1pt;width:25.9pt;height:841.6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4C36FD" wp14:editId="57E63158">
                <wp:simplePos x="0" y="0"/>
                <wp:positionH relativeFrom="page">
                  <wp:posOffset>291465</wp:posOffset>
                </wp:positionH>
                <wp:positionV relativeFrom="page">
                  <wp:posOffset>106045</wp:posOffset>
                </wp:positionV>
                <wp:extent cx="1380490" cy="1007745"/>
                <wp:effectExtent l="0" t="0" r="10160" b="1905"/>
                <wp:wrapNone/>
                <wp:docPr id="143" name="Text Box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0490" cy="10077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957AB5" w:rsidRDefault="00D329ED" w:rsidP="00634A93">
                            <w:pPr>
                              <w:spacing w:line="17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174"/>
                                <w:szCs w:val="174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C36FD" id="Text Box 143" o:spid="_x0000_s1090" type="#_x0000_t202" style="position:absolute;margin-left:22.95pt;margin-top:8.35pt;width:108.7pt;height:79.35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" filled="f" stroked="f" strokeweight=".5pt">
                <v:textbox inset="0,0,0,0">
                  <w:txbxContent>
                    <w:p w:rsidR="00D329ED" w:rsidRPr="00957AB5" w:rsidRDefault="00D329ED" w:rsidP="00634A93">
                      <w:pPr>
                        <w:spacing w:line="1740" w:lineRule="exact"/>
                        <w:jc w:val="center"/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</w:pPr>
                      <w:r>
                        <w:rPr>
                          <w:rFonts w:ascii="Arial Black" w:hAnsi="Arial Black"/>
                          <w:color w:val="FF0000"/>
                          <w:sz w:val="174"/>
                          <w:szCs w:val="174"/>
                        </w:rPr>
                        <w:t>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4FFE7F8" wp14:editId="5872D741">
                <wp:simplePos x="0" y="0"/>
                <wp:positionH relativeFrom="page">
                  <wp:posOffset>1529715</wp:posOffset>
                </wp:positionH>
                <wp:positionV relativeFrom="page">
                  <wp:posOffset>1270</wp:posOffset>
                </wp:positionV>
                <wp:extent cx="6033770" cy="544830"/>
                <wp:effectExtent l="0" t="0" r="5080" b="762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3770" cy="544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40E4E" id="Rectangle 144" o:spid="_x0000_s1026" style="position:absolute;margin-left:120.45pt;margin-top:.1pt;width:475.1pt;height:42.9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" fillcolor="#bfbfbf [2412]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B8C15D" wp14:editId="72DEE413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158" name="Text Box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E7152A" w:rsidRDefault="00D329ED" w:rsidP="00634A93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 w:rsidR="00E7152A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C15D" id="Text Box 158" o:spid="_x0000_s1091" type="#_x0000_t202" style="position:absolute;margin-left:462pt;margin-top:12.35pt;width:108.9pt;height:42.75pt;z-index:251707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" filled="f" stroked="f" strokeweight=".5pt">
                <v:textbox inset="0,0,0,0">
                  <w:txbxContent>
                    <w:p w:rsidR="00D329ED" w:rsidRPr="00E7152A" w:rsidRDefault="00D329ED" w:rsidP="00634A93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 w:rsidR="00E7152A"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E09E31" wp14:editId="2321B038">
                <wp:simplePos x="0" y="0"/>
                <wp:positionH relativeFrom="page">
                  <wp:posOffset>1501775</wp:posOffset>
                </wp:positionH>
                <wp:positionV relativeFrom="page">
                  <wp:posOffset>586105</wp:posOffset>
                </wp:positionV>
                <wp:extent cx="5357495" cy="521970"/>
                <wp:effectExtent l="0" t="0" r="14605" b="11430"/>
                <wp:wrapNone/>
                <wp:docPr id="159" name="Text Box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7495" cy="5219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634A93">
                            <w:pPr>
                              <w:spacing w:line="740" w:lineRule="exact"/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BFBFBF" w:themeColor="background1" w:themeShade="BF"/>
                                <w:sz w:val="74"/>
                                <w:szCs w:val="74"/>
                                <w:lang w:val="ru-RU"/>
                              </w:rPr>
                              <w:t>Сентябрь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09E31" id="Text Box 159" o:spid="_x0000_s1092" type="#_x0000_t202" style="position:absolute;margin-left:118.25pt;margin-top:46.15pt;width:421.85pt;height:41.1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" filled="f" stroked="f" strokeweight=".5pt">
                <v:textbox inset="0,0,0,0">
                  <w:txbxContent>
                    <w:p w:rsidR="00D329ED" w:rsidRPr="004E741E" w:rsidRDefault="00D329ED" w:rsidP="00634A93">
                      <w:pPr>
                        <w:spacing w:line="740" w:lineRule="exact"/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BFBFBF" w:themeColor="background1" w:themeShade="BF"/>
                          <w:sz w:val="74"/>
                          <w:szCs w:val="74"/>
                          <w:lang w:val="ru-RU"/>
                        </w:rPr>
                        <w:t>Сентябрь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7215E8" wp14:editId="59BF3CA5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160" name="Text Box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B91231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8E44A1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7"/>
                                      <w:szCs w:val="7"/>
                                    </w:rPr>
                                  </w:pPr>
                                  <w:r w:rsidRPr="002C0316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 w:rsidRPr="00E249F9"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 w:rsidRPr="00E249F9"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2C0316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A7138B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5E8" id="Text Box 160" o:spid="_x0000_s1093" type="#_x0000_t202" style="position:absolute;margin-left:43.35pt;margin-top:90.1pt;width:318.95pt;height:195.8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B91231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8E44A1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7"/>
                                <w:szCs w:val="7"/>
                              </w:rPr>
                            </w:pPr>
                            <w:r w:rsidRPr="002C0316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 w:rsidRPr="00E249F9"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E249F9"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2C0316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7138B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867E34" wp14:editId="7AA458D2">
                <wp:simplePos x="0" y="0"/>
                <wp:positionH relativeFrom="page">
                  <wp:posOffset>4658360</wp:posOffset>
                </wp:positionH>
                <wp:positionV relativeFrom="page">
                  <wp:posOffset>1144270</wp:posOffset>
                </wp:positionV>
                <wp:extent cx="2596896" cy="2486660"/>
                <wp:effectExtent l="0" t="0" r="13335" b="8890"/>
                <wp:wrapNone/>
                <wp:docPr id="161" name="Text Box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D60BC5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7E34" id="Text Box 161" o:spid="_x0000_s1094" type="#_x0000_t202" style="position:absolute;margin-left:366.8pt;margin-top:90.1pt;width:204.5pt;height:195.8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D60BC5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DF05885" wp14:editId="58808CE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634A93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5885" id="Text Box 162" o:spid="_x0000_s1095" type="#_x0000_t202" style="position:absolute;margin-left:42.6pt;margin-top:297.25pt;width:127.75pt;height:17.0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634A93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AA68A9" wp14:editId="627E0711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163" name="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2207EF" id="Rectangle 163" o:spid="_x0000_s1026" style="position:absolute;margin-left:23.4pt;margin-top:290.5pt;width:547.85pt;height:2.85pt;z-index:2517125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7E1F1B1" wp14:editId="5201D6F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164" name="Text Box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BD50C4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BD50C4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BD50C4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BD50C4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BD50C4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0000"/>
                                      <w:lang w:val="ru-RU"/>
                                    </w:rPr>
                                  </w:pPr>
                                  <w:r w:rsidRPr="00BD50C4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3C63BE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E7152A" w:rsidRDefault="00E7152A" w:rsidP="00E7152A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B1" id="Text Box 164" o:spid="_x0000_s1096" type="#_x0000_t202" style="position:absolute;margin-left:43.65pt;margin-top:319.15pt;width:259.2pt;height:507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BD50C4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BD50C4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BD50C4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000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BD50C4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BD50C4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0000"/>
                                <w:lang w:val="ru-RU"/>
                              </w:rPr>
                            </w:pPr>
                            <w:r w:rsidRPr="00BD50C4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3C63BE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E7152A" w:rsidRDefault="00E7152A" w:rsidP="00E7152A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BA07608" wp14:editId="45DCE281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165" name="Text Box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17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95D48" w:rsidRDefault="00E7152A" w:rsidP="00E715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E5E89" w:rsidRDefault="00E7152A" w:rsidP="00E7152A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3C63BE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E7152A" w:rsidRDefault="00E7152A" w:rsidP="00E7152A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608" id="Text Box 165" o:spid="_x0000_s1097" type="#_x0000_t202" style="position:absolute;margin-left:314.05pt;margin-top:319.1pt;width:259.2pt;height:507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17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95D48" w:rsidRDefault="00E7152A" w:rsidP="00E715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E5E89" w:rsidRDefault="00E7152A" w:rsidP="00E7152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3C63BE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E7152A" w:rsidRDefault="00E7152A" w:rsidP="00E7152A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</w:p>
    <w:p w:rsidR="00634A93" w:rsidRDefault="00634A93">
      <w:r>
        <w:br w:type="page"/>
      </w:r>
    </w:p>
    <w:p w:rsidR="00634A93" w:rsidRPr="00CB1DF8" w:rsidRDefault="00620E2E" w:rsidP="00634A93"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4143" behindDoc="0" locked="0" layoutInCell="1" allowOverlap="1" wp14:anchorId="0EF53181" wp14:editId="6F78EA04">
                <wp:simplePos x="0" y="0"/>
                <wp:positionH relativeFrom="page">
                  <wp:posOffset>612775</wp:posOffset>
                </wp:positionH>
                <wp:positionV relativeFrom="page">
                  <wp:posOffset>0</wp:posOffset>
                </wp:positionV>
                <wp:extent cx="6949440" cy="1115568"/>
                <wp:effectExtent l="0" t="0" r="3810" b="889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40" cy="1115568"/>
                          <a:chOff x="0" y="0"/>
                          <a:chExt cx="6948467" cy="1117708"/>
                        </a:xfrm>
                      </wpg:grpSpPr>
                      <wps:wsp>
                        <wps:cNvPr id="133" name="Rectangle 133"/>
                        <wps:cNvSpPr/>
                        <wps:spPr>
                          <a:xfrm>
                            <a:off x="1507787" y="0"/>
                            <a:ext cx="5440680" cy="5486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Text Box 135"/>
                        <wps:cNvSpPr txBox="1"/>
                        <wps:spPr>
                          <a:xfrm>
                            <a:off x="1507787" y="588523"/>
                            <a:ext cx="5358948" cy="521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29ED" w:rsidRPr="004E741E" w:rsidRDefault="00D329ED" w:rsidP="00634A93">
                              <w:pPr>
                                <w:spacing w:line="740" w:lineRule="exact"/>
                                <w:rPr>
                                  <w:rFonts w:ascii="Arial Black" w:hAnsi="Arial Black"/>
                                  <w:color w:val="BFBFBF" w:themeColor="background1" w:themeShade="BF"/>
                                  <w:sz w:val="74"/>
                                  <w:szCs w:val="74"/>
                                  <w:lang w:val="ru-RU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BFBFBF" w:themeColor="background1" w:themeShade="BF"/>
                                  <w:sz w:val="74"/>
                                  <w:szCs w:val="74"/>
                                  <w:lang w:val="ru-RU"/>
                                </w:rPr>
                                <w:t>Октябрь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Text Box 1"/>
                        <wps:cNvSpPr txBox="1"/>
                        <wps:spPr>
                          <a:xfrm>
                            <a:off x="0" y="111868"/>
                            <a:ext cx="1564048" cy="1005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29ED" w:rsidRPr="00957AB5" w:rsidRDefault="00D329ED" w:rsidP="0080350A">
                              <w:pPr>
                                <w:spacing w:line="1740" w:lineRule="exact"/>
                                <w:rPr>
                                  <w:rFonts w:ascii="Arial Black" w:hAnsi="Arial Black"/>
                                  <w:color w:val="FF0000"/>
                                  <w:sz w:val="174"/>
                                  <w:szCs w:val="17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0000"/>
                                  <w:sz w:val="174"/>
                                  <w:szCs w:val="174"/>
                                </w:rPr>
                                <w:t>1022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53181" id="Group 5" o:spid="_x0000_s1098" style="position:absolute;margin-left:48.25pt;margin-top:0;width:547.2pt;height:87.85pt;z-index:251654143;mso-position-horizontal-relative:page;mso-position-vertical-relative:page;mso-width-relative:margin;mso-height-relative:margin" coordsize="69484,11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">
                <v:rect id="Rectangle 133" o:spid="_x0000_s1099" style="position:absolute;left:15077;width:54407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" fillcolor="#bfbfbf [2412]" stroked="f" strokeweight="1pt"/>
                <v:shape id="Text Box 135" o:spid="_x0000_s1100" type="#_x0000_t202" style="position:absolute;left:15077;top:5885;width:53590;height:5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" filled="f" stroked="f" strokeweight=".5pt">
                  <v:textbox inset="0,0,0,0">
                    <w:txbxContent>
                      <w:p w:rsidR="00D329ED" w:rsidRPr="004E741E" w:rsidRDefault="00D329ED" w:rsidP="00634A93">
                        <w:pPr>
                          <w:spacing w:line="740" w:lineRule="exact"/>
                          <w:rPr>
                            <w:rFonts w:ascii="Arial Black" w:hAnsi="Arial Black"/>
                            <w:color w:val="BFBFBF" w:themeColor="background1" w:themeShade="BF"/>
                            <w:sz w:val="74"/>
                            <w:szCs w:val="74"/>
                            <w:lang w:val="ru-RU"/>
                          </w:rPr>
                        </w:pPr>
                        <w:r>
                          <w:rPr>
                            <w:rFonts w:ascii="Arial Black" w:hAnsi="Arial Black"/>
                            <w:color w:val="BFBFBF" w:themeColor="background1" w:themeShade="BF"/>
                            <w:sz w:val="74"/>
                            <w:szCs w:val="74"/>
                            <w:lang w:val="ru-RU"/>
                          </w:rPr>
                          <w:t>Октябрь</w:t>
                        </w:r>
                      </w:p>
                    </w:txbxContent>
                  </v:textbox>
                </v:shape>
                <v:shape id="Text Box 1" o:spid="_x0000_s1101" type="#_x0000_t202" style="position:absolute;top:1118;width:15640;height:10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" filled="f" stroked="f" strokeweight=".5pt">
                  <v:textbox inset="0,0,0,0">
                    <w:txbxContent>
                      <w:p w:rsidR="00D329ED" w:rsidRPr="00957AB5" w:rsidRDefault="00D329ED" w:rsidP="0080350A">
                        <w:pPr>
                          <w:spacing w:line="1740" w:lineRule="exact"/>
                          <w:rPr>
                            <w:rFonts w:ascii="Arial Black" w:hAnsi="Arial Black"/>
                            <w:color w:val="FF0000"/>
                            <w:sz w:val="174"/>
                            <w:szCs w:val="174"/>
                          </w:rPr>
                        </w:pPr>
                        <w:r>
                          <w:rPr>
                            <w:rFonts w:ascii="Arial Black" w:hAnsi="Arial Black"/>
                            <w:color w:val="FF0000"/>
                            <w:sz w:val="174"/>
                            <w:szCs w:val="174"/>
                          </w:rPr>
                          <w:t>1022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B69896" wp14:editId="54087328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131" name="Rectangle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9ADDD3" id="Rectangle 131" o:spid="_x0000_s1026" style="position:absolute;margin-left:.15pt;margin-top:.1pt;width:25.9pt;height:841.65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369601" wp14:editId="40258159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134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E7152A" w:rsidRDefault="00D329ED" w:rsidP="00634A93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 w:rsidR="00E7152A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  <w:lang w:val="ru-RU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69601" id="Text Box 134" o:spid="_x0000_s1102" type="#_x0000_t202" style="position:absolute;margin-left:462pt;margin-top:12.35pt;width:108.9pt;height:42.75pt;z-index:251695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" filled="f" stroked="f" strokeweight=".5pt">
                <v:textbox inset="0,0,0,0">
                  <w:txbxContent>
                    <w:p w:rsidR="00D329ED" w:rsidRPr="00E7152A" w:rsidRDefault="00D329ED" w:rsidP="00634A93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 w:rsidR="00E7152A">
                        <w:rPr>
                          <w:rFonts w:ascii="Arial Black" w:hAnsi="Arial Black"/>
                          <w:color w:val="FFFFFF" w:themeColor="background1"/>
                          <w:sz w:val="48"/>
                          <w:lang w:val="ru-RU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E01D21" wp14:editId="25CA671D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136" name="Text Box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B91231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B9620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color w:val="A6A6A6" w:themeColor="background1" w:themeShade="A6"/>
                                      <w:sz w:val="7"/>
                                      <w:szCs w:val="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B9620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A6A6A6" w:themeColor="background1" w:themeShade="A6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00767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B9620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B96209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B9620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B96209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01D21" id="Text Box 136" o:spid="_x0000_s1103" type="#_x0000_t202" style="position:absolute;margin-left:43.35pt;margin-top:90.1pt;width:318.95pt;height:195.8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B91231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B9620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color w:val="A6A6A6" w:themeColor="background1" w:themeShade="A6"/>
                                <w:sz w:val="7"/>
                                <w:szCs w:val="7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B9620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A6A6A6" w:themeColor="background1" w:themeShade="A6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00767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B9620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B96209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B9620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B96209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E27B35" wp14:editId="6B9D7884">
                <wp:simplePos x="0" y="0"/>
                <wp:positionH relativeFrom="page">
                  <wp:posOffset>4658360</wp:posOffset>
                </wp:positionH>
                <wp:positionV relativeFrom="page">
                  <wp:posOffset>1144270</wp:posOffset>
                </wp:positionV>
                <wp:extent cx="2596896" cy="2486660"/>
                <wp:effectExtent l="0" t="0" r="13335" b="8890"/>
                <wp:wrapNone/>
                <wp:docPr id="137" name="Text Box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D60BC5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27B35" id="Text Box 137" o:spid="_x0000_s1104" type="#_x0000_t202" style="position:absolute;margin-left:366.8pt;margin-top:90.1pt;width:204.5pt;height:195.8pt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D60BC5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255F1C" wp14:editId="1BBE721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138" name="Text Box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634A93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55F1C" id="Text Box 138" o:spid="_x0000_s1105" type="#_x0000_t202" style="position:absolute;margin-left:42.6pt;margin-top:297.25pt;width:127.75pt;height:17.05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" filled="f" stroked="f" strokeweight=".5pt">
                <v:textbox inset="0,0,0,0">
                  <w:txbxContent>
                    <w:p w:rsidR="00D329ED" w:rsidRPr="004E741E" w:rsidRDefault="00D329ED" w:rsidP="00634A93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2BA9AE" wp14:editId="4A19636F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788C4" id="Rectangle 139" o:spid="_x0000_s1026" style="position:absolute;margin-left:23.4pt;margin-top:290.5pt;width:547.85pt;height:2.85pt;z-index:2517002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B087077" wp14:editId="1DCF689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140" name="Text Box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350CDD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4E741E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4E741E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4E741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1757B1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4E741E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4E741E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1757B1" w:rsidRDefault="00E7152A" w:rsidP="00E715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4E741E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4E741E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</w:tcPr>
                                <w:p w:rsidR="00E7152A" w:rsidRPr="00436689" w:rsidRDefault="00E7152A" w:rsidP="00E715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bottom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bottom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00767D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00767D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00767D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350CDD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840587" w:rsidRDefault="00E7152A" w:rsidP="00E7152A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9772A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79772A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E7152A" w:rsidRPr="004E741E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FB2FE7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E7152A" w:rsidRDefault="00E7152A" w:rsidP="00E7152A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87077" id="Text Box 140" o:spid="_x0000_s1106" type="#_x0000_t202" style="position:absolute;margin-left:43.65pt;margin-top:319.15pt;width:259.2pt;height:507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350CDD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4E741E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4E741E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4E741E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1757B1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4E741E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4E741E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1757B1" w:rsidRDefault="00E7152A" w:rsidP="00E715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4E741E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4E741E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</w:tcPr>
                          <w:p w:rsidR="00E7152A" w:rsidRPr="00436689" w:rsidRDefault="00E7152A" w:rsidP="00E715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bottom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bottom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00767D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00767D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00767D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350CDD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840587" w:rsidRDefault="00E7152A" w:rsidP="00E7152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9772A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79772A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E7152A" w:rsidRPr="004E741E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FB2FE7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E7152A" w:rsidRDefault="00E7152A" w:rsidP="00E7152A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EC16CA" wp14:editId="5433041F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141" name="Text Box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436689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436689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436689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436689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436689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436689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436689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436689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31</w:t>
                                  </w:r>
                                </w:p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1C6C67" w:rsidRDefault="006D4193" w:rsidP="006D4193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6D4193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6D4193" w:rsidRPr="004E741E" w:rsidRDefault="006D4193" w:rsidP="006D4193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680539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D4193" w:rsidTr="00FB2FE7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6D4193" w:rsidRDefault="006D4193" w:rsidP="006D4193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6D4193" w:rsidRPr="00DF0A27" w:rsidRDefault="006D4193" w:rsidP="006D4193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C16CA" id="Text Box 141" o:spid="_x0000_s1107" type="#_x0000_t202" style="position:absolute;margin-left:314.05pt;margin-top:319.1pt;width:259.2pt;height:507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436689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436689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436689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436689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436689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436689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436689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436689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31</w:t>
                            </w:r>
                          </w:p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1C6C67" w:rsidRDefault="006D4193" w:rsidP="006D4193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6D4193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6D4193" w:rsidRPr="004E741E" w:rsidRDefault="006D4193" w:rsidP="006D4193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680539" w:rsidRDefault="006D4193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D4193" w:rsidTr="00FB2FE7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6D4193" w:rsidRDefault="006D4193" w:rsidP="006D4193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6D4193" w:rsidRPr="00DF0A27" w:rsidRDefault="006D4193" w:rsidP="006D4193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</w:p>
    <w:p w:rsidR="00634A93" w:rsidRDefault="00634A93">
      <w:r>
        <w:br w:type="page"/>
      </w:r>
    </w:p>
    <w:p w:rsidR="00634A93" w:rsidRPr="00CB1DF8" w:rsidRDefault="00620E2E" w:rsidP="00634A93"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3118" behindDoc="0" locked="0" layoutInCell="1" allowOverlap="1" wp14:anchorId="07358A4B" wp14:editId="2C0705B0">
                <wp:simplePos x="0" y="0"/>
                <wp:positionH relativeFrom="page">
                  <wp:posOffset>612775</wp:posOffset>
                </wp:positionH>
                <wp:positionV relativeFrom="page">
                  <wp:posOffset>0</wp:posOffset>
                </wp:positionV>
                <wp:extent cx="6949440" cy="1115568"/>
                <wp:effectExtent l="0" t="0" r="3810" b="889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40" cy="1115568"/>
                          <a:chOff x="0" y="0"/>
                          <a:chExt cx="6948467" cy="1117708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1507787" y="0"/>
                            <a:ext cx="5440680" cy="5486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8"/>
                        <wps:cNvSpPr txBox="1"/>
                        <wps:spPr>
                          <a:xfrm>
                            <a:off x="1507787" y="588523"/>
                            <a:ext cx="5358948" cy="521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29ED" w:rsidRPr="004E741E" w:rsidRDefault="00D329ED" w:rsidP="00620E2E">
                              <w:pPr>
                                <w:spacing w:line="740" w:lineRule="exact"/>
                                <w:rPr>
                                  <w:rFonts w:ascii="Arial Black" w:hAnsi="Arial Black"/>
                                  <w:color w:val="BFBFBF" w:themeColor="background1" w:themeShade="BF"/>
                                  <w:sz w:val="74"/>
                                  <w:szCs w:val="74"/>
                                  <w:lang w:val="ru-RU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BFBFBF" w:themeColor="background1" w:themeShade="BF"/>
                                  <w:sz w:val="74"/>
                                  <w:szCs w:val="74"/>
                                  <w:lang w:val="ru-RU"/>
                                </w:rPr>
                                <w:t>Ноябрь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111868"/>
                            <a:ext cx="1564048" cy="1005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29ED" w:rsidRPr="00957AB5" w:rsidRDefault="00D329ED" w:rsidP="00620E2E">
                              <w:pPr>
                                <w:spacing w:line="1740" w:lineRule="exact"/>
                                <w:rPr>
                                  <w:rFonts w:ascii="Arial Black" w:hAnsi="Arial Black"/>
                                  <w:color w:val="FF0000"/>
                                  <w:sz w:val="174"/>
                                  <w:szCs w:val="17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0000"/>
                                  <w:sz w:val="174"/>
                                  <w:szCs w:val="174"/>
                                </w:rPr>
                                <w:t>1122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358A4B" id="Group 6" o:spid="_x0000_s1108" style="position:absolute;margin-left:48.25pt;margin-top:0;width:547.2pt;height:87.85pt;z-index:251653118;mso-position-horizontal-relative:page;mso-position-vertical-relative:page;mso-width-relative:margin;mso-height-relative:margin" coordsize="69484,11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">
                <v:rect id="Rectangle 7" o:spid="_x0000_s1109" style="position:absolute;left:15077;width:54407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" fillcolor="#bfbfbf [2412]" stroked="f" strokeweight="1pt"/>
                <v:shape id="Text Box 8" o:spid="_x0000_s1110" type="#_x0000_t202" style="position:absolute;left:15077;top:5885;width:53590;height:5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" filled="f" stroked="f" strokeweight=".5pt">
                  <v:textbox inset="0,0,0,0">
                    <w:txbxContent>
                      <w:p w:rsidR="00D329ED" w:rsidRPr="004E741E" w:rsidRDefault="00D329ED" w:rsidP="00620E2E">
                        <w:pPr>
                          <w:spacing w:line="740" w:lineRule="exact"/>
                          <w:rPr>
                            <w:rFonts w:ascii="Arial Black" w:hAnsi="Arial Black"/>
                            <w:color w:val="BFBFBF" w:themeColor="background1" w:themeShade="BF"/>
                            <w:sz w:val="74"/>
                            <w:szCs w:val="74"/>
                            <w:lang w:val="ru-RU"/>
                          </w:rPr>
                        </w:pPr>
                        <w:r>
                          <w:rPr>
                            <w:rFonts w:ascii="Arial Black" w:hAnsi="Arial Black"/>
                            <w:color w:val="BFBFBF" w:themeColor="background1" w:themeShade="BF"/>
                            <w:sz w:val="74"/>
                            <w:szCs w:val="74"/>
                            <w:lang w:val="ru-RU"/>
                          </w:rPr>
                          <w:t>Ноябрь</w:t>
                        </w:r>
                      </w:p>
                    </w:txbxContent>
                  </v:textbox>
                </v:shape>
                <v:shape id="Text Box 9" o:spid="_x0000_s1111" type="#_x0000_t202" style="position:absolute;top:1118;width:15640;height:10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" filled="f" stroked="f" strokeweight=".5pt">
                  <v:textbox inset="0,0,0,0">
                    <w:txbxContent>
                      <w:p w:rsidR="00D329ED" w:rsidRPr="00957AB5" w:rsidRDefault="00D329ED" w:rsidP="00620E2E">
                        <w:pPr>
                          <w:spacing w:line="1740" w:lineRule="exact"/>
                          <w:rPr>
                            <w:rFonts w:ascii="Arial Black" w:hAnsi="Arial Black"/>
                            <w:color w:val="FF0000"/>
                            <w:sz w:val="174"/>
                            <w:szCs w:val="174"/>
                          </w:rPr>
                        </w:pPr>
                        <w:r>
                          <w:rPr>
                            <w:rFonts w:ascii="Arial Black" w:hAnsi="Arial Black"/>
                            <w:color w:val="FF0000"/>
                            <w:sz w:val="174"/>
                            <w:szCs w:val="174"/>
                          </w:rPr>
                          <w:t>1122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10511D" wp14:editId="7704BF11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3FED17" id="Rectangle 24" o:spid="_x0000_s1026" style="position:absolute;margin-left:.15pt;margin-top:.1pt;width:25.9pt;height:841.6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" fillcolor="red" stroked="f" strokeweight="1pt">
                <w10:wrap anchorx="page" anchory="page"/>
              </v:rect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9210E3" wp14:editId="5F9EB01A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A94707" w:rsidRDefault="00D329ED" w:rsidP="00634A93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</w:t>
                            </w:r>
                            <w:r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210E3" id="Text Box 27" o:spid="_x0000_s1112" type="#_x0000_t202" style="position:absolute;margin-left:462pt;margin-top:12.35pt;width:108.9pt;height:42.7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" filled="f" stroked="f" strokeweight=".5pt">
                <v:textbox inset="0,0,0,0">
                  <w:txbxContent>
                    <w:p w:rsidR="00D329ED" w:rsidRPr="00A94707" w:rsidRDefault="00D329ED" w:rsidP="00634A93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</w:t>
                      </w:r>
                      <w:r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5D6B4E7" wp14:editId="78E6EB7D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B91231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D329ED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5E1A71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5E1A7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5E1A71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5E1A7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5E1A71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sz w:val="7"/>
                                      <w:szCs w:val="7"/>
                                    </w:rPr>
                                  </w:pPr>
                                  <w:r w:rsidRPr="005E1A71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329ED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D329ED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6E31FB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</w:tr>
                            <w:tr w:rsidR="00D329ED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D329ED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A610A1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  <w:tr w:rsidR="00D329ED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E249F9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D329ED" w:rsidRPr="00FC3F30" w:rsidRDefault="00D329ED" w:rsidP="00D329ED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6B4E7" id="Text Box 29" o:spid="_x0000_s1113" type="#_x0000_t202" style="position:absolute;margin-left:43.35pt;margin-top:90.1pt;width:318.95pt;height:195.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B91231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D329ED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5E1A71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5E1A7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5E1A71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5E1A7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5E1A71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sz w:val="7"/>
                                <w:szCs w:val="7"/>
                              </w:rPr>
                            </w:pPr>
                            <w:r w:rsidRPr="005E1A71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</w:tr>
                      <w:tr w:rsidR="00D329ED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</w:tr>
                      <w:tr w:rsidR="00D329ED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6E31FB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</w:tr>
                      <w:tr w:rsidR="00D329ED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</w:tr>
                      <w:tr w:rsidR="00D329ED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A610A1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  <w:tr w:rsidR="00D329ED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E249F9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D329ED" w:rsidRPr="00FC3F30" w:rsidRDefault="00D329ED" w:rsidP="00D329ED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DE517FD" wp14:editId="68D62F3B">
                <wp:simplePos x="0" y="0"/>
                <wp:positionH relativeFrom="page">
                  <wp:posOffset>4658360</wp:posOffset>
                </wp:positionH>
                <wp:positionV relativeFrom="page">
                  <wp:posOffset>1144270</wp:posOffset>
                </wp:positionV>
                <wp:extent cx="2596896" cy="2486660"/>
                <wp:effectExtent l="0" t="0" r="13335" b="889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D60BC5" w:rsidRDefault="00D329ED" w:rsidP="00E610A3">
                                  <w:pPr>
                                    <w:spacing w:line="260" w:lineRule="exact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17FD" id="Text Box 30" o:spid="_x0000_s1114" type="#_x0000_t202" style="position:absolute;margin-left:366.8pt;margin-top:90.1pt;width:204.5pt;height:195.8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D60BC5" w:rsidRDefault="00D329ED" w:rsidP="00E610A3">
                            <w:pPr>
                              <w:spacing w:line="260" w:lineRule="exact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0D7486" wp14:editId="3F3BFE70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634A93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D7486" id="Text Box 31" o:spid="_x0000_s1115" type="#_x0000_t202" style="position:absolute;margin-left:42.6pt;margin-top:297.25pt;width:127.75pt;height:17.0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634A93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DEE0F8" wp14:editId="30697192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128" name="Rectangle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84DCC" id="Rectangle 128" o:spid="_x0000_s1026" style="position:absolute;margin-left:23.4pt;margin-top:290.5pt;width:547.85pt;height:2.85pt;z-index:2516879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" fillcolor="red" stroked="f" strokeweight="1pt">
                <w10:wrap anchorx="page" anchory="page"/>
              </v:rect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836C208" wp14:editId="47BE9E7F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129" name="Text Box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BD50C4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350CDD" w:rsidRDefault="00D329ED" w:rsidP="006D4193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0"/>
                                      <w:szCs w:val="20"/>
                                      <w:lang w:val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FB2FE7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329ED" w:rsidRDefault="00D329ED" w:rsidP="00D329ED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921D78"/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6C208" id="Text Box 129" o:spid="_x0000_s1116" type="#_x0000_t202" style="position:absolute;margin-left:43.65pt;margin-top:319.15pt;width:259.2pt;height:507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BD50C4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350CDD" w:rsidRDefault="00D329ED" w:rsidP="006D419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  <w:lang w:val="ru-RU"/>
                              </w:rPr>
                              <w:t xml:space="preserve"> </w:t>
                            </w: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FB2FE7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329ED" w:rsidRDefault="00D329ED" w:rsidP="00D329ED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921D78"/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D3560F" wp14:editId="24997B2E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130" name="Text Box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7B5D50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B5D50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E3106B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1C6C67" w:rsidRDefault="00D329ED" w:rsidP="00D329ED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D329ED" w:rsidTr="00E3106B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D329ED" w:rsidRPr="004E741E" w:rsidRDefault="00D329ED" w:rsidP="00D329ED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680539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329ED" w:rsidTr="00FB2FE7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D329ED" w:rsidRDefault="00D329ED" w:rsidP="00D329ED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D329ED" w:rsidRPr="00DF0A27" w:rsidRDefault="00D329ED" w:rsidP="00D329ED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B344F1"/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3560F" id="Text Box 130" o:spid="_x0000_s1117" type="#_x0000_t202" style="position:absolute;margin-left:314.05pt;margin-top:319.1pt;width:259.2pt;height:507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7B5D50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B5D50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E3106B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1C6C67" w:rsidRDefault="00D329ED" w:rsidP="00D329ED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D329ED" w:rsidTr="00E3106B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D329ED" w:rsidRPr="004E741E" w:rsidRDefault="00D329ED" w:rsidP="00D329ED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680539" w:rsidRDefault="00D329ED" w:rsidP="00D329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329ED" w:rsidTr="00FB2FE7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D329ED" w:rsidRDefault="00D329ED" w:rsidP="00D329ED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D329ED" w:rsidRPr="00DF0A27" w:rsidRDefault="00D329ED" w:rsidP="00D329ED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B344F1"/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</w:p>
    <w:p w:rsidR="00634A93" w:rsidRPr="00FC3F30" w:rsidRDefault="00634A93">
      <w:pPr>
        <w:rPr>
          <w:color w:val="BFBFBF" w:themeColor="background1" w:themeShade="BF"/>
        </w:rPr>
      </w:pPr>
      <w:r w:rsidRPr="00FC3F30">
        <w:rPr>
          <w:color w:val="BFBFBF" w:themeColor="background1" w:themeShade="BF"/>
        </w:rPr>
        <w:br w:type="page"/>
      </w:r>
    </w:p>
    <w:p w:rsidR="00634A93" w:rsidRPr="00CB1DF8" w:rsidRDefault="00620E2E" w:rsidP="00634A93"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2093" behindDoc="0" locked="0" layoutInCell="1" allowOverlap="1" wp14:anchorId="1F7C1613" wp14:editId="7667A653">
                <wp:simplePos x="0" y="0"/>
                <wp:positionH relativeFrom="page">
                  <wp:posOffset>612775</wp:posOffset>
                </wp:positionH>
                <wp:positionV relativeFrom="page">
                  <wp:posOffset>0</wp:posOffset>
                </wp:positionV>
                <wp:extent cx="6949440" cy="1115568"/>
                <wp:effectExtent l="0" t="0" r="3810" b="889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9440" cy="1115568"/>
                          <a:chOff x="0" y="0"/>
                          <a:chExt cx="6948467" cy="1117708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1507787" y="0"/>
                            <a:ext cx="5440680" cy="54864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1507787" y="588523"/>
                            <a:ext cx="5358948" cy="5219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29ED" w:rsidRPr="004E741E" w:rsidRDefault="00D329ED" w:rsidP="00620E2E">
                              <w:pPr>
                                <w:spacing w:line="740" w:lineRule="exact"/>
                                <w:rPr>
                                  <w:rFonts w:ascii="Arial Black" w:hAnsi="Arial Black"/>
                                  <w:color w:val="BFBFBF" w:themeColor="background1" w:themeShade="BF"/>
                                  <w:sz w:val="74"/>
                                  <w:szCs w:val="74"/>
                                  <w:lang w:val="ru-RU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BFBFBF" w:themeColor="background1" w:themeShade="BF"/>
                                  <w:sz w:val="74"/>
                                  <w:szCs w:val="74"/>
                                  <w:lang w:val="ru-RU"/>
                                </w:rPr>
                                <w:t>Декабрь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3"/>
                        <wps:cNvSpPr txBox="1"/>
                        <wps:spPr>
                          <a:xfrm>
                            <a:off x="0" y="111868"/>
                            <a:ext cx="1564048" cy="10058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329ED" w:rsidRPr="00957AB5" w:rsidRDefault="00D329ED" w:rsidP="00620E2E">
                              <w:pPr>
                                <w:spacing w:line="1740" w:lineRule="exact"/>
                                <w:rPr>
                                  <w:rFonts w:ascii="Arial Black" w:hAnsi="Arial Black"/>
                                  <w:color w:val="FF0000"/>
                                  <w:sz w:val="174"/>
                                  <w:szCs w:val="17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FF0000"/>
                                  <w:sz w:val="174"/>
                                  <w:szCs w:val="174"/>
                                </w:rPr>
                                <w:t>1222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7C1613" id="Group 10" o:spid="_x0000_s1118" style="position:absolute;margin-left:48.25pt;margin-top:0;width:547.2pt;height:87.85pt;z-index:251652093;mso-position-horizontal-relative:page;mso-position-vertical-relative:page;mso-width-relative:margin;mso-height-relative:margin" coordsize="69484,11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">
                <v:rect id="Rectangle 11" o:spid="_x0000_s1119" style="position:absolute;left:15077;width:54407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" fillcolor="#bfbfbf [2412]" stroked="f" strokeweight="1pt"/>
                <v:shape id="Text Box 12" o:spid="_x0000_s1120" type="#_x0000_t202" style="position:absolute;left:15077;top:5885;width:53590;height:52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" filled="f" stroked="f" strokeweight=".5pt">
                  <v:textbox inset="0,0,0,0">
                    <w:txbxContent>
                      <w:p w:rsidR="00D329ED" w:rsidRPr="004E741E" w:rsidRDefault="00D329ED" w:rsidP="00620E2E">
                        <w:pPr>
                          <w:spacing w:line="740" w:lineRule="exact"/>
                          <w:rPr>
                            <w:rFonts w:ascii="Arial Black" w:hAnsi="Arial Black"/>
                            <w:color w:val="BFBFBF" w:themeColor="background1" w:themeShade="BF"/>
                            <w:sz w:val="74"/>
                            <w:szCs w:val="74"/>
                            <w:lang w:val="ru-RU"/>
                          </w:rPr>
                        </w:pPr>
                        <w:r>
                          <w:rPr>
                            <w:rFonts w:ascii="Arial Black" w:hAnsi="Arial Black"/>
                            <w:color w:val="BFBFBF" w:themeColor="background1" w:themeShade="BF"/>
                            <w:sz w:val="74"/>
                            <w:szCs w:val="74"/>
                            <w:lang w:val="ru-RU"/>
                          </w:rPr>
                          <w:t>Декабрь</w:t>
                        </w:r>
                      </w:p>
                    </w:txbxContent>
                  </v:textbox>
                </v:shape>
                <v:shape id="Text Box 13" o:spid="_x0000_s1121" type="#_x0000_t202" style="position:absolute;top:1118;width:15640;height:100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" filled="f" stroked="f" strokeweight=".5pt">
                  <v:textbox inset="0,0,0,0">
                    <w:txbxContent>
                      <w:p w:rsidR="00D329ED" w:rsidRPr="00957AB5" w:rsidRDefault="00D329ED" w:rsidP="00620E2E">
                        <w:pPr>
                          <w:spacing w:line="1740" w:lineRule="exact"/>
                          <w:rPr>
                            <w:rFonts w:ascii="Arial Black" w:hAnsi="Arial Black"/>
                            <w:color w:val="FF0000"/>
                            <w:sz w:val="174"/>
                            <w:szCs w:val="174"/>
                          </w:rPr>
                        </w:pPr>
                        <w:r>
                          <w:rPr>
                            <w:rFonts w:ascii="Arial Black" w:hAnsi="Arial Black"/>
                            <w:color w:val="FF0000"/>
                            <w:sz w:val="174"/>
                            <w:szCs w:val="174"/>
                          </w:rPr>
                          <w:t>1222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0C7B09" wp14:editId="17D8E2B6">
                <wp:simplePos x="0" y="0"/>
                <wp:positionH relativeFrom="page">
                  <wp:posOffset>1905</wp:posOffset>
                </wp:positionH>
                <wp:positionV relativeFrom="page">
                  <wp:posOffset>1270</wp:posOffset>
                </wp:positionV>
                <wp:extent cx="328930" cy="1068895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30" cy="106889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3001B" id="Rectangle 2" o:spid="_x0000_s1026" style="position:absolute;margin-left:.15pt;margin-top:.1pt;width:25.9pt;height:841.6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" fillcolor="red" stroked="f" strokeweight="1pt">
                <w10:wrap anchorx="page" anchory="page"/>
              </v:rect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9FB376" wp14:editId="7AB4819E">
                <wp:simplePos x="0" y="0"/>
                <wp:positionH relativeFrom="page">
                  <wp:posOffset>5867400</wp:posOffset>
                </wp:positionH>
                <wp:positionV relativeFrom="page">
                  <wp:posOffset>156845</wp:posOffset>
                </wp:positionV>
                <wp:extent cx="1383030" cy="542925"/>
                <wp:effectExtent l="0" t="0" r="762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A94707" w:rsidRDefault="00D329ED" w:rsidP="00634A93">
                            <w:pPr>
                              <w:jc w:val="right"/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</w:pPr>
                            <w:r w:rsidRPr="00A94707">
                              <w:rPr>
                                <w:rFonts w:ascii="Arial Black" w:hAnsi="Arial Black"/>
                                <w:color w:val="FFFFFF" w:themeColor="background1"/>
                                <w:sz w:val="48"/>
                              </w:rPr>
                              <w:t>2016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FB376" id="Text Box 16" o:spid="_x0000_s1122" type="#_x0000_t202" style="position:absolute;margin-left:462pt;margin-top:12.35pt;width:108.9pt;height:42.75pt;z-index: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" filled="f" stroked="f" strokeweight=".5pt">
                <v:textbox inset="0,0,0,0">
                  <w:txbxContent>
                    <w:p w:rsidR="00D329ED" w:rsidRPr="00A94707" w:rsidRDefault="00D329ED" w:rsidP="00634A93">
                      <w:pPr>
                        <w:jc w:val="right"/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</w:pPr>
                      <w:r w:rsidRPr="00A94707">
                        <w:rPr>
                          <w:rFonts w:ascii="Arial Black" w:hAnsi="Arial Black"/>
                          <w:color w:val="FFFFFF" w:themeColor="background1"/>
                          <w:sz w:val="4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E7215E8" wp14:editId="59BF3CA5">
                <wp:simplePos x="0" y="0"/>
                <wp:positionH relativeFrom="page">
                  <wp:posOffset>550545</wp:posOffset>
                </wp:positionH>
                <wp:positionV relativeFrom="page">
                  <wp:posOffset>1144270</wp:posOffset>
                </wp:positionV>
                <wp:extent cx="4050792" cy="2486660"/>
                <wp:effectExtent l="0" t="0" r="6985" b="889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0792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12"/>
                              <w:gridCol w:w="907"/>
                              <w:gridCol w:w="906"/>
                              <w:gridCol w:w="906"/>
                              <w:gridCol w:w="906"/>
                              <w:gridCol w:w="906"/>
                              <w:gridCol w:w="906"/>
                            </w:tblGrid>
                            <w:tr w:rsidR="00D329ED" w:rsidTr="00B91231">
                              <w:trPr>
                                <w:trHeight w:val="317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D60BC5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</w:rPr>
                                    <w:t>Чт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26"/>
                                      <w:szCs w:val="26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26"/>
                                      <w:szCs w:val="26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shd w:val="clear" w:color="auto" w:fill="F2F2F2" w:themeFill="background1" w:themeFillShade="F2"/>
                                  <w:vAlign w:val="bottom"/>
                                </w:tcPr>
                                <w:p w:rsidR="00D329ED" w:rsidRPr="00271DA9" w:rsidRDefault="00D329ED" w:rsidP="00271DA9">
                                  <w:pPr>
                                    <w:spacing w:line="26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26"/>
                                      <w:szCs w:val="26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8E44A1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" w:hAnsi="Arial" w:cs="Arial"/>
                                      <w:color w:val="FF0000"/>
                                      <w:sz w:val="7"/>
                                      <w:szCs w:val="7"/>
                                    </w:rPr>
                                  </w:pPr>
                                  <w:r w:rsidRPr="002C0316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 w:rsidRPr="00E249F9"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4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 w:rsidRPr="00E249F9"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2C0316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350CDD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350CDD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A610A1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</w:pPr>
                                  <w:r w:rsidRPr="00A7138B">
                                    <w:rPr>
                                      <w:rFonts w:ascii="Arial Black" w:hAnsi="Arial Black"/>
                                      <w:sz w:val="44"/>
                                      <w:szCs w:val="44"/>
                                    </w:rPr>
                                    <w:t>29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color w:val="2E74B5" w:themeColor="accent1" w:themeShade="BF"/>
                                      <w:sz w:val="44"/>
                                      <w:szCs w:val="44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</w:pPr>
                                  <w:r w:rsidRPr="00A7138B">
                                    <w:rPr>
                                      <w:rFonts w:ascii="Arial Black" w:hAnsi="Arial Black"/>
                                      <w:color w:val="FF0000"/>
                                      <w:sz w:val="44"/>
                                      <w:szCs w:val="44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E7152A" w:rsidRPr="00A610A1" w:rsidTr="00B91231">
                              <w:trPr>
                                <w:trHeight w:val="576"/>
                                <w:jc w:val="center"/>
                              </w:trPr>
                              <w:tc>
                                <w:tcPr>
                                  <w:tcW w:w="912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7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  <w:vAlign w:val="bottom"/>
                                </w:tcPr>
                                <w:p w:rsidR="00E7152A" w:rsidRPr="00E249F9" w:rsidRDefault="00E7152A" w:rsidP="00E7152A">
                                  <w:pPr>
                                    <w:spacing w:line="420" w:lineRule="exact"/>
                                    <w:jc w:val="center"/>
                                    <w:rPr>
                                      <w:rFonts w:ascii="Arial Black" w:hAnsi="Arial Black"/>
                                      <w:color w:val="BFBFBF" w:themeColor="background1" w:themeShade="BF"/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215E8" id="Text Box 18" o:spid="_x0000_s1123" type="#_x0000_t202" style="position:absolute;margin-left:43.35pt;margin-top:90.1pt;width:318.95pt;height:195.8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12"/>
                        <w:gridCol w:w="907"/>
                        <w:gridCol w:w="906"/>
                        <w:gridCol w:w="906"/>
                        <w:gridCol w:w="906"/>
                        <w:gridCol w:w="906"/>
                        <w:gridCol w:w="906"/>
                      </w:tblGrid>
                      <w:tr w:rsidR="00D329ED" w:rsidTr="00B91231">
                        <w:trPr>
                          <w:trHeight w:val="317"/>
                          <w:jc w:val="center"/>
                        </w:trPr>
                        <w:tc>
                          <w:tcPr>
                            <w:tcW w:w="912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907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D60BC5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t>Чт</w:t>
                            </w:r>
                            <w:proofErr w:type="spellEnd"/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26"/>
                                <w:szCs w:val="26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906" w:type="dxa"/>
                            <w:shd w:val="clear" w:color="auto" w:fill="F2F2F2" w:themeFill="background1" w:themeFillShade="F2"/>
                            <w:vAlign w:val="bottom"/>
                          </w:tcPr>
                          <w:p w:rsidR="00D329ED" w:rsidRPr="00271DA9" w:rsidRDefault="00D329ED" w:rsidP="00271DA9">
                            <w:pPr>
                              <w:spacing w:line="26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26"/>
                                <w:szCs w:val="26"/>
                                <w:lang w:val="ru-RU"/>
                              </w:rPr>
                              <w:t>Вс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8E44A1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7"/>
                                <w:szCs w:val="7"/>
                              </w:rPr>
                            </w:pPr>
                            <w:r w:rsidRPr="002C0316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 w:rsidRPr="00E249F9"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4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E249F9"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3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10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2C0316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17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350CDD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350CDD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24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A610A1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</w:pPr>
                            <w:r w:rsidRPr="00A7138B">
                              <w:rPr>
                                <w:rFonts w:ascii="Arial Black" w:hAnsi="Arial Black"/>
                                <w:sz w:val="44"/>
                                <w:szCs w:val="44"/>
                              </w:rPr>
                              <w:t>29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2E74B5" w:themeColor="accent1" w:themeShade="BF"/>
                                <w:sz w:val="44"/>
                                <w:szCs w:val="44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A7138B">
                              <w:rPr>
                                <w:rFonts w:ascii="Arial Black" w:hAnsi="Arial Black"/>
                                <w:color w:val="FF0000"/>
                                <w:sz w:val="44"/>
                                <w:szCs w:val="44"/>
                              </w:rPr>
                              <w:t>31</w:t>
                            </w:r>
                          </w:p>
                        </w:tc>
                      </w:tr>
                      <w:tr w:rsidR="00E7152A" w:rsidRPr="00A610A1" w:rsidTr="00B91231">
                        <w:trPr>
                          <w:trHeight w:val="576"/>
                          <w:jc w:val="center"/>
                        </w:trPr>
                        <w:tc>
                          <w:tcPr>
                            <w:tcW w:w="912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7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  <w:vAlign w:val="bottom"/>
                          </w:tcPr>
                          <w:p w:rsidR="00E7152A" w:rsidRPr="00E249F9" w:rsidRDefault="00E7152A" w:rsidP="00E7152A">
                            <w:pPr>
                              <w:spacing w:line="420" w:lineRule="exact"/>
                              <w:jc w:val="center"/>
                              <w:rPr>
                                <w:rFonts w:ascii="Arial Black" w:hAnsi="Arial Black"/>
                                <w:color w:val="BFBFBF" w:themeColor="background1" w:themeShade="BF"/>
                                <w:sz w:val="44"/>
                                <w:szCs w:val="44"/>
                              </w:rPr>
                            </w:pPr>
                          </w:p>
                        </w:tc>
                      </w:tr>
                    </w:tbl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867E34" wp14:editId="7AA458D2">
                <wp:simplePos x="0" y="0"/>
                <wp:positionH relativeFrom="page">
                  <wp:posOffset>4658360</wp:posOffset>
                </wp:positionH>
                <wp:positionV relativeFrom="page">
                  <wp:posOffset>1144270</wp:posOffset>
                </wp:positionV>
                <wp:extent cx="2596896" cy="2486660"/>
                <wp:effectExtent l="0" t="0" r="13335" b="889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2486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dashSmallGap" w:sz="4" w:space="0" w:color="auto"/>
                                <w:right w:val="none" w:sz="0" w:space="0" w:color="auto"/>
                                <w:insideH w:val="dashSmallGap" w:sz="4" w:space="0" w:color="auto"/>
                                <w:insideV w:val="dashSmallGap" w:sz="4" w:space="0" w:color="808080" w:themeColor="background1" w:themeShade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79"/>
                            </w:tblGrid>
                            <w:tr w:rsidR="00D329ED" w:rsidTr="006108D6">
                              <w:trPr>
                                <w:trHeight w:val="317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nil"/>
                                    <w:bottom w:val="single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4E741E" w:rsidRDefault="00D329ED" w:rsidP="00E610A3">
                                  <w:pPr>
                                    <w:spacing w:line="260" w:lineRule="exact"/>
                                  </w:pPr>
                                  <w:r>
                                    <w:rPr>
                                      <w:rFonts w:ascii="Arial Black" w:hAnsi="Arial Black"/>
                                      <w:color w:val="808080" w:themeColor="background1" w:themeShade="80"/>
                                      <w:sz w:val="26"/>
                                      <w:szCs w:val="26"/>
                                      <w:lang w:val="ru-RU"/>
                                    </w:rPr>
                                    <w:t>Список дел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single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4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D329ED" w:rsidRPr="00A610A1" w:rsidTr="006108D6">
                              <w:trPr>
                                <w:trHeight w:val="576"/>
                              </w:trPr>
                              <w:tc>
                                <w:tcPr>
                                  <w:tcW w:w="4090" w:type="dxa"/>
                                  <w:tcBorders>
                                    <w:top w:val="dashSmallGap" w:sz="2" w:space="0" w:color="7F7F7F" w:themeColor="text1" w:themeTint="80"/>
                                    <w:bottom w:val="dashSmallGap" w:sz="2" w:space="0" w:color="7F7F7F" w:themeColor="text1" w:themeTint="8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D329ED" w:rsidRPr="00F40ABE" w:rsidRDefault="00D329ED" w:rsidP="00E610A3">
                                  <w:pPr>
                                    <w:spacing w:line="420" w:lineRule="exact"/>
                                    <w:rPr>
                                      <w:rFonts w:ascii="Meiryo" w:eastAsia="Meiryo" w:hAnsi="Meiryo" w:cs="Meiryo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</w:pPr>
                                  <w:r w:rsidRPr="00F40ABE">
                                    <w:rPr>
                                      <w:rFonts w:ascii="Meiryo" w:eastAsia="Meiryo" w:hAnsi="Meiryo" w:cs="Meiryo" w:hint="eastAsia"/>
                                      <w:color w:val="808080" w:themeColor="background1" w:themeShade="80"/>
                                      <w:sz w:val="28"/>
                                      <w:szCs w:val="44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E610A3"/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67E34" id="Text Box 19" o:spid="_x0000_s1124" type="#_x0000_t202" style="position:absolute;margin-left:366.8pt;margin-top:90.1pt;width:204.5pt;height:195.8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dashSmallGap" w:sz="4" w:space="0" w:color="auto"/>
                          <w:right w:val="none" w:sz="0" w:space="0" w:color="auto"/>
                          <w:insideH w:val="dashSmallGap" w:sz="4" w:space="0" w:color="auto"/>
                          <w:insideV w:val="dashSmallGap" w:sz="4" w:space="0" w:color="808080" w:themeColor="background1" w:themeShade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79"/>
                      </w:tblGrid>
                      <w:tr w:rsidR="00D329ED" w:rsidTr="006108D6">
                        <w:trPr>
                          <w:trHeight w:val="317"/>
                        </w:trPr>
                        <w:tc>
                          <w:tcPr>
                            <w:tcW w:w="4090" w:type="dxa"/>
                            <w:tcBorders>
                              <w:top w:val="nil"/>
                              <w:bottom w:val="single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4E741E" w:rsidRDefault="00D329ED" w:rsidP="00E610A3">
                            <w:pPr>
                              <w:spacing w:line="260" w:lineRule="exact"/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26"/>
                                <w:szCs w:val="26"/>
                                <w:lang w:val="ru-RU"/>
                              </w:rPr>
                              <w:t>Список дел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single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4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  <w:tr w:rsidR="00D329ED" w:rsidRPr="00A610A1" w:rsidTr="006108D6">
                        <w:trPr>
                          <w:trHeight w:val="576"/>
                        </w:trPr>
                        <w:tc>
                          <w:tcPr>
                            <w:tcW w:w="4090" w:type="dxa"/>
                            <w:tcBorders>
                              <w:top w:val="dashSmallGap" w:sz="2" w:space="0" w:color="7F7F7F" w:themeColor="text1" w:themeTint="80"/>
                              <w:bottom w:val="dashSmallGap" w:sz="2" w:space="0" w:color="7F7F7F" w:themeColor="text1" w:themeTint="80"/>
                            </w:tcBorders>
                            <w:shd w:val="clear" w:color="auto" w:fill="auto"/>
                            <w:vAlign w:val="center"/>
                          </w:tcPr>
                          <w:p w:rsidR="00D329ED" w:rsidRPr="00F40ABE" w:rsidRDefault="00D329ED" w:rsidP="00E610A3">
                            <w:pPr>
                              <w:spacing w:line="420" w:lineRule="exact"/>
                              <w:rPr>
                                <w:rFonts w:ascii="Meiryo" w:eastAsia="Meiryo" w:hAnsi="Meiryo" w:cs="Meiryo"/>
                                <w:color w:val="808080" w:themeColor="background1" w:themeShade="80"/>
                                <w:sz w:val="28"/>
                                <w:szCs w:val="44"/>
                              </w:rPr>
                            </w:pPr>
                            <w:r w:rsidRPr="00F40ABE">
                              <w:rPr>
                                <w:rFonts w:ascii="Meiryo" w:eastAsia="Meiryo" w:hAnsi="Meiryo" w:cs="Meiryo" w:hint="eastAsia"/>
                                <w:color w:val="808080" w:themeColor="background1" w:themeShade="80"/>
                                <w:sz w:val="28"/>
                                <w:szCs w:val="44"/>
                              </w:rPr>
                              <w:t>□</w:t>
                            </w:r>
                          </w:p>
                        </w:tc>
                      </w:tr>
                    </w:tbl>
                    <w:p w:rsidR="00D329ED" w:rsidRDefault="00D329ED" w:rsidP="00E610A3"/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F05885" wp14:editId="58808CE7">
                <wp:simplePos x="0" y="0"/>
                <wp:positionH relativeFrom="page">
                  <wp:posOffset>541020</wp:posOffset>
                </wp:positionH>
                <wp:positionV relativeFrom="page">
                  <wp:posOffset>3775075</wp:posOffset>
                </wp:positionV>
                <wp:extent cx="1622425" cy="216535"/>
                <wp:effectExtent l="0" t="0" r="0" b="1206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4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329ED" w:rsidRPr="004E741E" w:rsidRDefault="00D329ED" w:rsidP="004E741E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  <w:lang w:val="ru-RU"/>
                              </w:rPr>
                              <w:t>Расписание</w:t>
                            </w:r>
                          </w:p>
                          <w:p w:rsidR="00D329ED" w:rsidRPr="00B03157" w:rsidRDefault="00D329ED" w:rsidP="00634A93">
                            <w:pPr>
                              <w:spacing w:line="300" w:lineRule="exact"/>
                              <w:rPr>
                                <w:rFonts w:ascii="Arial Black" w:hAnsi="Arial Black"/>
                                <w:color w:val="808080" w:themeColor="background1" w:themeShade="80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05885" id="Text Box 20" o:spid="_x0000_s1125" type="#_x0000_t202" style="position:absolute;margin-left:42.6pt;margin-top:297.25pt;width:127.75pt;height:17.0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" filled="f" stroked="f" strokeweight=".5pt">
                <v:textbox inset="0,0,0,0">
                  <w:txbxContent>
                    <w:p w:rsidR="00D329ED" w:rsidRPr="004E741E" w:rsidRDefault="00D329ED" w:rsidP="004E741E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</w:pPr>
                      <w:r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  <w:lang w:val="ru-RU"/>
                        </w:rPr>
                        <w:t>Расписание</w:t>
                      </w:r>
                    </w:p>
                    <w:p w:rsidR="00D329ED" w:rsidRPr="00B03157" w:rsidRDefault="00D329ED" w:rsidP="00634A93">
                      <w:pPr>
                        <w:spacing w:line="300" w:lineRule="exact"/>
                        <w:rPr>
                          <w:rFonts w:ascii="Arial Black" w:hAnsi="Arial Black"/>
                          <w:color w:val="808080" w:themeColor="background1" w:themeShade="80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AA68A9" wp14:editId="627E0711">
                <wp:simplePos x="0" y="0"/>
                <wp:positionH relativeFrom="page">
                  <wp:posOffset>297180</wp:posOffset>
                </wp:positionH>
                <wp:positionV relativeFrom="page">
                  <wp:posOffset>3689350</wp:posOffset>
                </wp:positionV>
                <wp:extent cx="6957695" cy="36195"/>
                <wp:effectExtent l="0" t="0" r="0" b="190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695" cy="3619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5E06E" id="Rectangle 21" o:spid="_x0000_s1026" style="position:absolute;margin-left:23.4pt;margin-top:290.5pt;width:547.85pt;height:2.85pt;z-index:25167564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" fillcolor="red" stroked="f" strokeweight="1pt">
                <w10:wrap anchorx="page" anchory="page"/>
              </v:rect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E1F1B1" wp14:editId="5201D6F6">
                <wp:simplePos x="0" y="0"/>
                <wp:positionH relativeFrom="page">
                  <wp:posOffset>554355</wp:posOffset>
                </wp:positionH>
                <wp:positionV relativeFrom="page">
                  <wp:posOffset>4053205</wp:posOffset>
                </wp:positionV>
                <wp:extent cx="3291840" cy="6438900"/>
                <wp:effectExtent l="0" t="0" r="381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BD50C4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BD50C4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 w:rsidRPr="00BD50C4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3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4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5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6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7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1C6C67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8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9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10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BD50C4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 w:rsidRPr="00BD50C4"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0000"/>
                                      <w:lang w:val="ru-RU"/>
                                    </w:rPr>
                                  </w:pPr>
                                  <w:r w:rsidRPr="00BD50C4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12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13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14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15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16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675B3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E7152A" w:rsidRDefault="00E7152A" w:rsidP="00E7152A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5B5266"/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1F1B1" id="Text Box 22" o:spid="_x0000_s1126" type="#_x0000_t202" style="position:absolute;margin-left:43.65pt;margin-top:319.15pt;width:259.2pt;height:507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BD50C4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BD50C4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 w:rsidRPr="00BD50C4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3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4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5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6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7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1C6C67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8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9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10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0000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BD50C4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 w:rsidRPr="00BD50C4"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0000"/>
                                <w:lang w:val="ru-RU"/>
                              </w:rPr>
                            </w:pPr>
                            <w:r w:rsidRPr="00BD50C4"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12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13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14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15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16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675B3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E7152A" w:rsidRDefault="00E7152A" w:rsidP="00E7152A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5B5266"/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  <w:r w:rsidR="00634A93" w:rsidRPr="00CB1DF8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A07608" wp14:editId="45DCE281">
                <wp:simplePos x="0" y="0"/>
                <wp:positionH relativeFrom="page">
                  <wp:posOffset>3988435</wp:posOffset>
                </wp:positionH>
                <wp:positionV relativeFrom="page">
                  <wp:posOffset>4052570</wp:posOffset>
                </wp:positionV>
                <wp:extent cx="3291840" cy="6438900"/>
                <wp:effectExtent l="0" t="0" r="381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438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single" w:sz="2" w:space="0" w:color="7F7F7F" w:themeColor="text1" w:themeTint="80"/>
                                <w:left w:val="single" w:sz="2" w:space="0" w:color="7F7F7F" w:themeColor="text1" w:themeTint="80"/>
                                <w:bottom w:val="single" w:sz="2" w:space="0" w:color="7F7F7F" w:themeColor="text1" w:themeTint="80"/>
                                <w:right w:val="single" w:sz="2" w:space="0" w:color="7F7F7F" w:themeColor="text1" w:themeTint="80"/>
                                <w:insideH w:val="single" w:sz="2" w:space="0" w:color="7F7F7F" w:themeColor="text1" w:themeTint="80"/>
                                <w:insideV w:val="single" w:sz="2" w:space="0" w:color="7F7F7F" w:themeColor="text1" w:themeTint="8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93"/>
                              <w:gridCol w:w="4248"/>
                            </w:tblGrid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17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18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95D48" w:rsidRDefault="00E7152A" w:rsidP="00E7152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130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19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20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22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23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24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25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Пн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26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Вт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27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Ср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28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Чт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</w:pPr>
                                  <w:r>
                                    <w:rPr>
                                      <w:rFonts w:ascii="Arial Black" w:hAnsi="Arial Black" w:cs="Arial"/>
                                      <w:color w:val="FFFFFF" w:themeColor="background1"/>
                                      <w:sz w:val="33"/>
                                      <w:szCs w:val="33"/>
                                    </w:rPr>
                                    <w:t>29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1"/>
                                      <w:szCs w:val="21"/>
                                      <w:lang w:val="ru-RU"/>
                                    </w:rPr>
                                    <w:t>Пт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2E74B5" w:themeColor="accent1" w:themeShade="BF"/>
                                      <w:sz w:val="33"/>
                                      <w:szCs w:val="33"/>
                                    </w:rPr>
                                    <w:t>30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2E74B5" w:themeColor="accent1" w:themeShade="BF"/>
                                      <w:sz w:val="21"/>
                                      <w:szCs w:val="21"/>
                                      <w:lang w:val="ru-RU"/>
                                    </w:rPr>
                                    <w:t>Сб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77173F" w:rsidRDefault="00E7152A" w:rsidP="00E7152A">
                                  <w:pPr>
                                    <w:spacing w:line="330" w:lineRule="exact"/>
                                    <w:jc w:val="center"/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</w:pPr>
                                  <w:r w:rsidRPr="0077173F">
                                    <w:rPr>
                                      <w:rFonts w:ascii="Arial Black" w:hAnsi="Arial Black" w:cs="Arial"/>
                                      <w:color w:val="FF0000"/>
                                      <w:sz w:val="33"/>
                                      <w:szCs w:val="33"/>
                                    </w:rPr>
                                    <w:t>31</w:t>
                                  </w:r>
                                </w:p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0000"/>
                                      <w:sz w:val="21"/>
                                      <w:szCs w:val="21"/>
                                      <w:lang w:val="ru-RU"/>
                                    </w:rPr>
                                    <w:t>Вс</w:t>
                                  </w: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1179B4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1C6C67" w:rsidRDefault="00E7152A" w:rsidP="00E7152A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  <w:tr w:rsidR="00E7152A" w:rsidTr="001179B4">
                              <w:trPr>
                                <w:trHeight w:val="475"/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 w:val="restart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:rsidR="00E7152A" w:rsidRPr="00BD50C4" w:rsidRDefault="00E7152A" w:rsidP="00E7152A">
                                  <w:pPr>
                                    <w:spacing w:line="210" w:lineRule="exact"/>
                                    <w:jc w:val="center"/>
                                    <w:rPr>
                                      <w:color w:val="FFFFFF" w:themeColor="background1"/>
                                      <w:lang w:val="ru-RU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single" w:sz="2" w:space="0" w:color="7F7F7F" w:themeColor="text1" w:themeTint="80"/>
                                    <w:left w:val="single" w:sz="2" w:space="0" w:color="7F7F7F" w:themeColor="text1" w:themeTint="80"/>
                                    <w:bottom w:val="dashSmallGap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680539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E7152A" w:rsidTr="00675B38">
                              <w:trPr>
                                <w:jc w:val="center"/>
                              </w:trPr>
                              <w:tc>
                                <w:tcPr>
                                  <w:tcW w:w="893" w:type="dxa"/>
                                  <w:vMerge/>
                                  <w:tcBorders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  <w:shd w:val="clear" w:color="auto" w:fill="BFBFBF" w:themeFill="background1" w:themeFillShade="BF"/>
                                </w:tcPr>
                                <w:p w:rsidR="00E7152A" w:rsidRDefault="00E7152A" w:rsidP="00E7152A"/>
                              </w:tc>
                              <w:tc>
                                <w:tcPr>
                                  <w:tcW w:w="4248" w:type="dxa"/>
                                  <w:tcBorders>
                                    <w:top w:val="dashSmallGap" w:sz="2" w:space="0" w:color="7F7F7F" w:themeColor="text1" w:themeTint="80"/>
                                    <w:left w:val="single" w:sz="2" w:space="0" w:color="7F7F7F" w:themeColor="text1" w:themeTint="80"/>
                                    <w:bottom w:val="single" w:sz="2" w:space="0" w:color="7F7F7F" w:themeColor="text1" w:themeTint="80"/>
                                    <w:right w:val="single" w:sz="2" w:space="0" w:color="7F7F7F" w:themeColor="text1" w:themeTint="80"/>
                                  </w:tcBorders>
                                </w:tcPr>
                                <w:p w:rsidR="00E7152A" w:rsidRPr="00DF0A27" w:rsidRDefault="00E7152A" w:rsidP="00E7152A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>08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12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16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20</w:t>
                                  </w:r>
                                  <w:r w:rsidRPr="00673C26">
                                    <w:rPr>
                                      <w:rFonts w:ascii="Arial" w:hAnsi="Arial" w:cs="Arial"/>
                                      <w:color w:val="808080" w:themeColor="background1" w:themeShade="80"/>
                                      <w:sz w:val="12"/>
                                      <w:szCs w:val="12"/>
                                    </w:rPr>
                                    <w:tab/>
                                    <w:t>24</w:t>
                                  </w:r>
                                </w:p>
                              </w:tc>
                            </w:tr>
                          </w:tbl>
                          <w:p w:rsidR="00D329ED" w:rsidRDefault="00D329ED" w:rsidP="00C001A5"/>
                          <w:p w:rsidR="00D329ED" w:rsidRDefault="00D329ED" w:rsidP="00634A93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07608" id="Text Box 23" o:spid="_x0000_s1127" type="#_x0000_t202" style="position:absolute;margin-left:314.05pt;margin-top:319.1pt;width:259.2pt;height:507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" filled="f" stroked="f" strokeweight=".5pt">
                <v:textbox inset="0,0,0,0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single" w:sz="2" w:space="0" w:color="7F7F7F" w:themeColor="text1" w:themeTint="80"/>
                          <w:left w:val="single" w:sz="2" w:space="0" w:color="7F7F7F" w:themeColor="text1" w:themeTint="80"/>
                          <w:bottom w:val="single" w:sz="2" w:space="0" w:color="7F7F7F" w:themeColor="text1" w:themeTint="80"/>
                          <w:right w:val="single" w:sz="2" w:space="0" w:color="7F7F7F" w:themeColor="text1" w:themeTint="80"/>
                          <w:insideH w:val="single" w:sz="2" w:space="0" w:color="7F7F7F" w:themeColor="text1" w:themeTint="80"/>
                          <w:insideV w:val="single" w:sz="2" w:space="0" w:color="7F7F7F" w:themeColor="text1" w:themeTint="80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93"/>
                        <w:gridCol w:w="4248"/>
                      </w:tblGrid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17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18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95D48" w:rsidRDefault="00E7152A" w:rsidP="00E7152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trHeight w:val="130"/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19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20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22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23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24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25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Пн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26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Вт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27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Ср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28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Чт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color w:val="FFFFFF" w:themeColor="background1"/>
                                <w:sz w:val="33"/>
                                <w:szCs w:val="33"/>
                              </w:rPr>
                              <w:t>29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1"/>
                                <w:szCs w:val="21"/>
                                <w:lang w:val="ru-RU"/>
                              </w:rPr>
                              <w:t>Пт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2E74B5" w:themeColor="accent1" w:themeShade="BF"/>
                                <w:sz w:val="33"/>
                                <w:szCs w:val="33"/>
                              </w:rPr>
                              <w:t>30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2E74B5" w:themeColor="accent1" w:themeShade="BF"/>
                                <w:sz w:val="21"/>
                                <w:szCs w:val="21"/>
                                <w:lang w:val="ru-RU"/>
                              </w:rPr>
                              <w:t>Сб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77173F" w:rsidRDefault="00E7152A" w:rsidP="00E7152A">
                            <w:pPr>
                              <w:spacing w:line="330" w:lineRule="exact"/>
                              <w:jc w:val="center"/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</w:pPr>
                            <w:r w:rsidRPr="0077173F">
                              <w:rPr>
                                <w:rFonts w:ascii="Arial Black" w:hAnsi="Arial Black" w:cs="Arial"/>
                                <w:color w:val="FF0000"/>
                                <w:sz w:val="33"/>
                                <w:szCs w:val="33"/>
                              </w:rPr>
                              <w:t>31</w:t>
                            </w:r>
                          </w:p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1"/>
                                <w:szCs w:val="21"/>
                                <w:lang w:val="ru-RU"/>
                              </w:rPr>
                              <w:t>Вс</w:t>
                            </w: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1179B4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1C6C67" w:rsidRDefault="00E7152A" w:rsidP="00E7152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  <w:tr w:rsidR="00E7152A" w:rsidTr="001179B4">
                        <w:trPr>
                          <w:trHeight w:val="475"/>
                          <w:jc w:val="center"/>
                        </w:trPr>
                        <w:tc>
                          <w:tcPr>
                            <w:tcW w:w="893" w:type="dxa"/>
                            <w:vMerge w:val="restart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:rsidR="00E7152A" w:rsidRPr="00BD50C4" w:rsidRDefault="00E7152A" w:rsidP="00E7152A">
                            <w:pPr>
                              <w:spacing w:line="210" w:lineRule="exact"/>
                              <w:jc w:val="center"/>
                              <w:rPr>
                                <w:color w:val="FFFFFF" w:themeColor="background1"/>
                                <w:lang w:val="ru-RU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248" w:type="dxa"/>
                            <w:tcBorders>
                              <w:top w:val="single" w:sz="2" w:space="0" w:color="7F7F7F" w:themeColor="text1" w:themeTint="80"/>
                              <w:left w:val="single" w:sz="2" w:space="0" w:color="7F7F7F" w:themeColor="text1" w:themeTint="80"/>
                              <w:bottom w:val="dashSmallGap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680539" w:rsidRDefault="00E7152A" w:rsidP="00E7152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E7152A" w:rsidTr="00675B38">
                        <w:trPr>
                          <w:jc w:val="center"/>
                        </w:trPr>
                        <w:tc>
                          <w:tcPr>
                            <w:tcW w:w="893" w:type="dxa"/>
                            <w:vMerge/>
                            <w:tcBorders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  <w:shd w:val="clear" w:color="auto" w:fill="BFBFBF" w:themeFill="background1" w:themeFillShade="BF"/>
                          </w:tcPr>
                          <w:p w:rsidR="00E7152A" w:rsidRDefault="00E7152A" w:rsidP="00E7152A"/>
                        </w:tc>
                        <w:tc>
                          <w:tcPr>
                            <w:tcW w:w="4248" w:type="dxa"/>
                            <w:tcBorders>
                              <w:top w:val="dashSmallGap" w:sz="2" w:space="0" w:color="7F7F7F" w:themeColor="text1" w:themeTint="80"/>
                              <w:left w:val="single" w:sz="2" w:space="0" w:color="7F7F7F" w:themeColor="text1" w:themeTint="80"/>
                              <w:bottom w:val="single" w:sz="2" w:space="0" w:color="7F7F7F" w:themeColor="text1" w:themeTint="80"/>
                              <w:right w:val="single" w:sz="2" w:space="0" w:color="7F7F7F" w:themeColor="text1" w:themeTint="80"/>
                            </w:tcBorders>
                          </w:tcPr>
                          <w:p w:rsidR="00E7152A" w:rsidRPr="00DF0A27" w:rsidRDefault="00E7152A" w:rsidP="00E7152A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>08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12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16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20</w:t>
                            </w:r>
                            <w:r w:rsidRPr="00673C26">
                              <w:rPr>
                                <w:rFonts w:ascii="Arial" w:hAnsi="Arial" w:cs="Arial"/>
                                <w:color w:val="808080" w:themeColor="background1" w:themeShade="80"/>
                                <w:sz w:val="12"/>
                                <w:szCs w:val="12"/>
                              </w:rPr>
                              <w:tab/>
                              <w:t>24</w:t>
                            </w:r>
                          </w:p>
                        </w:tc>
                      </w:tr>
                    </w:tbl>
                    <w:p w:rsidR="00D329ED" w:rsidRDefault="00D329ED" w:rsidP="00C001A5"/>
                    <w:p w:rsidR="00D329ED" w:rsidRDefault="00D329ED" w:rsidP="00634A93"/>
                  </w:txbxContent>
                </v:textbox>
                <w10:wrap anchorx="page" anchory="page"/>
              </v:shape>
            </w:pict>
          </mc:Fallback>
        </mc:AlternateContent>
      </w:r>
    </w:p>
    <w:p w:rsidR="002F4287" w:rsidRPr="0086626F" w:rsidRDefault="002F4287" w:rsidP="0086626F"/>
    <w:sectPr w:rsidR="002F4287" w:rsidRPr="0086626F" w:rsidSect="007F70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E8B" w:rsidRDefault="00C42E8B" w:rsidP="00EC6820">
      <w:pPr>
        <w:spacing w:after="0" w:line="240" w:lineRule="auto"/>
      </w:pPr>
      <w:r>
        <w:separator/>
      </w:r>
    </w:p>
  </w:endnote>
  <w:endnote w:type="continuationSeparator" w:id="0">
    <w:p w:rsidR="00C42E8B" w:rsidRDefault="00C42E8B" w:rsidP="00EC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ED" w:rsidRDefault="00D329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ED" w:rsidRDefault="00D329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ED" w:rsidRDefault="00D329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E8B" w:rsidRDefault="00C42E8B" w:rsidP="00EC6820">
      <w:pPr>
        <w:spacing w:after="0" w:line="240" w:lineRule="auto"/>
      </w:pPr>
      <w:r>
        <w:separator/>
      </w:r>
    </w:p>
  </w:footnote>
  <w:footnote w:type="continuationSeparator" w:id="0">
    <w:p w:rsidR="00C42E8B" w:rsidRDefault="00C42E8B" w:rsidP="00EC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ED" w:rsidRDefault="00D329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ED" w:rsidRDefault="00D329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9ED" w:rsidRDefault="00D329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102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DEB"/>
    <w:rsid w:val="0000550A"/>
    <w:rsid w:val="0000767D"/>
    <w:rsid w:val="00013797"/>
    <w:rsid w:val="00017AC7"/>
    <w:rsid w:val="0002193D"/>
    <w:rsid w:val="000309CA"/>
    <w:rsid w:val="00040F71"/>
    <w:rsid w:val="00052F76"/>
    <w:rsid w:val="00065A6A"/>
    <w:rsid w:val="000678CA"/>
    <w:rsid w:val="0007199E"/>
    <w:rsid w:val="00076239"/>
    <w:rsid w:val="000834D3"/>
    <w:rsid w:val="000837F6"/>
    <w:rsid w:val="00093BB2"/>
    <w:rsid w:val="000A6388"/>
    <w:rsid w:val="000C2648"/>
    <w:rsid w:val="000C6D39"/>
    <w:rsid w:val="000D276C"/>
    <w:rsid w:val="000D5044"/>
    <w:rsid w:val="000E0446"/>
    <w:rsid w:val="000E5AB4"/>
    <w:rsid w:val="000F0960"/>
    <w:rsid w:val="000F4100"/>
    <w:rsid w:val="000F7859"/>
    <w:rsid w:val="00101664"/>
    <w:rsid w:val="00103AC5"/>
    <w:rsid w:val="00116AD4"/>
    <w:rsid w:val="001179B4"/>
    <w:rsid w:val="00122B31"/>
    <w:rsid w:val="00123E77"/>
    <w:rsid w:val="00135EEC"/>
    <w:rsid w:val="0013770C"/>
    <w:rsid w:val="00152F92"/>
    <w:rsid w:val="0016278F"/>
    <w:rsid w:val="00165616"/>
    <w:rsid w:val="00167DC4"/>
    <w:rsid w:val="001757B1"/>
    <w:rsid w:val="00185D95"/>
    <w:rsid w:val="001A65F4"/>
    <w:rsid w:val="001B1DEA"/>
    <w:rsid w:val="001C01BE"/>
    <w:rsid w:val="001C57A7"/>
    <w:rsid w:val="001C6C67"/>
    <w:rsid w:val="001D749B"/>
    <w:rsid w:val="001E37F8"/>
    <w:rsid w:val="001E481B"/>
    <w:rsid w:val="001F0858"/>
    <w:rsid w:val="001F2D67"/>
    <w:rsid w:val="00201A73"/>
    <w:rsid w:val="00222031"/>
    <w:rsid w:val="00223B20"/>
    <w:rsid w:val="002434BB"/>
    <w:rsid w:val="00253653"/>
    <w:rsid w:val="002619BD"/>
    <w:rsid w:val="00263769"/>
    <w:rsid w:val="00266534"/>
    <w:rsid w:val="00271DA9"/>
    <w:rsid w:val="00274E64"/>
    <w:rsid w:val="002816C7"/>
    <w:rsid w:val="00281E7B"/>
    <w:rsid w:val="0028754A"/>
    <w:rsid w:val="0029095D"/>
    <w:rsid w:val="00294DE7"/>
    <w:rsid w:val="00294F22"/>
    <w:rsid w:val="002A6FCE"/>
    <w:rsid w:val="002B0F71"/>
    <w:rsid w:val="002C0316"/>
    <w:rsid w:val="002D17E4"/>
    <w:rsid w:val="002D3240"/>
    <w:rsid w:val="002E3305"/>
    <w:rsid w:val="002E35D6"/>
    <w:rsid w:val="002F3BA1"/>
    <w:rsid w:val="002F4287"/>
    <w:rsid w:val="0032127A"/>
    <w:rsid w:val="00332671"/>
    <w:rsid w:val="00332AFA"/>
    <w:rsid w:val="00335361"/>
    <w:rsid w:val="0033749A"/>
    <w:rsid w:val="00340564"/>
    <w:rsid w:val="00341237"/>
    <w:rsid w:val="00344422"/>
    <w:rsid w:val="00350CDD"/>
    <w:rsid w:val="003577A1"/>
    <w:rsid w:val="00360B5E"/>
    <w:rsid w:val="00376AA6"/>
    <w:rsid w:val="00386A7E"/>
    <w:rsid w:val="00387ECE"/>
    <w:rsid w:val="003B4190"/>
    <w:rsid w:val="003C576A"/>
    <w:rsid w:val="003C5F28"/>
    <w:rsid w:val="003C63BE"/>
    <w:rsid w:val="003D15BA"/>
    <w:rsid w:val="004005D3"/>
    <w:rsid w:val="00426B11"/>
    <w:rsid w:val="00430987"/>
    <w:rsid w:val="00434937"/>
    <w:rsid w:val="00435538"/>
    <w:rsid w:val="00436689"/>
    <w:rsid w:val="0044455B"/>
    <w:rsid w:val="004540C2"/>
    <w:rsid w:val="00454D27"/>
    <w:rsid w:val="00465BE0"/>
    <w:rsid w:val="0046761B"/>
    <w:rsid w:val="00472673"/>
    <w:rsid w:val="00483AA9"/>
    <w:rsid w:val="004B5821"/>
    <w:rsid w:val="004C53BF"/>
    <w:rsid w:val="004E2316"/>
    <w:rsid w:val="004E741E"/>
    <w:rsid w:val="005165EF"/>
    <w:rsid w:val="00556F70"/>
    <w:rsid w:val="00572A93"/>
    <w:rsid w:val="005736E4"/>
    <w:rsid w:val="00587815"/>
    <w:rsid w:val="005930E6"/>
    <w:rsid w:val="005B5266"/>
    <w:rsid w:val="005C302F"/>
    <w:rsid w:val="005C4EF8"/>
    <w:rsid w:val="005D4E3C"/>
    <w:rsid w:val="005D5319"/>
    <w:rsid w:val="005E035A"/>
    <w:rsid w:val="005E1A71"/>
    <w:rsid w:val="005E4B0E"/>
    <w:rsid w:val="005F1972"/>
    <w:rsid w:val="0060018A"/>
    <w:rsid w:val="00603733"/>
    <w:rsid w:val="006108D6"/>
    <w:rsid w:val="00620E2E"/>
    <w:rsid w:val="00630819"/>
    <w:rsid w:val="0063366F"/>
    <w:rsid w:val="00634A93"/>
    <w:rsid w:val="00644C28"/>
    <w:rsid w:val="006450B3"/>
    <w:rsid w:val="00654C55"/>
    <w:rsid w:val="006559AE"/>
    <w:rsid w:val="00657E06"/>
    <w:rsid w:val="00663E6A"/>
    <w:rsid w:val="00670B66"/>
    <w:rsid w:val="00673C26"/>
    <w:rsid w:val="006757DD"/>
    <w:rsid w:val="00675B38"/>
    <w:rsid w:val="00680539"/>
    <w:rsid w:val="006827C4"/>
    <w:rsid w:val="00695D48"/>
    <w:rsid w:val="006961EB"/>
    <w:rsid w:val="006A23A0"/>
    <w:rsid w:val="006A7582"/>
    <w:rsid w:val="006D3E32"/>
    <w:rsid w:val="006D4193"/>
    <w:rsid w:val="006E31FB"/>
    <w:rsid w:val="006F0A31"/>
    <w:rsid w:val="006F56C9"/>
    <w:rsid w:val="006F6FCE"/>
    <w:rsid w:val="007012F5"/>
    <w:rsid w:val="007034FF"/>
    <w:rsid w:val="00703598"/>
    <w:rsid w:val="00706BF3"/>
    <w:rsid w:val="00710B9F"/>
    <w:rsid w:val="00720BF5"/>
    <w:rsid w:val="007214D6"/>
    <w:rsid w:val="00750EFA"/>
    <w:rsid w:val="007646A1"/>
    <w:rsid w:val="007665B8"/>
    <w:rsid w:val="0077173F"/>
    <w:rsid w:val="00772CB1"/>
    <w:rsid w:val="00785424"/>
    <w:rsid w:val="007859B6"/>
    <w:rsid w:val="00792B5B"/>
    <w:rsid w:val="0079772A"/>
    <w:rsid w:val="007A37A9"/>
    <w:rsid w:val="007A7ECC"/>
    <w:rsid w:val="007B5D50"/>
    <w:rsid w:val="007C0A53"/>
    <w:rsid w:val="007C5287"/>
    <w:rsid w:val="007D2209"/>
    <w:rsid w:val="007D23DE"/>
    <w:rsid w:val="007D68A0"/>
    <w:rsid w:val="007E5E89"/>
    <w:rsid w:val="007F325B"/>
    <w:rsid w:val="007F7052"/>
    <w:rsid w:val="008007EF"/>
    <w:rsid w:val="0080350A"/>
    <w:rsid w:val="00810BFB"/>
    <w:rsid w:val="00813125"/>
    <w:rsid w:val="00814442"/>
    <w:rsid w:val="008158BB"/>
    <w:rsid w:val="00816DF3"/>
    <w:rsid w:val="00822E1D"/>
    <w:rsid w:val="0082612E"/>
    <w:rsid w:val="00826488"/>
    <w:rsid w:val="00836138"/>
    <w:rsid w:val="00840587"/>
    <w:rsid w:val="00841FFE"/>
    <w:rsid w:val="00843A28"/>
    <w:rsid w:val="00843BAC"/>
    <w:rsid w:val="00845265"/>
    <w:rsid w:val="008459CE"/>
    <w:rsid w:val="00851539"/>
    <w:rsid w:val="00854D95"/>
    <w:rsid w:val="008649B1"/>
    <w:rsid w:val="0086626F"/>
    <w:rsid w:val="00873051"/>
    <w:rsid w:val="00877B7C"/>
    <w:rsid w:val="008809B9"/>
    <w:rsid w:val="00892366"/>
    <w:rsid w:val="00893742"/>
    <w:rsid w:val="008B7DF7"/>
    <w:rsid w:val="008C1E41"/>
    <w:rsid w:val="008E1373"/>
    <w:rsid w:val="008E44A1"/>
    <w:rsid w:val="008E4FFD"/>
    <w:rsid w:val="008E67CB"/>
    <w:rsid w:val="008F1A67"/>
    <w:rsid w:val="008F4B38"/>
    <w:rsid w:val="00903FC8"/>
    <w:rsid w:val="009048FF"/>
    <w:rsid w:val="00917749"/>
    <w:rsid w:val="00921D78"/>
    <w:rsid w:val="00933CD2"/>
    <w:rsid w:val="00945B0B"/>
    <w:rsid w:val="00953E62"/>
    <w:rsid w:val="00957AB5"/>
    <w:rsid w:val="00957BD3"/>
    <w:rsid w:val="00966A7F"/>
    <w:rsid w:val="00982F4D"/>
    <w:rsid w:val="009853BB"/>
    <w:rsid w:val="009A1CA1"/>
    <w:rsid w:val="009A2C6F"/>
    <w:rsid w:val="009B53BC"/>
    <w:rsid w:val="009B7956"/>
    <w:rsid w:val="009E0F85"/>
    <w:rsid w:val="009E418F"/>
    <w:rsid w:val="009E7A40"/>
    <w:rsid w:val="00A20670"/>
    <w:rsid w:val="00A24E65"/>
    <w:rsid w:val="00A273C0"/>
    <w:rsid w:val="00A32FA6"/>
    <w:rsid w:val="00A46FED"/>
    <w:rsid w:val="00A57318"/>
    <w:rsid w:val="00A610A1"/>
    <w:rsid w:val="00A659C0"/>
    <w:rsid w:val="00A66D9A"/>
    <w:rsid w:val="00A7138B"/>
    <w:rsid w:val="00A75D8C"/>
    <w:rsid w:val="00A810C5"/>
    <w:rsid w:val="00A876BA"/>
    <w:rsid w:val="00A94707"/>
    <w:rsid w:val="00AA14D6"/>
    <w:rsid w:val="00AA1F2F"/>
    <w:rsid w:val="00AB181F"/>
    <w:rsid w:val="00AD5DDA"/>
    <w:rsid w:val="00AF11A6"/>
    <w:rsid w:val="00AF7545"/>
    <w:rsid w:val="00B03157"/>
    <w:rsid w:val="00B15071"/>
    <w:rsid w:val="00B221E3"/>
    <w:rsid w:val="00B2228D"/>
    <w:rsid w:val="00B258B5"/>
    <w:rsid w:val="00B31FF6"/>
    <w:rsid w:val="00B344F1"/>
    <w:rsid w:val="00B43D0C"/>
    <w:rsid w:val="00B450B1"/>
    <w:rsid w:val="00B4624D"/>
    <w:rsid w:val="00B604BD"/>
    <w:rsid w:val="00B61AEB"/>
    <w:rsid w:val="00B70C41"/>
    <w:rsid w:val="00B819E4"/>
    <w:rsid w:val="00B86B50"/>
    <w:rsid w:val="00B87E18"/>
    <w:rsid w:val="00B91231"/>
    <w:rsid w:val="00B96209"/>
    <w:rsid w:val="00B97AAE"/>
    <w:rsid w:val="00BA48A3"/>
    <w:rsid w:val="00BA521E"/>
    <w:rsid w:val="00BB78FB"/>
    <w:rsid w:val="00BC47E6"/>
    <w:rsid w:val="00BC5EAD"/>
    <w:rsid w:val="00BD06DE"/>
    <w:rsid w:val="00BD50C4"/>
    <w:rsid w:val="00BD7728"/>
    <w:rsid w:val="00C001A5"/>
    <w:rsid w:val="00C017A5"/>
    <w:rsid w:val="00C11551"/>
    <w:rsid w:val="00C25BF5"/>
    <w:rsid w:val="00C42E8B"/>
    <w:rsid w:val="00C80372"/>
    <w:rsid w:val="00C839A1"/>
    <w:rsid w:val="00C95A34"/>
    <w:rsid w:val="00CA0408"/>
    <w:rsid w:val="00CA193B"/>
    <w:rsid w:val="00CB04ED"/>
    <w:rsid w:val="00CB0DA4"/>
    <w:rsid w:val="00CB1DF8"/>
    <w:rsid w:val="00CB2BAD"/>
    <w:rsid w:val="00CB7193"/>
    <w:rsid w:val="00CD6686"/>
    <w:rsid w:val="00CE2342"/>
    <w:rsid w:val="00CE4780"/>
    <w:rsid w:val="00D00201"/>
    <w:rsid w:val="00D01578"/>
    <w:rsid w:val="00D0690F"/>
    <w:rsid w:val="00D329ED"/>
    <w:rsid w:val="00D347AC"/>
    <w:rsid w:val="00D50384"/>
    <w:rsid w:val="00D50EC6"/>
    <w:rsid w:val="00D60BC5"/>
    <w:rsid w:val="00D64729"/>
    <w:rsid w:val="00D65158"/>
    <w:rsid w:val="00D71A1B"/>
    <w:rsid w:val="00D84067"/>
    <w:rsid w:val="00DA0BFB"/>
    <w:rsid w:val="00DC4D63"/>
    <w:rsid w:val="00DC6BCD"/>
    <w:rsid w:val="00DD5592"/>
    <w:rsid w:val="00DF0A27"/>
    <w:rsid w:val="00DF6143"/>
    <w:rsid w:val="00E076D8"/>
    <w:rsid w:val="00E07BE4"/>
    <w:rsid w:val="00E17474"/>
    <w:rsid w:val="00E249F9"/>
    <w:rsid w:val="00E27E48"/>
    <w:rsid w:val="00E3106B"/>
    <w:rsid w:val="00E358C0"/>
    <w:rsid w:val="00E45DEB"/>
    <w:rsid w:val="00E51138"/>
    <w:rsid w:val="00E55C51"/>
    <w:rsid w:val="00E60132"/>
    <w:rsid w:val="00E610A3"/>
    <w:rsid w:val="00E65666"/>
    <w:rsid w:val="00E66E1E"/>
    <w:rsid w:val="00E7152A"/>
    <w:rsid w:val="00E71DDE"/>
    <w:rsid w:val="00E73E5D"/>
    <w:rsid w:val="00EB1182"/>
    <w:rsid w:val="00EB243B"/>
    <w:rsid w:val="00EB5F97"/>
    <w:rsid w:val="00EB6A5F"/>
    <w:rsid w:val="00EC4EAF"/>
    <w:rsid w:val="00EC6820"/>
    <w:rsid w:val="00ED2C99"/>
    <w:rsid w:val="00ED52DE"/>
    <w:rsid w:val="00ED6616"/>
    <w:rsid w:val="00EF0633"/>
    <w:rsid w:val="00F248BA"/>
    <w:rsid w:val="00F30C1B"/>
    <w:rsid w:val="00F359E6"/>
    <w:rsid w:val="00F36879"/>
    <w:rsid w:val="00F369B6"/>
    <w:rsid w:val="00F40ABE"/>
    <w:rsid w:val="00F4377E"/>
    <w:rsid w:val="00F523DC"/>
    <w:rsid w:val="00F56667"/>
    <w:rsid w:val="00F56668"/>
    <w:rsid w:val="00F6229D"/>
    <w:rsid w:val="00F6331D"/>
    <w:rsid w:val="00F673F2"/>
    <w:rsid w:val="00F7741A"/>
    <w:rsid w:val="00F80919"/>
    <w:rsid w:val="00F85973"/>
    <w:rsid w:val="00F86367"/>
    <w:rsid w:val="00F94FA9"/>
    <w:rsid w:val="00F952DE"/>
    <w:rsid w:val="00F966D7"/>
    <w:rsid w:val="00F96E06"/>
    <w:rsid w:val="00FB083F"/>
    <w:rsid w:val="00FB2FE7"/>
    <w:rsid w:val="00FC3F30"/>
    <w:rsid w:val="00FC5096"/>
    <w:rsid w:val="00FD6615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BF8C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A6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F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C68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6820"/>
  </w:style>
  <w:style w:type="paragraph" w:styleId="Footer">
    <w:name w:val="footer"/>
    <w:basedOn w:val="Normal"/>
    <w:link w:val="FooterChar"/>
    <w:uiPriority w:val="99"/>
    <w:unhideWhenUsed/>
    <w:rsid w:val="00EC68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6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33B31DA58764B9C95249EE3674570" ma:contentTypeVersion="3" ma:contentTypeDescription="Create a new document." ma:contentTypeScope="" ma:versionID="c3475be4037f8a96a5ca9c2a182c7a48">
  <xsd:schema xmlns:xsd="http://www.w3.org/2001/XMLSchema" xmlns:xs="http://www.w3.org/2001/XMLSchema" xmlns:p="http://schemas.microsoft.com/office/2006/metadata/properties" xmlns:ns2="f40e8ec9-c0d5-46bf-ada4-d85cb00858d0" xmlns:ns3="904e2ea1-c14c-483b-89ef-f6b2df6ba23c" targetNamespace="http://schemas.microsoft.com/office/2006/metadata/properties" ma:root="true" ma:fieldsID="4f1349b24b31a377a6a8886f663989d3" ns2:_="" ns3:_="">
    <xsd:import namespace="f40e8ec9-c0d5-46bf-ada4-d85cb00858d0"/>
    <xsd:import namespace="904e2ea1-c14c-483b-89ef-f6b2df6ba2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0e8ec9-c0d5-46bf-ada4-d85cb00858d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e2ea1-c14c-483b-89ef-f6b2df6ba23c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48FA2D-A02C-47A0-B60D-785CEF945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0e8ec9-c0d5-46bf-ada4-d85cb00858d0"/>
    <ds:schemaRef ds:uri="904e2ea1-c14c-483b-89ef-f6b2df6ba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CE16F8-546D-4082-A1CC-F39E3F6D8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FE6CCB-48C2-45C9-8D9C-D7B6D059F3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tf90003003</Template>
  <TotalTime>0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2017-04-07T15:21:00Z</dcterms:created>
  <dcterms:modified xsi:type="dcterms:W3CDTF">2017-04-07T16:14:00Z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0x0101000A033B31DA58764B9C95249EE3674570</vt:lpwstr>
  </property>
</Properties>
</file>