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A060A4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p w14:paraId="66537F75" w14:textId="6C9BBB8C" w:rsidR="003E085C" w:rsidRPr="00A060A4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A060A4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0641D28B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A060A4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29D287E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786EEF6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27BAE69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200462B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77C453B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49680E1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1865CF6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70A634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841C42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679826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AA6DC8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85F25C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94DC7F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3C89C6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3068EB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8FAEB6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91980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8FC7CE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6DAC58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5598C8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548EA0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EDAAA8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9D9099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9D5513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74FE84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DB109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60236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CD93DD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5DF6F6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D52145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A24DD3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B89E92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D63FFF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DCAFA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40AA93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5B3848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8F0E13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71CE5A30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0A7AE9B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4DA2DD0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0EAFFD4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077A53B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6A05706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07C7223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14852C2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E8AFFD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A63A11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3E1BD1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C9F3AF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AC2916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E1AEB0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CB07F5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040A04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84467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0DCEAE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93E733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896F57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208A0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5D0B55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BC4DE3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DB7BFD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B8088E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2605F9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B42B5A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6F0DA6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DB0DE3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7A16C5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66A392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E98F45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302B9B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07A7D7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9859A2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7F3F9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5D2E98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E2218F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9A39B2D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275DE1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0A71CC9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53B4986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37F4B25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52CFC3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1866EC8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24847D7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CC1ADB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B188E3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766C3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C7EA80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F90E16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B09F72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EF725D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D72D4A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C24DA7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A0A4E8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64F6C5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5DC56F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97ED1A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398CE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95A03F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91A3F2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DA7401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3DDE68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64EF55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D1AF70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86C01C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A32088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6F4EF7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60B72C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2BFB04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482E71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11591A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C544CF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B3049E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D709B4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1C755A52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461230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790301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7B205A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1DFDE2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01DC8F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2B1CB2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51EE544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69288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3D8AC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99E7EB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3DDAB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8FA7A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E0DE8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DF667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FDD80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04584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1ED52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6B29D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E22251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7F6E42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4E825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62CB4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BCFC7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EEA07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BC417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E9383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13C63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1F45B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64327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75CA6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0D67B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30206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72541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003BAE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B5E60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2508B0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01443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E3450DA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4755EEF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75E8C0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6F4161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4D0D9E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5C7296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41C3E2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432AE3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F903F0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9A8B01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7F88A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FCD29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27289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2318C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C27D9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4E04B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5DC3BA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EECA0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301B6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A8D268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47378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A7DF9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7DBBD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1D483F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4D4B8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7D15C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8E2D90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79E69F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D84E0F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50EC4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22210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9BD59D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C1B28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0D31B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6AD93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668D3A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5F1048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11EB6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61F21520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3FD3CF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3FDEB88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51F329A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3474A9E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650176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2CF08CE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3FB767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2FA0A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A7522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56BED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A83D7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E4F36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AA7C0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6477E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1A131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66B0B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AF3879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02AA9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5E69A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F4C67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82B239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00668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611F0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0777A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34858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4D181D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FCE30C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B21A64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EFAEA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3C15B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3B99A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8E354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C6CBE9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21E6E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F1DDA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B62E1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724856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EC1E92D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7813DD1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2C13B8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3D6906D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779C4B6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042CAA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4A4362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7CAAD9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0434C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36C63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9B8B4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F1ADC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E54F8A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4ECAA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21B23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2F93E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06465F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26D83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702AB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4527E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082FF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99E26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BBF67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FED52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E416C2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C321B8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908D5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254E2E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02A9C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00F07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0F298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5DF20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36FEF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66EA4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4F2811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28285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C38E6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5EA60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E836192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43BB200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27F98C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15E35B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645DAA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7AFE7A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04103F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3131B0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36A6D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AC823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C49D9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29B42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B1DB77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73A26F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02979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5F4AA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D2338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011E2C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2095D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7743E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F52E5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25514C1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03023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BC201E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95397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76882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675E9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3D8BF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E171B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BF258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C797A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72437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84A10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49D17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3B8A7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B121F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1ABFE9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82176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0122784C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08AFED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61D1D0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6D54F6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34FF54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4B36B1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117F05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6E668B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AB3E56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142BDD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9A23CA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4DEACC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542307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FF391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8957C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56511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56F57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12532F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2F144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EA562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07D1E4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2F77AF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91122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2850E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26FCD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30781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A2577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11B1A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7E9CA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8881F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EE4801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C0DD1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EC0BB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680F2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31460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4EABE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5DF41C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66EE3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5F425CBC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2506F4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1A5021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3C6A89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098CAB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3E0EF2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27A30D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79AEAA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3F62C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3860E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D7631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8ED77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F59B5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DA2EC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9DA15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6A265F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42C26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1B4AEB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6544FC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7B0099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918D77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5AA2A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C157C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5EE5EA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81030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75842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35C9D4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D6A27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C313E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23CEA9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C7FC1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F666F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487F7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CB605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AB5A3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982CD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2FAD1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4FEE9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69DBC286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4A64C6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6556B4B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4B145F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5AB4A5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205268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1B94AB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28247F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C2B78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4655B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474C5E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B875A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838E5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EC46A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C147FB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ED193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45F9C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52A7E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25F87A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011C6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514F3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C1C47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F6ECCA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0F1BF8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D4CB5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169C3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DE5F5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681D0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1F00C5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1F08F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4CFC6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198F6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4D75B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95427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1AB97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B89A17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C9A1B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DB323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F632ECB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5B9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1B57CD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20CDD3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17EA920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446633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5EDD51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60A32B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38B7D4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F8806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35F0B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885F1E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C6DD6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84DBB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977320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E7B525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7E1FD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DC28E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AF5341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6F84A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3C212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4A150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F0937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40A5D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19634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C9BB9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D2C03F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859CA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F37AE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EA18AC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47865B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72049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DBC98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F591F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73DC5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1BCFD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A7534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5EAA8E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4F0BE8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060A4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A060A4" w:rsidRDefault="00F93E3B" w:rsidP="00240D4D">
      <w:pPr>
        <w:pStyle w:val="a5"/>
        <w:rPr>
          <w:rFonts w:ascii="Arial Narrow" w:hAnsi="Arial Narrow"/>
          <w:b/>
          <w:bCs/>
          <w:noProof/>
          <w:color w:val="auto"/>
          <w:sz w:val="32"/>
          <w:szCs w:val="32"/>
        </w:rPr>
      </w:pPr>
    </w:p>
    <w:sectPr w:rsidR="00F93E3B" w:rsidRPr="00A060A4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3C1C0" w14:textId="77777777" w:rsidR="008C2CF6" w:rsidRDefault="008C2CF6">
      <w:pPr>
        <w:spacing w:after="0"/>
      </w:pPr>
      <w:r>
        <w:separator/>
      </w:r>
    </w:p>
  </w:endnote>
  <w:endnote w:type="continuationSeparator" w:id="0">
    <w:p w14:paraId="5A3E2205" w14:textId="77777777" w:rsidR="008C2CF6" w:rsidRDefault="008C2C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507A9" w14:textId="77777777" w:rsidR="008C2CF6" w:rsidRDefault="008C2CF6">
      <w:pPr>
        <w:spacing w:after="0"/>
      </w:pPr>
      <w:r>
        <w:separator/>
      </w:r>
    </w:p>
  </w:footnote>
  <w:footnote w:type="continuationSeparator" w:id="0">
    <w:p w14:paraId="7AAB480E" w14:textId="77777777" w:rsidR="008C2CF6" w:rsidRDefault="008C2C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B01F9"/>
    <w:rsid w:val="001C41F9"/>
    <w:rsid w:val="00211564"/>
    <w:rsid w:val="00240D4D"/>
    <w:rsid w:val="002562E7"/>
    <w:rsid w:val="00285C1D"/>
    <w:rsid w:val="003327F5"/>
    <w:rsid w:val="00340CAF"/>
    <w:rsid w:val="00395B9B"/>
    <w:rsid w:val="003C0D41"/>
    <w:rsid w:val="003E085C"/>
    <w:rsid w:val="003E7B3A"/>
    <w:rsid w:val="00416364"/>
    <w:rsid w:val="00431B29"/>
    <w:rsid w:val="00440416"/>
    <w:rsid w:val="00462EAD"/>
    <w:rsid w:val="004A6170"/>
    <w:rsid w:val="004F3CE6"/>
    <w:rsid w:val="004F6AAC"/>
    <w:rsid w:val="00512F2D"/>
    <w:rsid w:val="00570FBB"/>
    <w:rsid w:val="00583B82"/>
    <w:rsid w:val="005923AC"/>
    <w:rsid w:val="005A6B47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C2CF6"/>
    <w:rsid w:val="008D6CD9"/>
    <w:rsid w:val="008E179C"/>
    <w:rsid w:val="008F16F7"/>
    <w:rsid w:val="009164BA"/>
    <w:rsid w:val="009166BD"/>
    <w:rsid w:val="00977AAE"/>
    <w:rsid w:val="00996E56"/>
    <w:rsid w:val="00997268"/>
    <w:rsid w:val="009E2DEF"/>
    <w:rsid w:val="00A060A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09FF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3501</Words>
  <Characters>19961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2020-11-30T11:49:00Z</dcterms:created>
  <dcterms:modified xsi:type="dcterms:W3CDTF">2020-11-30T11:49:00Z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