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75DE670B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586402E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168EAE1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1BA2146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FF8817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60DA973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5433D36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60710E7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32AEE3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534298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99603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8B4E70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3EAE4F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6D02C7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9B1E81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F946EC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E1286B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8DCB4C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557FBC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772A3C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D559D4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0E3658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A55267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A4540E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5C2F56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8937F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C2A97B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2D4AF4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D4F7D0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F6B01E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4895C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48B92F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3A060E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A82E3F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2DF47D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CBC9B3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9B677C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0E00D3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3B0BF644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19F775C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216730C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4203A2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0017E14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7602801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12EA534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2FB7796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B7316C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2BC22A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149973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9FFA93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D6B1EE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4E0095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F19542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2E2FFB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8B71B7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246B29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F58411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37AACC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46C308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5532DF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3717A0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C38C14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0A0CBB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EEB9E2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41964C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3ACC39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44A87C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83CF9B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5BDC08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20A35A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CCBDFD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7126E3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88B426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85C22E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F6967C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96460B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C319B32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4190B3A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64477FC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4E5454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75DF6AE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79F65C3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0E79DD0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784D421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60710C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79D56D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ADD585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B347EE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24F937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333074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12D216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A9BE80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D7AD06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73F8CA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9A50BB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553E3F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03A4E8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5EB167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201D45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888FFC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915AFB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6A89C2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C1828C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156ABF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9A7E7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1B8D8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B6B913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53594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67CCCB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4CEE38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87BD28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8ED6D9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74C18C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BEB979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AD8D28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5AF231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6030EE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10F63B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10F44A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6182B9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794FF5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2B9774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1CFB1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931BC6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C98D4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352D3C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D6487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6BB20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414026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5594BF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42D65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B882D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EB45B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2D4EB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691D2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A2428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78DBA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D107EC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3CAF1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76894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2725D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CDBCD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FD408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E14AD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9CCA7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300CB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2E1CA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3476E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8C139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1763F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CDA9D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001C8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768885E1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485195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2DD7B16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176D39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029247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48AB3B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43E94F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16BB26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67608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87160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E7037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80EA3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2CF3A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55662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EDFA0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48B62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9B524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A5957F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5C998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D779F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2810B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4D5F5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B84B2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E4D8E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BC3C1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697EE5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0AAC10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9D146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28A03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EE062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564BC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7FEA2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BE646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D327F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297B0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CFE64F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9AF86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2133E2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4D533FB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19F27F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43CEA61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701528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254CCE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29A5E2B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68AB57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78DCDA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00863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B1D57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E7305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36029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F97A7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2AE4B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F4C82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F0656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CDDE8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A5EB9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C2118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4A1FC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B2620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822C5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D1CC8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C6B98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FBCE9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885B3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09275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A32B4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DBD01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5D5AC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CD167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D0F8F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71815F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9C9C5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79AF4D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BD44C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D0CE4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19C53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0C218213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463D80D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0D0369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0C1B9C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0D4B8B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43A14C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0D5A54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0F39C8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FEA2F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DC912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245F3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62C25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4B6B0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E23BA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4B09E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09FF3E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11BE9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BF979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35C1A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805B0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A03A2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FF016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1ED80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FE599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929CBC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3AEF0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7DB44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31390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38D4F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4C361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533E7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D3B3C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EE156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8B412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D5BA3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FC7AD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D9E83D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0C785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4E120AA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7853D6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59CB00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2D70DD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00E2710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61B6D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AAA73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27279E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D621E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96BE6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22855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97BDE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8DF3D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B3C30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B1E38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C9FE2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9671C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725DF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D4ED4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B61D8D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1C56E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1F36E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80C0F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A30DA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C0EEB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C971D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580BC5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3386F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A289A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F35A7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54218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65ACFB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B9881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59CA5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36B9B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1ACD8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66E13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FB86D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47328578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053F26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40AE92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0E0CE7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536635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3A946E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25B2A7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72BC3E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0BC29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631C7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94247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33D9B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DAB4B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34096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769A1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260C5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9607A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CD4E0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70DFF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56C7B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CD19A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F9891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E1CC6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A185DD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BBA3B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D1807E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DB403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6F781E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A71E3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5E0A1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603926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BC6A8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F7DC3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F69BAD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64D5D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B6A02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78796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2AD30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3B9953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6C7B9F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2BE2B7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6CFB23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2417F8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77D98F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79026E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38112F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61D8A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631F4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385E7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0664E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18391F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FB03B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747C59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C4D22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32ABA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BE13A8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F01AB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38A5C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EABDB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45587F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27958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B5824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962A6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F3B01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65DCD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67E36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CDFAA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C3273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95CD7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B7709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DB995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69E1A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74251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2481AF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E2840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89C3B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FD423BA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42D549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51BEF26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1C2C62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3C462B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721836A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3F2906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444420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5E4D6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723AFB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D3778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AC9ED7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EFC06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B8162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715BF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83C81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F2665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0F15A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BD423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C0DC4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6C11E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19472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167E2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F237F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D7AD1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5F644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26A94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16371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DF1F1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89C8D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1DF1C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6C6EA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7FDE4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156B5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64592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FA9DE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8E9D4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12C7E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4AB554F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74F59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2027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53F8C9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332F586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3C98F3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57E221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A455F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4CFA2A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632181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E9915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862B7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7631F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59C11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0767D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ADAB6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714680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DDC78D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ABFAF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7728E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A217C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457E3A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3D9B0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F280A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80CED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CA21A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A0F57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A3370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02EAA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5A17D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5DE60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684C2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3C340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5DD39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5193B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29F20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DAC35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D32FFE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0A515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59406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19EAA" w14:textId="77777777" w:rsidR="0054373D" w:rsidRDefault="0054373D">
      <w:pPr>
        <w:spacing w:after="0"/>
      </w:pPr>
      <w:r>
        <w:separator/>
      </w:r>
    </w:p>
  </w:endnote>
  <w:endnote w:type="continuationSeparator" w:id="0">
    <w:p w14:paraId="0DC8271F" w14:textId="77777777" w:rsidR="0054373D" w:rsidRDefault="005437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CEAF4" w14:textId="77777777" w:rsidR="0054373D" w:rsidRDefault="0054373D">
      <w:pPr>
        <w:spacing w:after="0"/>
      </w:pPr>
      <w:r>
        <w:separator/>
      </w:r>
    </w:p>
  </w:footnote>
  <w:footnote w:type="continuationSeparator" w:id="0">
    <w:p w14:paraId="0BC62142" w14:textId="77777777" w:rsidR="0054373D" w:rsidRDefault="005437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74F59"/>
    <w:rsid w:val="00285C1D"/>
    <w:rsid w:val="003327F5"/>
    <w:rsid w:val="00340CAF"/>
    <w:rsid w:val="00395B9B"/>
    <w:rsid w:val="003C0D41"/>
    <w:rsid w:val="003E085C"/>
    <w:rsid w:val="003E7B3A"/>
    <w:rsid w:val="00416364"/>
    <w:rsid w:val="00431B29"/>
    <w:rsid w:val="00440416"/>
    <w:rsid w:val="00462EAD"/>
    <w:rsid w:val="004A6170"/>
    <w:rsid w:val="004F3CE6"/>
    <w:rsid w:val="004F6AAC"/>
    <w:rsid w:val="00512F2D"/>
    <w:rsid w:val="0054373D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D6CD9"/>
    <w:rsid w:val="008E179C"/>
    <w:rsid w:val="008F16F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B0B0B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09FF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2020-11-30T11:50:00Z</dcterms:created>
  <dcterms:modified xsi:type="dcterms:W3CDTF">2020-11-30T11:50:00Z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