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A060A4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p w14:paraId="66537F75" w14:textId="6C9BBB8C" w:rsidR="003E085C" w:rsidRPr="00A060A4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A060A4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3AB43B3A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A060A4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0318D49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EEF038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45B988A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3B10CD5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0FA55EB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6F3A7D6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3193868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E630C1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D57CC5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B07AEB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9093EC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787B0C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892C41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31C9C8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6D5652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03AB5D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D19A14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8FD8FC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90629E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657CF9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1C4790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4B0A9A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BDDACC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43ACD1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AD9C54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928B6C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3C8F22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AFB286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0B9AC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23DA22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EF733C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E1CBF2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5BE815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BF0E64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25BD11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00A839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F7C9F9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2961E6E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0F4A6E2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6908656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3D5BCD3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39DA747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2190E15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347DCDB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238CA19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7AD234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B5277A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5F391B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789D80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7C26DE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980D32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89AEEC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610A0F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7F725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A07751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5A12E1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A2BF74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8276EE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50DA83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B6FFDA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67457C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7F42E1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1D6BAD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AF479E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839AF9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3913D6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4FF089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8B9151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433EB5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3B0A5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13B758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90D2A0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79F9E1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559485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D6F706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1CE0F00F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7D2B201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2630104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186F23C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13428A5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40AE56D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4B34672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78A069F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A2D4A6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C554E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B18F51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066D49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CDDD4A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0236F6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9BF175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4D00CC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4C3187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C04B13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8AA748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777916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5B1F25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6780FA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824B7C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C729A7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C7A3E0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26A700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3DCC88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3D255A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D1F11D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0A6F4C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852288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2BBCCE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CFC3DF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88C133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FB0119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FA6C3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E32F1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831FB1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963688E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7C8816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39A4731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03A02C5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63E08E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671863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2AEDE48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68BBC50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E5A3D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614845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5A0F9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81EA3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C56F5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C1F5B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E2E93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07AEE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9AD5D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064C6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5BD59C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7CBC7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A9B48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7B400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2C437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766E1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03F20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50B9E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2A36F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0407C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CE07D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C86B5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DDD91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F72D5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87AD01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9FE95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C607E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40C4A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EA8B2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40C47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D05BCEA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36B6DF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1282688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3F70F9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5D1E0E8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3EE4E0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7BF26E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0AF890F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7D637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6150C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D01C08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27B12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CB6E4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7FAFC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C49B5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EB0B30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547BE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21EBA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F6406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BCA81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F780C7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C6984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21CBF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55E0D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56D20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227BE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65947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B530B7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7ED12E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524BC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3BB71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1D68E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A8ACE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0B4B02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2B2A2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96E0D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F4A93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668A274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0440E3FC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64716A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1C6F618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494F284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493254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3DB13D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3A5ACD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328F4F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B7B66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3CC49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498C5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09B34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E0E6A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6DEBE0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7DD33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748B0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872A4E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1D2271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6FD412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2BE84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2A4CE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CC64A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BC5292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EA85B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49807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07207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F636B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D26127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8D444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7E52F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8A970C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318A2A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9995A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F49B3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9B2B3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5F0FB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F12B7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07CAE7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261B383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7ECB78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5088E7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436C625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3DFA07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07D73B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160FBE0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67AD332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4E8D4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C56AF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E2AF4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52AF70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A8376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E49FA8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68AE7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E067FD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0ADBAB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33F5A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58B95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A7E6D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A68FDE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B5234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ED0D5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07A7C1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F386E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7250C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9777C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B354D8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0494B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F03107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C2C62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CC78A2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F193F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D136A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97447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2324C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3C8AA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815AD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651A89D2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6D528C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7FF91F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307FB3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1EA76E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507562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72E048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092B49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693CA1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0CD82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B1B58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B025D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B68E4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85640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9B06B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DD0148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819BD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D5CBF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464A4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A2C32D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CC0DE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E6954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3FF0A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428DBD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20BCE1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A1F49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9D59B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84C30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D97FC8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733D4F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6DCF2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179F7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702CB8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FAA19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5F6FB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058F3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6EA1E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58929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0F8598AD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72C99E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18DF2C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2DBDBB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5E6572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21F4E55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6693B8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0FA306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94E1E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5ACCC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2AF565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56231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78BD75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28A10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5580A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C1A8A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08FE62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7EBC11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D6A18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9DD2E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8F841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FBEDD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D51A7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D7B32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94E7C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03D407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8588C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4326B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00BAEC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61359E8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923FA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C6B53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EA797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30862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704CC2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C0A4E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637F2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84B2C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DF1D47C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136588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2E36FA6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2E5755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0469803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0461D42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33912FA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19CE3E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E23D6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BED73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9DD20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8441B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E97315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31BB5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7A7E7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217F1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2A5FA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D4F98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1BF4A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8B187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1F406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F3D28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F0527C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FF438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BF7DE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03359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B63D1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BE6F7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9011B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CA8061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1EF476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D671C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AC0D7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26907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3BF89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0E983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CA3E6D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136D51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343A4AED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14BFE57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41FFF9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7CBE13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629BCF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06064C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7C68F2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72F66C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EF062C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AA508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15984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2B1E36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DF007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63EA4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F4AC7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19B0F4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83117B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C8193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D27A8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024DB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7D8AA4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6619E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B00FE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820F14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B82BB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C4E449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DD902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A9ABA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46685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6A8EA1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3408B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5D2EC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16F17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FB8366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C8E94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5041B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BC6AB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3C6A4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BEAE4B2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03657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2028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197522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767B6B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1D2D50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0DAFBF9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22327F1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2BD741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2FEC62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8BC27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A5780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329FC4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C67422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0AB7C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145D6A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A224D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F3C9D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2B7CF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0CC67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2A2F3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40955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A26B2C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4A1A9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94E82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79F9D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D5E1C2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657838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5048B2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42961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6F813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1FF48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ABBD4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0FF78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823AA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F7430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C7C4A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082EC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06317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80779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060A4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A060A4" w:rsidRDefault="00F93E3B" w:rsidP="00240D4D">
      <w:pPr>
        <w:pStyle w:val="a5"/>
        <w:rPr>
          <w:rFonts w:ascii="Arial Narrow" w:hAnsi="Arial Narrow"/>
          <w:b/>
          <w:bCs/>
          <w:noProof/>
          <w:color w:val="auto"/>
          <w:sz w:val="32"/>
          <w:szCs w:val="32"/>
        </w:rPr>
      </w:pPr>
    </w:p>
    <w:sectPr w:rsidR="00F93E3B" w:rsidRPr="00A060A4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F82DD" w14:textId="77777777" w:rsidR="00071031" w:rsidRDefault="00071031">
      <w:pPr>
        <w:spacing w:after="0"/>
      </w:pPr>
      <w:r>
        <w:separator/>
      </w:r>
    </w:p>
  </w:endnote>
  <w:endnote w:type="continuationSeparator" w:id="0">
    <w:p w14:paraId="3FBEDD15" w14:textId="77777777" w:rsidR="00071031" w:rsidRDefault="000710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9FBE7" w14:textId="77777777" w:rsidR="00071031" w:rsidRDefault="00071031">
      <w:pPr>
        <w:spacing w:after="0"/>
      </w:pPr>
      <w:r>
        <w:separator/>
      </w:r>
    </w:p>
  </w:footnote>
  <w:footnote w:type="continuationSeparator" w:id="0">
    <w:p w14:paraId="1C74CEA9" w14:textId="77777777" w:rsidR="00071031" w:rsidRDefault="000710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54AA2"/>
    <w:rsid w:val="00071031"/>
    <w:rsid w:val="00071356"/>
    <w:rsid w:val="00097A25"/>
    <w:rsid w:val="000A5A57"/>
    <w:rsid w:val="00111F7C"/>
    <w:rsid w:val="001274F3"/>
    <w:rsid w:val="00151CCE"/>
    <w:rsid w:val="001B01F9"/>
    <w:rsid w:val="001C41F9"/>
    <w:rsid w:val="00211564"/>
    <w:rsid w:val="00240D4D"/>
    <w:rsid w:val="002562E7"/>
    <w:rsid w:val="00274F59"/>
    <w:rsid w:val="00285C1D"/>
    <w:rsid w:val="003327F5"/>
    <w:rsid w:val="00340CAF"/>
    <w:rsid w:val="00395B9B"/>
    <w:rsid w:val="003C0D41"/>
    <w:rsid w:val="003E085C"/>
    <w:rsid w:val="003E7B3A"/>
    <w:rsid w:val="00416364"/>
    <w:rsid w:val="00431B29"/>
    <w:rsid w:val="00440416"/>
    <w:rsid w:val="00462EAD"/>
    <w:rsid w:val="004A6170"/>
    <w:rsid w:val="004F3CE6"/>
    <w:rsid w:val="004F6AAC"/>
    <w:rsid w:val="00512F2D"/>
    <w:rsid w:val="00570FBB"/>
    <w:rsid w:val="00583B82"/>
    <w:rsid w:val="005923AC"/>
    <w:rsid w:val="005A6B47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D6CD9"/>
    <w:rsid w:val="008E179C"/>
    <w:rsid w:val="008F16F7"/>
    <w:rsid w:val="00903657"/>
    <w:rsid w:val="009164BA"/>
    <w:rsid w:val="009166BD"/>
    <w:rsid w:val="00977AAE"/>
    <w:rsid w:val="00996E56"/>
    <w:rsid w:val="00997268"/>
    <w:rsid w:val="009E2DEF"/>
    <w:rsid w:val="00A060A4"/>
    <w:rsid w:val="00A12667"/>
    <w:rsid w:val="00A14581"/>
    <w:rsid w:val="00A20E4C"/>
    <w:rsid w:val="00AA23D3"/>
    <w:rsid w:val="00AA3C50"/>
    <w:rsid w:val="00AB0B0B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09FF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2020-11-30T11:50:00Z</dcterms:created>
  <dcterms:modified xsi:type="dcterms:W3CDTF">2020-11-30T11:50:00Z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