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A060A4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p w14:paraId="66537F75" w14:textId="6C9BBB8C" w:rsidR="003E085C" w:rsidRPr="00A060A4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A060A4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666AE44A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2" w:name="_Hlk38821049"/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A060A4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6852332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E98373F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3893DA4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150E919E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9E7F098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39C84D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7ABE5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0BBCEDE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3BCB455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01DEF9D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6F56B44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0ECB3E7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233BDA0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18E5E56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8C24F7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BAD4FA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38BC6E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6DC8C5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B7F985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10FDEF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C98213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3FA767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607DC4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66D3E5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DB29B2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A89DC2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1532C8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9F0C65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85F3A0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C2998B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9B737C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1F9662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DC25CC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796531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74BD52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163226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C08EED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1C1D41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26439E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F28D96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EB42BC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2DA7D2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F8262F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4A13A4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54DD0F4E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000CB5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ABD633C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21180EB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1CE089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8800F50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379B21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4001A28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7346F4C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68045DD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2AC0BCE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3466F4A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1526E4A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3A220A9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07C551B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AC11BE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66CF08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277795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252E4B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D32A99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406ABD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D05B89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958F42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FE71DC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0D6062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0C9B4C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7F7451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F19F94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FBCDB7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778B0D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81AA5D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298F3A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6B1EA3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CB6EA5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D50EE6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60E1D4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DA29C0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376BA7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9B009E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5B85AA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2C6EA5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05635F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66ACC8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BB10EA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3A1ED5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52490FDE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783D56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E5E67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3C6B57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896FF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F53FCBB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97BECD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252A635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6021EBF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6C2AD32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3914CFA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1D0DA49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72EE979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65D158E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53E39B0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76A612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016CC0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BB9ECD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2A9DB3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6CFAA4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1FD861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CC9357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B2F2DA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4A305A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6DC9D3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3917D6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EDD14F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341754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25CA4C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D20F96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67B716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2B0801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7C69B8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6D63A6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178D3C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623B41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35506A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3B65DE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31B064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CAAD9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E0CCA8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EE301A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D07D6D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368A57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017A80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7E4B6E1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A4B7BB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5E663B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4FCD07D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5ECAA55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19FA1DB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1868A76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0DA06A9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24641A8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6CD41B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3EE2E26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0F7851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525DC33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0E016D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7B0B89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69205B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BBC4A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4AE14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9FE528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90A0E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F5251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78F83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C385E1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342C6A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E22BA9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4651E3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DD0716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F3B8E1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13D66A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7A9295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7593124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42CC1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8D30C1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A34AE8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98483F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AA58A9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FAA27D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2FE8C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C9940B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1B5FD3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4DE680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1D7521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9E848A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01CC053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067623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16F6C1AB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75FB398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2B3674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436E72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C056F6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22D6447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8B57DF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39BC699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27E964C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46B9DF1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3689DD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613F2C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41A2B25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7BDE740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1F1A5D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F7B79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3D32F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4FA1F8D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D910F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696641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D9D2C3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DD8A7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E61016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4B7177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B89925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9C827D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4145A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8E1D3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43C7D0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3B682C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7F1C80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27A793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5B358E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27F585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1A9425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3F1E5F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1316B9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2DC761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75F952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0EFAE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95AEA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D71D0F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8E6F4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B39F4C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55343F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491FFF58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7A284B9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A6495C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100CA4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793A2B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28C2C4F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567208C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3748161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151EEC3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678D3D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17A688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45AF023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05D5977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0E7CB5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5474A8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25F154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EBF20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293D57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45DF3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65BE32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BAC4C5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E5B79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1C2557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FF3BE9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19482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40C91B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0F3B7F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B1920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D02A40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3C9DD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4B26F8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B5A83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413AB6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348702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69707E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362AEC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384531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191CD5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F57EE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853787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EFFE3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259E438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9061E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98FBC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7E653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93F780E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42F13B8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698615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559CE1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6B4B879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67DEE8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24EEA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6CA2C46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1F548BB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5ADCCB9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77E25E1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4D7DB64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4D66A6A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503D850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58CBE5E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B7DB0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0AC708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F1821C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64447B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E8D428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04476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67440F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76385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8F7FCF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C43971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005DC6A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5E00B6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9D74B0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4AC19E8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3F2EBF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2E807D7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DC313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E0FFAE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4A4C8E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E5D14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0A44DF8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80DC4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056434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5177092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023D52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341CAB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4CB36D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C2DEF2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59309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05EB6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123F002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073E122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4D775E3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133126D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B57A24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1C47ED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3FEB18B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383F35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001D0B1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1E5AB0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4ADB7B4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0492C4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0D5610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5D3F7F2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306638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4A27E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4898C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28727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61635F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B94D94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38A419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68A85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F3FAB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FF78B6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8DDD9A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28B354E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54981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C5306F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2990D5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32A459E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2B9CB8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06A73D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087F710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AE6645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6EB8F15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9BFBE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00BB5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D4FF7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BC963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888680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1CF48AD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14D207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386DC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055AADB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A1FCE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642AF31D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943DDD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44C5B05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054BCB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52380AE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733BD4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3F734B07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645C105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45D0FFD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0FCFDD5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1A60280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45917B3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3EB8FE3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5814048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275609A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529EF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96EB5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AD6164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82C2F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332FEBA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47FA2E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F6DFA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4F43ECA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06A2BEB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DEA6C6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2EDD04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7E6E56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45BF9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8A609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229677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99495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0B7D8D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576F9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90368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F23866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F2AA38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4CFF1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3D16C8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3E6A9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1D6F1E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E133A4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702A71A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A3767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B1865A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6FFDD9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5A65FA81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3DA6EFF9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5E7003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9D0DB0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020458C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2D446C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44E49FF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5087FDD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7AABC75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0BD73B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2F3EF98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12BB56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3A7F029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6E40577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346C8A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752B9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E9B6D8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908D7D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9FA86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9BA0FA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160C39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5C487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4C6FD9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C85073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E2940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8E8FB5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9948F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EACCD9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084A9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DDE028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E2A6DD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0D71CBD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4DC657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B3D5DC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22BDAD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EA9719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979223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FD13EB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77440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73E8E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A80AC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E5A25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62285C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E72AD4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5A0686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083F05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38C806C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0D04C8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CE17D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1FFB4A1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4C0D41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9001E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BC73F7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6D2658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1DBCC66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7962E87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001B3A9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50F4CF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17F5B15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64DEFD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9E5F88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73C38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1A8B4C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D16621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7A5F262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ABD94E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971BBC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0A45F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54F2E0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8D098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F81FF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C42F5E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AFFDE6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AFA74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24FA8F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7BCF2D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62C49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C9500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F9165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B5C325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7000F1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9EB9C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78600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41319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29A040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13604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0FB87F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E41A6E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A5BD20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7B4FE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8163CCE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25E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2029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6B479C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5038950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0499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36E22A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7B5574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57B2963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0DDF78F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1DE421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3860367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6276007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73CCC1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221338B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0044DC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46C097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585F5E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D87D3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21EAA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6A3631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F4B57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6A8063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2525A4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C4F0FB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96729B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942958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ED6AB1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F72E05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CCBA31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7AC4571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12E9F2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99350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59A59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F088E2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5BDCDB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4CF20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984988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699611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D3E2A1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59A3F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D8AD9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EC0859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74F5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7D3952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4C150EC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9036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E42E31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E0684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2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A060A4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A060A4" w:rsidRDefault="00F93E3B" w:rsidP="00240D4D">
      <w:pPr>
        <w:pStyle w:val="a5"/>
        <w:rPr>
          <w:rFonts w:ascii="Arial Narrow" w:hAnsi="Arial Narrow"/>
          <w:b/>
          <w:bCs/>
          <w:noProof/>
          <w:color w:val="auto"/>
          <w:sz w:val="32"/>
          <w:szCs w:val="32"/>
        </w:rPr>
      </w:pPr>
    </w:p>
    <w:sectPr w:rsidR="00F93E3B" w:rsidRPr="00A060A4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7CA1B" w14:textId="77777777" w:rsidR="007260B0" w:rsidRDefault="007260B0">
      <w:pPr>
        <w:spacing w:after="0"/>
      </w:pPr>
      <w:r>
        <w:separator/>
      </w:r>
    </w:p>
  </w:endnote>
  <w:endnote w:type="continuationSeparator" w:id="0">
    <w:p w14:paraId="642EE4D9" w14:textId="77777777" w:rsidR="007260B0" w:rsidRDefault="007260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5A4E5" w14:textId="77777777" w:rsidR="007260B0" w:rsidRDefault="007260B0">
      <w:pPr>
        <w:spacing w:after="0"/>
      </w:pPr>
      <w:r>
        <w:separator/>
      </w:r>
    </w:p>
  </w:footnote>
  <w:footnote w:type="continuationSeparator" w:id="0">
    <w:p w14:paraId="0F25D877" w14:textId="77777777" w:rsidR="007260B0" w:rsidRDefault="007260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B01F9"/>
    <w:rsid w:val="001C41F9"/>
    <w:rsid w:val="00211564"/>
    <w:rsid w:val="00240D4D"/>
    <w:rsid w:val="002562E7"/>
    <w:rsid w:val="00274F59"/>
    <w:rsid w:val="00285C1D"/>
    <w:rsid w:val="003327F5"/>
    <w:rsid w:val="00340CAF"/>
    <w:rsid w:val="003425EF"/>
    <w:rsid w:val="00395B9B"/>
    <w:rsid w:val="003C0D41"/>
    <w:rsid w:val="003E085C"/>
    <w:rsid w:val="003E7B3A"/>
    <w:rsid w:val="00416364"/>
    <w:rsid w:val="00431B29"/>
    <w:rsid w:val="00440416"/>
    <w:rsid w:val="00462EAD"/>
    <w:rsid w:val="004A6170"/>
    <w:rsid w:val="004F3CE6"/>
    <w:rsid w:val="004F6AAC"/>
    <w:rsid w:val="00512F2D"/>
    <w:rsid w:val="00570FBB"/>
    <w:rsid w:val="00583B82"/>
    <w:rsid w:val="005923AC"/>
    <w:rsid w:val="005A6B47"/>
    <w:rsid w:val="005D5149"/>
    <w:rsid w:val="005E656F"/>
    <w:rsid w:val="00653B95"/>
    <w:rsid w:val="00667021"/>
    <w:rsid w:val="006974E1"/>
    <w:rsid w:val="006C0896"/>
    <w:rsid w:val="006F513E"/>
    <w:rsid w:val="007260B0"/>
    <w:rsid w:val="007C0139"/>
    <w:rsid w:val="007D45A1"/>
    <w:rsid w:val="007F564D"/>
    <w:rsid w:val="008B1201"/>
    <w:rsid w:val="008D6CD9"/>
    <w:rsid w:val="008E179C"/>
    <w:rsid w:val="008F16F7"/>
    <w:rsid w:val="00903657"/>
    <w:rsid w:val="009164BA"/>
    <w:rsid w:val="009166BD"/>
    <w:rsid w:val="00977AAE"/>
    <w:rsid w:val="00996E56"/>
    <w:rsid w:val="00997268"/>
    <w:rsid w:val="009E2DEF"/>
    <w:rsid w:val="00A060A4"/>
    <w:rsid w:val="00A12667"/>
    <w:rsid w:val="00A14581"/>
    <w:rsid w:val="00A20E4C"/>
    <w:rsid w:val="00AA23D3"/>
    <w:rsid w:val="00AA3C50"/>
    <w:rsid w:val="00AB0B0B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09FF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2020-11-30T11:51:00Z</dcterms:created>
  <dcterms:modified xsi:type="dcterms:W3CDTF">2020-11-30T11:51:00Z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