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835E27" w:rsidRPr="00835E27" w14:paraId="40983BE3" w14:textId="77777777" w:rsidTr="003913BD">
        <w:trPr>
          <w:trHeight w:val="10480"/>
          <w:jc w:val="center"/>
        </w:trPr>
        <w:tc>
          <w:tcPr>
            <w:tcW w:w="5000" w:type="pct"/>
            <w:vAlign w:val="center"/>
          </w:tcPr>
          <w:bookmarkStart w:id="0" w:name="_GoBack"/>
          <w:bookmarkEnd w:id="0"/>
          <w:p w14:paraId="66537F75" w14:textId="6F129F7F" w:rsidR="003E085C" w:rsidRPr="00835E27" w:rsidRDefault="003E085C" w:rsidP="00E50BDE">
            <w:pPr>
              <w:pStyle w:val="ad"/>
              <w:jc w:val="center"/>
              <w:rPr>
                <w:rFonts w:ascii="Arial Narrow" w:hAnsi="Arial Narrow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</w:pPr>
            <w:r w:rsidRPr="00835E27">
              <w:rPr>
                <w:rFonts w:ascii="Arial Narrow" w:hAnsi="Arial Narrow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fldChar w:fldCharType="begin"/>
            </w:r>
            <w:r w:rsidRPr="00835E27">
              <w:rPr>
                <w:rFonts w:ascii="Arial Narrow" w:hAnsi="Arial Narrow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835E27">
              <w:rPr>
                <w:rFonts w:ascii="Arial Narrow" w:hAnsi="Arial Narrow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fldChar w:fldCharType="separate"/>
            </w:r>
            <w:r w:rsidR="00232AB7">
              <w:rPr>
                <w:rFonts w:ascii="Arial Narrow" w:hAnsi="Arial Narrow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t>2023</w:t>
            </w:r>
            <w:r w:rsidRPr="00835E27">
              <w:rPr>
                <w:rFonts w:ascii="Arial Narrow" w:hAnsi="Arial Narrow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fldChar w:fldCharType="end"/>
            </w:r>
            <w:bookmarkStart w:id="1" w:name="_Calendar"/>
            <w:bookmarkEnd w:id="1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849"/>
              <w:gridCol w:w="3849"/>
              <w:gridCol w:w="3850"/>
              <w:gridCol w:w="3850"/>
            </w:tblGrid>
            <w:tr w:rsidR="00835E27" w:rsidRPr="00835E27" w14:paraId="79F6697B" w14:textId="61825017" w:rsidTr="00A56366">
              <w:trPr>
                <w:trHeight w:val="2800"/>
              </w:trPr>
              <w:tc>
                <w:tcPr>
                  <w:tcW w:w="1250" w:type="pct"/>
                </w:tcPr>
                <w:bookmarkStart w:id="2" w:name="_Hlk38821049"/>
                <w:p w14:paraId="1E763E4B" w14:textId="1A1C8C3C" w:rsidR="00240D4D" w:rsidRPr="00835E27" w:rsidRDefault="00835E27" w:rsidP="00E50BDE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3904" behindDoc="1" locked="0" layoutInCell="1" allowOverlap="1" wp14:anchorId="0EC77DD1" wp14:editId="1ECAF650">
                            <wp:simplePos x="0" y="0"/>
                            <wp:positionH relativeFrom="column">
                              <wp:posOffset>-76168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5" name="Прямоугольник: скругленные углы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00A5E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644A814C" id="Прямоугольник: скругленные углы 5" o:spid="_x0000_s1026" style="position:absolute;margin-left:-6pt;margin-top:-5pt;width:179.65pt;height:150.85pt;z-index:-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" fillcolor="#00a5e1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Январь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0"/>
                    <w:gridCol w:w="470"/>
                    <w:gridCol w:w="470"/>
                    <w:gridCol w:w="470"/>
                    <w:gridCol w:w="459"/>
                  </w:tblGrid>
                  <w:tr w:rsidR="00835E27" w:rsidRPr="00835E27" w14:paraId="684222CD" w14:textId="77777777" w:rsidTr="00FB2500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9408482" w14:textId="0BD6DE3D" w:rsidR="00240D4D" w:rsidRPr="00835E27" w:rsidRDefault="00AB11C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B285114" w14:textId="414214BF" w:rsidR="00240D4D" w:rsidRPr="00835E27" w:rsidRDefault="00AB11C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4BB7502" w14:textId="0699BEE6" w:rsidR="00240D4D" w:rsidRPr="00835E27" w:rsidRDefault="00AB11C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84BA99" w14:textId="1E8402CA" w:rsidR="00240D4D" w:rsidRPr="00835E27" w:rsidRDefault="00AB11C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F75680" w14:textId="0D47C166" w:rsidR="00240D4D" w:rsidRPr="00835E27" w:rsidRDefault="00AB11C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7BE3AF3" w14:textId="03FFABA1" w:rsidR="00240D4D" w:rsidRPr="00835E27" w:rsidRDefault="00AB11C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7E85CF0" w14:textId="6AEBE7DD" w:rsidR="00240D4D" w:rsidRPr="00835E27" w:rsidRDefault="00AB11C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31DF8F53" w14:textId="77777777" w:rsidTr="00FB2500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3DF47A" w14:textId="7B6C20F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FD8DCA2" w14:textId="1B94CB3E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D953DC5" w14:textId="3E973162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16F7F6B" w14:textId="25957FD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D77DEF9" w14:textId="52A51DC4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AB1CBA7" w14:textId="5FDE875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1DE8D4C" w14:textId="7302B952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AFA4FA2" w14:textId="77777777" w:rsidTr="00835E27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88A4083" w14:textId="0A414FFD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D9C7DF" w14:textId="34D9DDF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D5672A" w14:textId="2A37CB9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8E39618" w14:textId="1314463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01D669" w14:textId="66E3394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8B3CC1" w14:textId="197D39B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63A6A44F" w14:textId="78E2CA1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23F797F" w14:textId="77777777" w:rsidTr="00835E2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FCDA0AA" w14:textId="0CBF7B36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99770B" w14:textId="2EBB4750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78C04D" w14:textId="0D6F6F20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764BF9" w14:textId="29D136F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4D6EFD" w14:textId="0380B3D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A7D074" w14:textId="7D2163E2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2DF4C53D" w14:textId="31FF277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0529957" w14:textId="77777777" w:rsidTr="00835E2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824C9C9" w14:textId="5349191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5E1D41" w14:textId="0AC3AAC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951C8E" w14:textId="7BE98792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755A8A" w14:textId="0EAF898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1F29A4" w14:textId="50CD71A0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8D3352" w14:textId="5AD5FE74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2CF6BA37" w14:textId="4565AA3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97D45F8" w14:textId="77777777" w:rsidTr="00835E27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BD14B6A" w14:textId="70E0E06E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46ECD0" w14:textId="1D7ECC91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B018" w14:textId="3A76221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2B5BF7" w14:textId="4E2790CD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3E501" w14:textId="7B1F698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A251BC6" w14:textId="78CBB1C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3CA74E8D" w14:textId="43A8D4C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144E5B8" w14:textId="77777777" w:rsidTr="00835E2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5F237A0" w14:textId="5796A87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4CCAC5" w14:textId="01E4873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0BB2A5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CD13DEE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41B312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7F8AB0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40F850EA" w14:textId="5A730556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2"/>
                </w:tbl>
                <w:p w14:paraId="1B2D8CFA" w14:textId="77777777" w:rsidR="00240D4D" w:rsidRPr="00835E27" w:rsidRDefault="00240D4D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19651079" w:rsidR="00240D4D" w:rsidRPr="00835E27" w:rsidRDefault="00835E27" w:rsidP="00E50BDE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8000" behindDoc="1" locked="0" layoutInCell="1" allowOverlap="1" wp14:anchorId="2EC4444B" wp14:editId="0135773D">
                            <wp:simplePos x="0" y="0"/>
                            <wp:positionH relativeFrom="column">
                              <wp:posOffset>-95387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2" name="Прямоугольник: скругленные углы 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1EB4C3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586F1A0C" id="Прямоугольник: скругленные углы 12" o:spid="_x0000_s1026" style="position:absolute;margin-left:-7.5pt;margin-top:-5pt;width:179.65pt;height:150.85pt;z-index:-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" fillcolor="#1eb4c3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Февраль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70"/>
                    <w:gridCol w:w="470"/>
                    <w:gridCol w:w="470"/>
                    <w:gridCol w:w="470"/>
                    <w:gridCol w:w="470"/>
                    <w:gridCol w:w="461"/>
                  </w:tblGrid>
                  <w:tr w:rsidR="00835E27" w:rsidRPr="00835E27" w14:paraId="4D521D1C" w14:textId="77777777" w:rsidTr="00FB2500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B4A50A8" w14:textId="4CA6B0AB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D052ACD" w14:textId="3ED7B530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A47D848" w14:textId="0BAF6C1C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1412BE2" w14:textId="366B2738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C3D3BE5" w14:textId="054B6003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42F7BE9" w14:textId="5153B212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B16A91" w14:textId="3250B169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033AD79B" w14:textId="77777777" w:rsidTr="00FB2500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2338C3E" w14:textId="4AD442E4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E9814E4" w14:textId="4F9BB924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B665E05" w14:textId="7EE75E3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131D4F0" w14:textId="6A25C59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FC2BCF9" w14:textId="1BB993CE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D888BB" w14:textId="6759EA4D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A023F15" w14:textId="1824EE8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878283D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E1A06" w14:textId="51466BF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1E8FAF3" w14:textId="0B58D986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F01189" w14:textId="3E9C96E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9A7D" w14:textId="5FFF931D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7C63CF" w14:textId="3BBB153E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0DD119" w14:textId="6B976A4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77A27B30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DC4D67B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4AC88D8" w14:textId="18456F5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0ABAC2" w14:textId="084272F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AB7AB9" w14:textId="0547EBC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8FC14F" w14:textId="5E5693F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F7ACB7" w14:textId="04CEFFF3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9F174" w14:textId="20B9768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1DBD52B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3331944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526BF" w14:textId="4EA1C671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8C1CD1" w14:textId="466A76E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A56F1" w14:textId="2348C1F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262D4B" w14:textId="5538E22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49CF7" w14:textId="4FC9EAF6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26A059" w14:textId="28C763E2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7B1A7D3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4B0FF95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A5D3919" w14:textId="1E49EF8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5641D12" w14:textId="41FD9114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BBFCBA" w14:textId="1F9AC7C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DB4676" w14:textId="39A63E3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2ADD02" w14:textId="49CF84F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6D5BCA" w14:textId="68BBD15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219C8824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CB553C4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549FBFA" w14:textId="30E8C441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254819C" w14:textId="2BFB01B2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FD04B4" w14:textId="1A7C2D80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AA4EBA" w14:textId="595D9AA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9AE72D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A36644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240D4D" w:rsidRPr="00835E27" w:rsidRDefault="00240D4D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2E1660B8" w:rsidR="00240D4D" w:rsidRPr="00835E27" w:rsidRDefault="00835E27" w:rsidP="00E50BDE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35E27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80"/>
                      <w:szCs w:val="8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2096" behindDoc="1" locked="0" layoutInCell="1" allowOverlap="1" wp14:anchorId="202827E0" wp14:editId="10CD2AE0">
                            <wp:simplePos x="0" y="0"/>
                            <wp:positionH relativeFrom="column">
                              <wp:posOffset>-108818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5" name="Прямоугольник: скругленные углы 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41AF69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36982EC7" id="Прямоугольник: скругленные углы 15" o:spid="_x0000_s1026" style="position:absolute;margin-left:-8.55pt;margin-top:-5pt;width:179.65pt;height:150.85pt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" fillcolor="#41af69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835E27" w:rsidRPr="00835E27" w14:paraId="5FBA1453" w14:textId="77777777" w:rsidTr="00FB2500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D82C68E" w14:textId="54563F41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D081C50" w14:textId="33BDB161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B330407" w14:textId="594D0B6D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F2E47A7" w14:textId="287C24F0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D7F939A" w14:textId="6399BEC5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24E7528" w14:textId="3DE4326F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F13CE6" w14:textId="30DC923F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1AD7C61D" w14:textId="77777777" w:rsidTr="00FB2500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0AAAD04" w14:textId="6E94110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EBC2568" w14:textId="52A057FD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2F3CE0B" w14:textId="371B40C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E343102" w14:textId="3442007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348F3FC" w14:textId="1B01833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C4B999" w14:textId="737C815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11257B" w14:textId="62820F1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ACC4FBD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2D8059F" w14:textId="098A417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5CA2B8" w14:textId="29D1CAAE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DB2D48" w14:textId="2A211B1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650517" w14:textId="032436A3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810657" w14:textId="76462E44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2049" w14:textId="63813BF4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63336E8E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DAA7F9C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B1BC1FA" w14:textId="79674F92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ED7620" w14:textId="2BE5A84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D98F73" w14:textId="5BD98E21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612937" w14:textId="44575D93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6CEF7" w14:textId="2D38576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EEA51C" w14:textId="3A8AE746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436721A6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91924FE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0EE5652" w14:textId="3DCA6E5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7248AD" w14:textId="6E08D472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AFA3B" w14:textId="7E4FBA6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3E5F29" w14:textId="186BD9B6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D56471" w14:textId="1B870320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AED89" w14:textId="11BA66E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1977F06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22DB458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4ACEBE8" w14:textId="09CC31ED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8E2EFA3" w14:textId="6E74A9B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0FF736" w14:textId="182F969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8BB8E5" w14:textId="1695205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100B5" w14:textId="30004AC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C4FF97" w14:textId="5AAA47D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23D276A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3808F25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E6C55AF" w14:textId="0E9710D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D1FD984" w14:textId="4D34FA4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E8669C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B5375A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1958E1" w14:textId="43158FD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7379C4" w14:textId="5626F24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0070DC" w14:textId="77777777" w:rsidR="00240D4D" w:rsidRPr="00835E27" w:rsidRDefault="00240D4D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2B8941AB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6192" behindDoc="1" locked="0" layoutInCell="1" allowOverlap="1" wp14:anchorId="3C3004F0" wp14:editId="338932E5">
                            <wp:simplePos x="0" y="0"/>
                            <wp:positionH relativeFrom="column">
                              <wp:posOffset>-122885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8" name="Прямоугольник: скругленные углы 1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7DC355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06153AC0" id="Прямоугольник: скругленные углы 18" o:spid="_x0000_s1026" style="position:absolute;margin-left:-9.7pt;margin-top:-5pt;width:179.65pt;height:150.85pt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" fillcolor="#7dc355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Апрель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835E27" w:rsidRPr="00835E27" w14:paraId="486B25E3" w14:textId="77777777" w:rsidTr="00FB2500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7AC1FC0" w14:textId="6230CC85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14AE8CF" w14:textId="2874CEBD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1D221CC" w14:textId="5C54166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567455C" w14:textId="320AF472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5DCA161" w14:textId="325F698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C27E099" w14:textId="4080302E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0E05008" w14:textId="7510E5FD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18746610" w14:textId="77777777" w:rsidTr="00FB2500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1994D48" w14:textId="01EE092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1369881" w14:textId="22B6223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6853C12" w14:textId="74AA435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05E42A6" w14:textId="3998B6A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B2FC3EB" w14:textId="5ACB8A8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27BD5DB" w14:textId="15953E4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3C7F0FA" w14:textId="44822A4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B6D7401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47C32FA" w14:textId="4E1989C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BC7F61" w14:textId="1F4C51D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F8EEB" w14:textId="0918EA3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CAAFC1" w14:textId="044E73C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C5458D" w14:textId="719B094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09DBCE" w14:textId="75E74DF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14266C6" w14:textId="221F887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E5D7C27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107F514" w14:textId="2E3684A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951A1E9" w14:textId="3B61C07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BD307A" w14:textId="765F63B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F98C93" w14:textId="0A96121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92DA3C" w14:textId="5B1CD8C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CB3325" w14:textId="5C7762E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75FC51" w14:textId="4E53B58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FD26192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370BE02" w14:textId="4603DE4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7362466" w14:textId="0BF9109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1F3671" w14:textId="5A043A8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7881A4" w14:textId="6DC226A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D123C56" w14:textId="63054DC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A154DC" w14:textId="4C1C601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B413671" w14:textId="33C5056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E4EF58A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4F5F3AE" w14:textId="49CA70D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A924BA6" w14:textId="6E04FD3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6D1FA8" w14:textId="3811C07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644FB7" w14:textId="02DADF4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2F79A" w14:textId="6BBB94B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F1736F" w14:textId="509F7EC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BE654C5" w14:textId="7F5579B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CB933A3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62E7F3B" w14:textId="39CD8D0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0D3DAF2" w14:textId="1691816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832797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2B61A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60FE7A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0F720E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2972D7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F4768A2" w14:textId="77777777" w:rsidR="00240D4D" w:rsidRPr="00835E27" w:rsidRDefault="00240D4D" w:rsidP="00E50BDE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835E27" w:rsidRPr="00835E27" w14:paraId="3808ABFD" w14:textId="5185E65E" w:rsidTr="00A56366">
              <w:trPr>
                <w:trHeight w:val="2800"/>
              </w:trPr>
              <w:tc>
                <w:tcPr>
                  <w:tcW w:w="1250" w:type="pct"/>
                </w:tcPr>
                <w:p w14:paraId="392961A3" w14:textId="5180D940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1" locked="0" layoutInCell="1" allowOverlap="1" wp14:anchorId="3416E75C" wp14:editId="31724765">
                            <wp:simplePos x="0" y="0"/>
                            <wp:positionH relativeFrom="column">
                              <wp:posOffset>-87743</wp:posOffset>
                            </wp:positionH>
                            <wp:positionV relativeFrom="paragraph">
                              <wp:posOffset>-60052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1" name="Прямоугольник: скругленные углы 2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B9BE37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3577B3EB" id="Прямоугольник: скругленные углы 21" o:spid="_x0000_s1026" style="position:absolute;margin-left:-6.9pt;margin-top:-4.75pt;width:179.65pt;height:150.8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" fillcolor="#b9be37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4533209A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3937BF7" w14:textId="3AB4FFE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076CB9" w14:textId="0E0779AB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3E2E5AC" w14:textId="302D744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291E9FA" w14:textId="05516F7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2C9E446" w14:textId="16D29374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474412" w14:textId="110E2055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70B3D15" w14:textId="54B8CDBB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38FA371F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57682D8" w14:textId="4A3AC50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E867C93" w14:textId="338BDCA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865E0A7" w14:textId="24C2FC4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7684AED" w14:textId="53A6229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70F1AEC" w14:textId="34DA3F0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988ABBF" w14:textId="0539572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B319A52" w14:textId="4F6C56C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8F2BFD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2217980" w14:textId="4265504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93F0A28" w14:textId="7DF97CB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754E50" w14:textId="4586C36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4A2C39" w14:textId="12C36DB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8F8CC1" w14:textId="74684AD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17A04D" w14:textId="7974C76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06DA228" w14:textId="6259419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5C3EBBE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B720E8" w14:textId="5B62495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37630C8" w14:textId="2A0CFD4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3A53F4" w14:textId="7305931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0B395AE" w14:textId="6B67A77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81E61E" w14:textId="0B48EB1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65BF55" w14:textId="09FDD99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69C1DC" w14:textId="35E7D46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3A93A4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DBCB23D" w14:textId="672B69B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B0EB602" w14:textId="671DE92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6961A2" w14:textId="1DDDEA3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BD38E3F" w14:textId="543AE42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04CD3E" w14:textId="6D034CD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42B2DE" w14:textId="0242A6B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D4C57E" w14:textId="240F9D7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8D57EB2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E2CB464" w14:textId="20BA108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41145EE" w14:textId="7D328C4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B4A0FD" w14:textId="443A999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D90E878" w14:textId="18F6A16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332647" w14:textId="69F06B9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502DBD" w14:textId="50A1A56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F76B1F" w14:textId="4077491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4CBC6B8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6A44DC" w14:textId="07947B6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E08FBA" w14:textId="683C037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F6AA4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F08D6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6EDB61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E2DC0C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20A0F5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571B4C02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1" locked="0" layoutInCell="1" allowOverlap="1" wp14:anchorId="54BFAE9B" wp14:editId="4448F00E">
                            <wp:simplePos x="0" y="0"/>
                            <wp:positionH relativeFrom="column">
                              <wp:posOffset>-95387</wp:posOffset>
                            </wp:positionH>
                            <wp:positionV relativeFrom="paragraph">
                              <wp:posOffset>-54264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4" name="Прямоугольник: скругленные углы 2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FAA537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5D209BF2" id="Прямоугольник: скругленные углы 24" o:spid="_x0000_s1026" style="position:absolute;margin-left:-7.5pt;margin-top:-4.25pt;width:179.65pt;height:150.85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" fillcolor="#faa537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Июнь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43FDBBAF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CCD867C" w14:textId="68545103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3AD34CA" w14:textId="5EE5D727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CEF8E2" w14:textId="5523987D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D2EC53A" w14:textId="2FA6AD1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5114B7" w14:textId="755AAE7E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F9497BC" w14:textId="267032C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28DC64F" w14:textId="53148446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10101CD6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816137E" w14:textId="4D934D4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1F6D0B3" w14:textId="73A0060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4B10352" w14:textId="4298C0D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5D945A5" w14:textId="1511CE3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B51A83A" w14:textId="603662B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AF9861" w14:textId="4ECA80B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9759CE0" w14:textId="49F2020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A162450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2F00F4" w14:textId="3E35D74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74467DC" w14:textId="101A218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5126E1" w14:textId="3FC5E63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4D7C46" w14:textId="5B15F37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A570E9" w14:textId="01ADB4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E94833" w14:textId="5A8198B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A83B728" w14:textId="3725BBB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BBD025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E7C0667" w14:textId="4CFC540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0E6247" w14:textId="0E14062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DD14DC" w14:textId="6C10396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76184E" w14:textId="32D9FDC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8F671C" w14:textId="6BC690A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73AA43" w14:textId="45896A3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657A761" w14:textId="2690A9C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3CC90BE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D0E9B3D" w14:textId="1C5470D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666DBF" w14:textId="5AF9550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8CF228" w14:textId="53002A1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32C419" w14:textId="722A506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99A536" w14:textId="34A1EB9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163CFF2" w14:textId="53A6604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2D741E" w14:textId="1180843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7AB0675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9D9ADCD" w14:textId="2C3A2BC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EED7713" w14:textId="3D04068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FDF96F" w14:textId="56437A4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56CF98" w14:textId="073E126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66E3DE" w14:textId="013017D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4099FC" w14:textId="13B2D8A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4602653" w14:textId="53FCFF8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E8BAD15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7239B36" w14:textId="36D4AB1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061EE3" w14:textId="194CEF1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DBD41E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53AD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904AC9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91EFB0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A517B8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4D3FC7CF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1" locked="0" layoutInCell="1" allowOverlap="1" wp14:anchorId="0C85CC3B" wp14:editId="2D88D513">
                            <wp:simplePos x="0" y="0"/>
                            <wp:positionH relativeFrom="column">
                              <wp:posOffset>-114605</wp:posOffset>
                            </wp:positionH>
                            <wp:positionV relativeFrom="paragraph">
                              <wp:posOffset>-60052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7" name="Прямоугольник: скругленные углы 2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FA824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7AA2E0AF" id="Прямоугольник: скругленные углы 27" o:spid="_x0000_s1026" style="position:absolute;margin-left:-9pt;margin-top:-4.75pt;width:179.65pt;height:150.85pt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" fillcolor="#fa8241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Июль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65F48B94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EEB0A9E" w14:textId="41558AC3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A031FA6" w14:textId="28FB68C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4E1EB63" w14:textId="07ADEBD3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A1004C4" w14:textId="1C9D7365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39397D7" w14:textId="62ECADCE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34D544" w14:textId="2CCED046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5E67A74" w14:textId="723D88C7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695417E5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719BABFE" w14:textId="19F7200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7C221972" w14:textId="1A74952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43371317" w14:textId="399AEB9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32E429C1" w14:textId="316B112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7622A721" w14:textId="0A0B625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2A728AE9" w14:textId="7236BA6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0747D21B" w14:textId="39AC513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A7F154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A258DF9" w14:textId="6A14756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6DC464DE" w14:textId="055CDD8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25E8991" w14:textId="01865A9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FD04F54" w14:textId="536929C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5800037" w14:textId="32F60BF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A950862" w14:textId="3FEBAF4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726F7F99" w14:textId="1DBA808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BD473A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38603902" w14:textId="3B4EEC2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5E77D100" w14:textId="1495DD3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599CD95" w14:textId="53417B1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870AC23" w14:textId="7794C1D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588A0D8" w14:textId="6361290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58F480D" w14:textId="32CC968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4CBDC70" w14:textId="64C5055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943E547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4064B125" w14:textId="18125CA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71ECA11E" w14:textId="4FACF5F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DEE0372" w14:textId="1569CFA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F06F684" w14:textId="14D8D10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92C1871" w14:textId="601CD98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BB295E0" w14:textId="0D4AA3A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D2C584A" w14:textId="1C8C6A1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0083E5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0CBF98D5" w14:textId="7CA2165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2D56D429" w14:textId="0FF97C9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715E5E2" w14:textId="0C59F8D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E2109C3" w14:textId="6421F8F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4803EA6" w14:textId="51FFB6C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6F06B13" w14:textId="2AC27F2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048B304" w14:textId="679AAF1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63D57F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74CC861" w14:textId="67CBE6A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37B0169B" w14:textId="192C8BE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960028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34F2860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ECCD19A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291DBFB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0B1209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22E13D4C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2576" behindDoc="1" locked="0" layoutInCell="1" allowOverlap="1" wp14:anchorId="1D381336" wp14:editId="717B39EA">
                            <wp:simplePos x="0" y="0"/>
                            <wp:positionH relativeFrom="column">
                              <wp:posOffset>-122885</wp:posOffset>
                            </wp:positionH>
                            <wp:positionV relativeFrom="paragraph">
                              <wp:posOffset>-60052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0" name="Прямоугольник: скругленные углы 3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F55F5A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0581CCD9" id="Прямоугольник: скругленные углы 30" o:spid="_x0000_s1026" style="position:absolute;margin-left:-9.7pt;margin-top:-4.75pt;width:179.65pt;height:150.85pt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" fillcolor="#f55f5a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27BAE27B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81C41B3" w14:textId="0C53EC3D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F114B97" w14:textId="1B7C7BE3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58DB859" w14:textId="79FBBDCF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8E5F5A9" w14:textId="24CAD76B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90E5199" w14:textId="19E1949D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55D486E" w14:textId="2414ED79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B06261" w14:textId="279A38DB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4F4E23C6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78F47D9" w14:textId="0F738B2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EC42E64" w14:textId="537E35E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7349503" w14:textId="606AE48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7455009" w14:textId="441D854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91C28BC" w14:textId="5B14C0A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853885E" w14:textId="7860B23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7A35057" w14:textId="51252F7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62A0AB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3BF3AAD" w14:textId="247185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3AA6DC" w14:textId="2617D70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201F9D" w14:textId="776C2C4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698DC5" w14:textId="50BD676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0A032" w14:textId="1D9A003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BE9201" w14:textId="67BB40E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F4032A" w14:textId="79C1635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825CDB3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5EA11FB" w14:textId="0C46BDF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FC0B28F" w14:textId="5F47BC7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8EF2D7" w14:textId="32B758C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06E23F" w14:textId="3362F89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2250F2" w14:textId="52DEB39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882763" w14:textId="55B505B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15BC1C6" w14:textId="78BA630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337F0FE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D514723" w14:textId="5E62804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222CDE7" w14:textId="713B0DD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C41D5A3" w14:textId="02B5B15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D82F7" w14:textId="1A4533D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8629C5" w14:textId="0A14E67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FD3245" w14:textId="1E22580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7E7AC1" w14:textId="1B7D1C9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BA8EE02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4250090" w14:textId="466B87B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936850" w14:textId="13FF723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1569ED" w14:textId="71AC350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D9106" w14:textId="7B4F776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016A8C" w14:textId="73D4937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614EC2" w14:textId="1FCF884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173069" w14:textId="60F74D5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673A2D9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ABF8F9B" w14:textId="733AA2B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1F4EEB9" w14:textId="7AA41E6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6F8A2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2D5F5A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FED51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300C5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C579173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8E383FC" w14:textId="77777777" w:rsidR="00240D4D" w:rsidRPr="00835E27" w:rsidRDefault="00240D4D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835E27" w:rsidRPr="00835E27" w14:paraId="5ABCB9D1" w14:textId="6B4B1A3C" w:rsidTr="00A56366">
              <w:trPr>
                <w:trHeight w:val="2800"/>
              </w:trPr>
              <w:tc>
                <w:tcPr>
                  <w:tcW w:w="1250" w:type="pct"/>
                </w:tcPr>
                <w:p w14:paraId="4C27874B" w14:textId="199703FE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6672" behindDoc="1" locked="0" layoutInCell="1" allowOverlap="1" wp14:anchorId="1B3AAEA1" wp14:editId="34707F33">
                            <wp:simplePos x="0" y="0"/>
                            <wp:positionH relativeFrom="column">
                              <wp:posOffset>-81955</wp:posOffset>
                            </wp:positionH>
                            <wp:positionV relativeFrom="paragraph">
                              <wp:posOffset>-68893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3" name="Прямоугольник: скругленные углы 3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C86E7D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79735370" id="Прямоугольник: скругленные углы 33" o:spid="_x0000_s1026" style="position:absolute;margin-left:-6.45pt;margin-top:-5.4pt;width:179.65pt;height:150.85pt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" fillcolor="#c86e7d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Сентябрь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6E92A4E3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37E20BD" w14:textId="78BAA8D1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8BAB9FE" w14:textId="7D7D8649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E7E1C1D" w14:textId="54F5CD13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7097261" w14:textId="672F3E15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075D82B" w14:textId="1B94D77C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3F2B6E0" w14:textId="60C7DE95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15E6D45" w14:textId="61FDCF4E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191EEF27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ACC9AD8" w14:textId="6ECE6E1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65D060A" w14:textId="5C7FE46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9BDA8F8" w14:textId="33622EF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07E4D3" w14:textId="24548BD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5E22500" w14:textId="28A4452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FB27399" w14:textId="53DD3BB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C09A57F" w14:textId="688716D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EE1544C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2C961F1" w14:textId="4BC74D0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2BF2BED" w14:textId="344DA2F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04E09D" w14:textId="144E127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29C5BF" w14:textId="105EBF2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3FAA3" w14:textId="60C5285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033FA5" w14:textId="4EE7BA5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DAD5D4E" w14:textId="2692114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E1942D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6BD514" w14:textId="52EFE34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DA48A5" w14:textId="605D247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219664" w14:textId="3B519A1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9359DC" w14:textId="1BF06F6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EB3D77" w14:textId="74E8A32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2A1D153" w14:textId="75DA3F4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4E847D9" w14:textId="0DD11AA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43588C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A2651C6" w14:textId="2CCBA6C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B1C1C0E" w14:textId="1CC768C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6D1A20" w14:textId="09ABBD4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90440C" w14:textId="5FCDC59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D8F551A" w14:textId="52C3E6E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C0B0FF" w14:textId="5B15229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52E55B" w14:textId="1E751B3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87DB3A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4CE423F" w14:textId="7DE214B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7D02494" w14:textId="52171CB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183CBA" w14:textId="317930B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DE61E5" w14:textId="74C426D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5E5C1E" w14:textId="37E2814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00C123" w14:textId="403B491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FE5E8A" w14:textId="136819E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5F9738C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962714E" w14:textId="292457C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0A16A11" w14:textId="0F67091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6EF8D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E7606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12BD7D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FC413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5FE9C0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7797E772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0768" behindDoc="1" locked="0" layoutInCell="1" allowOverlap="1" wp14:anchorId="6E7C486B" wp14:editId="73103617">
                            <wp:simplePos x="0" y="0"/>
                            <wp:positionH relativeFrom="column">
                              <wp:posOffset>-89599</wp:posOffset>
                            </wp:positionH>
                            <wp:positionV relativeFrom="paragraph">
                              <wp:posOffset>-86256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6" name="Прямоугольник: скругленные углы 3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876487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4B608FBA" id="Прямоугольник: скругленные углы 36" o:spid="_x0000_s1026" style="position:absolute;margin-left:-7.05pt;margin-top:-6.8pt;width:179.65pt;height:150.85pt;z-index:-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" fillcolor="#876487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Октябрь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1DAA9906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2268EF6" w14:textId="63C51555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4767A8" w14:textId="41FA83C6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A606E45" w14:textId="7C889927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0734FE5" w14:textId="3D231265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2CCBD37" w14:textId="2DBC88B5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383A338" w14:textId="0CA34482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199D0C" w14:textId="6FB0C18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048A2737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4BD2F7B" w14:textId="2344D12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8D35348" w14:textId="3AB7047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E2EC394" w14:textId="32B7BC2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311D71D" w14:textId="1C6868F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E763EE9" w14:textId="65F4C5C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9586682" w14:textId="1709175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F61586C" w14:textId="7695D11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556AA3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0F25BF" w14:textId="35BFC7D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27F624" w14:textId="1A0001F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1A902F" w14:textId="18737E7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1A0B06" w14:textId="046BA2E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25EEF8" w14:textId="72ECAF0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4DA1CC" w14:textId="30CF2FA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44D2C6" w14:textId="5C3FFD3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841C5F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8CD6B08" w14:textId="6FBF5F5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8FE453" w14:textId="3F74613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373CDE" w14:textId="2C181DA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26B5BE" w14:textId="525638C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16EA20" w14:textId="3E30932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20BEFD" w14:textId="09DBF2E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4BE94B" w14:textId="452260B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3A3FB7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E54D898" w14:textId="3710E21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80611B7" w14:textId="439BD26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E272CC" w14:textId="626A2DE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AC35F" w14:textId="3BBDC3D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05BD05" w14:textId="01B8E27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315AC8" w14:textId="17F9B23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5748F24" w14:textId="33428AF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8EFB191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4F21411" w14:textId="602319D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5F886DF" w14:textId="4B5C5EE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5B09C7" w14:textId="460B193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192FF5E" w14:textId="00359FD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5B9E74" w14:textId="21B7547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DA91CB" w14:textId="3E4922F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1807CB" w14:textId="411F2BE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CC5E29B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E7BD1B5" w14:textId="30F9064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F28D1E9" w14:textId="0EA2968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09CA96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ADA865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22049B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1786F2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A0ED8C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28452EE4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4864" behindDoc="1" locked="0" layoutInCell="1" allowOverlap="1" wp14:anchorId="6A34D570" wp14:editId="7A24752E">
                            <wp:simplePos x="0" y="0"/>
                            <wp:positionH relativeFrom="column">
                              <wp:posOffset>-108818</wp:posOffset>
                            </wp:positionH>
                            <wp:positionV relativeFrom="paragraph">
                              <wp:posOffset>-68893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9" name="Прямоугольник: скругленные углы 3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6E82B9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66CAD9F7" id="Прямоугольник: скругленные углы 39" o:spid="_x0000_s1026" style="position:absolute;margin-left:-8.55pt;margin-top:-5.4pt;width:179.65pt;height:150.85pt;z-index:-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" fillcolor="#6e82b9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Ноябрь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504BFB33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4911DBF" w14:textId="2FCFDF0E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E2F19E6" w14:textId="79C96CF6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0193F3" w14:textId="49859815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795B3D0" w14:textId="1132BBCC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51FE0A5" w14:textId="7B8286F1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2F9E89F" w14:textId="4391F83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85DC499" w14:textId="42330075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4138B158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DF0A74D" w14:textId="325DCCD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44EEB4B" w14:textId="6606E23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2A59089" w14:textId="2B22D96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4A6AE03" w14:textId="1EF9BFA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96E858D" w14:textId="2CF5587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006519B" w14:textId="26654DE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D7589EB" w14:textId="715A3CC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4503BC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6F866EB" w14:textId="65DD641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2911910" w14:textId="527CA45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7B76E5" w14:textId="50728F4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8D013C" w14:textId="023EE43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755708" w14:textId="603131C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887AC" w14:textId="188A113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C99D369" w14:textId="6EDBE70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D2E913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512634A" w14:textId="406AA12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D77DCA1" w14:textId="0EB7394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A580905" w14:textId="4C98FB1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5EDA76" w14:textId="25BF569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EFABF1" w14:textId="6584837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A43CE6" w14:textId="2DA2583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14986" w14:textId="11C4DAC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C39DE3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E84D3C6" w14:textId="3DE92C8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8BD3E27" w14:textId="7AFB97B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063550" w14:textId="0D84A11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7FB0E" w14:textId="187FF4E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A71C62" w14:textId="433A3AD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F89C58" w14:textId="47B1080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7928D0C" w14:textId="5B85338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25F2089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0F1AE2" w14:textId="5C91095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5871257" w14:textId="6100EB8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D75CF5" w14:textId="32C1B87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161C89" w14:textId="4876465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51A596" w14:textId="1700B81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4A41F6" w14:textId="0DDE841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7D14560" w14:textId="5F6E8F2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2FD00B3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66FE523" w14:textId="3AB3851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DB6407D" w14:textId="6F8CB90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D4E4E9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E8EE5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9CAF47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FCE03B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32FC11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3A637F0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26A1CD14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8960" behindDoc="1" locked="0" layoutInCell="1" allowOverlap="1" wp14:anchorId="12921AE0" wp14:editId="2E9708A6">
                            <wp:simplePos x="0" y="0"/>
                            <wp:positionH relativeFrom="column">
                              <wp:posOffset>-117097</wp:posOffset>
                            </wp:positionH>
                            <wp:positionV relativeFrom="paragraph">
                              <wp:posOffset>-63106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42" name="Прямоугольник: скругленные углы 4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3273A0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64F76259" id="Прямоугольник: скругленные углы 42" o:spid="_x0000_s1026" style="position:absolute;margin-left:-9.2pt;margin-top:-4.95pt;width:179.65pt;height:150.85pt;z-index:-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" fillcolor="#3273a0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Декабрь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0CA8349C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0098BB" w14:textId="41330E7C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1F03D3C" w14:textId="15AE1D49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86A1803" w14:textId="17719BE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9281689" w14:textId="28DEBE7B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1F571BF" w14:textId="6531DE08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0195620" w14:textId="6E4F6194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709C3C5" w14:textId="4497A96D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0B2F30B0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BF7088F" w14:textId="0F6E26F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F101F28" w14:textId="15867A1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88806C3" w14:textId="608A3EA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57860C0" w14:textId="37F50BC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246D88" w14:textId="413372A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E8AD4B2" w14:textId="7F8F445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F0E85C9" w14:textId="55BC01B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4AB1B96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C6B7A0C" w14:textId="5EDA614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235FB59" w14:textId="0BC5B1F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F848C4" w14:textId="4B792D7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F0C7353" w14:textId="6A81EA3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B1151C" w14:textId="0DAFA3D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83CAD5" w14:textId="370E672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092A5E" w14:textId="5A029DB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5C96A1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4E0F41" w14:textId="0D823CA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4ABFF38" w14:textId="20F137E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6AA936" w14:textId="67E7E6F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EA5A59" w14:textId="68852EE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91173" w14:textId="351073E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3F5234" w14:textId="45C6785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415E3F" w14:textId="18746B6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A63608C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AF68CC1" w14:textId="08458CE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F8290A4" w14:textId="6869E96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F3DD30" w14:textId="29CAB26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94CC8" w14:textId="4012285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38665" w14:textId="611668F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C7C6B4" w14:textId="49E1F6D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1EC474" w14:textId="6AB9522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5920EEE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7B9C7F" w14:textId="620F09F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E2F9279" w14:textId="1DB3A75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12F9BC" w14:textId="3E68B1D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D03699A" w14:textId="75DCD8B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1DA6" w14:textId="3CD65D8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3947F0" w14:textId="258FC7C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89ABD6" w14:textId="24B61FA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4DEC3D6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F53804D" w14:textId="047076E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6DDA86" w14:textId="0E25692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650445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61B0B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2C66123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8935B6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DE5139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3A58C6" w14:textId="77777777" w:rsidR="00240D4D" w:rsidRPr="00835E27" w:rsidRDefault="00240D4D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835E27" w:rsidRDefault="00E50BDE" w:rsidP="00E50BDE">
            <w:pPr>
              <w:pStyle w:val="ad"/>
              <w:jc w:val="center"/>
              <w:rPr>
                <w:rFonts w:ascii="Arial Narrow" w:hAnsi="Arial Narrow"/>
                <w:b/>
                <w:bCs/>
                <w:noProof/>
                <w:color w:val="FFFFFF" w:themeColor="background1"/>
                <w:sz w:val="2"/>
                <w:szCs w:val="2"/>
              </w:rPr>
            </w:pPr>
          </w:p>
        </w:tc>
      </w:tr>
    </w:tbl>
    <w:p w14:paraId="2B3E424A" w14:textId="01681275" w:rsidR="00F93E3B" w:rsidRPr="00835E27" w:rsidRDefault="00F93E3B" w:rsidP="00240D4D">
      <w:pPr>
        <w:pStyle w:val="a5"/>
        <w:rPr>
          <w:rFonts w:ascii="Arial Narrow" w:hAnsi="Arial Narrow"/>
          <w:b/>
          <w:bCs/>
          <w:noProof/>
          <w:color w:val="FFFFFF" w:themeColor="background1"/>
          <w:sz w:val="2"/>
          <w:szCs w:val="2"/>
        </w:rPr>
      </w:pPr>
    </w:p>
    <w:sectPr w:rsidR="00F93E3B" w:rsidRPr="00835E27" w:rsidSect="00240D4D">
      <w:pgSz w:w="16838" w:h="11906" w:orient="landscape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6879D5" w14:textId="77777777" w:rsidR="009751CE" w:rsidRDefault="009751CE">
      <w:pPr>
        <w:spacing w:after="0"/>
      </w:pPr>
      <w:r>
        <w:separator/>
      </w:r>
    </w:p>
  </w:endnote>
  <w:endnote w:type="continuationSeparator" w:id="0">
    <w:p w14:paraId="1937C4EA" w14:textId="77777777" w:rsidR="009751CE" w:rsidRDefault="009751C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D1DE27" w14:textId="77777777" w:rsidR="009751CE" w:rsidRDefault="009751CE">
      <w:pPr>
        <w:spacing w:after="0"/>
      </w:pPr>
      <w:r>
        <w:separator/>
      </w:r>
    </w:p>
  </w:footnote>
  <w:footnote w:type="continuationSeparator" w:id="0">
    <w:p w14:paraId="1EDAC57A" w14:textId="77777777" w:rsidR="009751CE" w:rsidRDefault="009751C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proofState w:spelling="clean"/>
  <w:attachedTemplate r:id="rId1"/>
  <w:defaultTabStop w:val="720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D6CDB"/>
    <w:rsid w:val="00111F7C"/>
    <w:rsid w:val="001274F3"/>
    <w:rsid w:val="00151CCE"/>
    <w:rsid w:val="001B01F9"/>
    <w:rsid w:val="001C41F9"/>
    <w:rsid w:val="00232AB7"/>
    <w:rsid w:val="00240D4D"/>
    <w:rsid w:val="002562E7"/>
    <w:rsid w:val="00285C1D"/>
    <w:rsid w:val="0032590E"/>
    <w:rsid w:val="003327F5"/>
    <w:rsid w:val="00340CAF"/>
    <w:rsid w:val="003913BD"/>
    <w:rsid w:val="003C0D41"/>
    <w:rsid w:val="003D7A65"/>
    <w:rsid w:val="003E085C"/>
    <w:rsid w:val="003E7B3A"/>
    <w:rsid w:val="00403C71"/>
    <w:rsid w:val="00416364"/>
    <w:rsid w:val="00431B29"/>
    <w:rsid w:val="00440416"/>
    <w:rsid w:val="00462EAD"/>
    <w:rsid w:val="004A6170"/>
    <w:rsid w:val="004E41B0"/>
    <w:rsid w:val="004F6AAC"/>
    <w:rsid w:val="00507460"/>
    <w:rsid w:val="00512F2D"/>
    <w:rsid w:val="00570FBB"/>
    <w:rsid w:val="00583B82"/>
    <w:rsid w:val="005923AC"/>
    <w:rsid w:val="005D5149"/>
    <w:rsid w:val="005E656F"/>
    <w:rsid w:val="00653B95"/>
    <w:rsid w:val="00667021"/>
    <w:rsid w:val="0066785B"/>
    <w:rsid w:val="006974E1"/>
    <w:rsid w:val="006C0896"/>
    <w:rsid w:val="006F513E"/>
    <w:rsid w:val="007C0139"/>
    <w:rsid w:val="007D45A1"/>
    <w:rsid w:val="007F564D"/>
    <w:rsid w:val="00835E27"/>
    <w:rsid w:val="008B1201"/>
    <w:rsid w:val="008F16F7"/>
    <w:rsid w:val="009164BA"/>
    <w:rsid w:val="009166BD"/>
    <w:rsid w:val="009751CE"/>
    <w:rsid w:val="00977AAE"/>
    <w:rsid w:val="00996E56"/>
    <w:rsid w:val="00997268"/>
    <w:rsid w:val="009F4A9E"/>
    <w:rsid w:val="00A12667"/>
    <w:rsid w:val="00A14581"/>
    <w:rsid w:val="00A20E4C"/>
    <w:rsid w:val="00A56366"/>
    <w:rsid w:val="00AA23D3"/>
    <w:rsid w:val="00AA3C50"/>
    <w:rsid w:val="00AB11CF"/>
    <w:rsid w:val="00AE302A"/>
    <w:rsid w:val="00AE36BB"/>
    <w:rsid w:val="00B37C7E"/>
    <w:rsid w:val="00B636F6"/>
    <w:rsid w:val="00B65B09"/>
    <w:rsid w:val="00B85583"/>
    <w:rsid w:val="00B9476B"/>
    <w:rsid w:val="00BC3952"/>
    <w:rsid w:val="00BE5AB8"/>
    <w:rsid w:val="00C07C1B"/>
    <w:rsid w:val="00C44DFB"/>
    <w:rsid w:val="00C6519B"/>
    <w:rsid w:val="00C70F21"/>
    <w:rsid w:val="00C7354B"/>
    <w:rsid w:val="00C91F9B"/>
    <w:rsid w:val="00DE32AC"/>
    <w:rsid w:val="00E1407A"/>
    <w:rsid w:val="00E318B9"/>
    <w:rsid w:val="00E47E0F"/>
    <w:rsid w:val="00E50BDE"/>
    <w:rsid w:val="00E774CD"/>
    <w:rsid w:val="00E77E1D"/>
    <w:rsid w:val="00ED75B6"/>
    <w:rsid w:val="00EF1F0E"/>
    <w:rsid w:val="00F91390"/>
    <w:rsid w:val="00F93E3B"/>
    <w:rsid w:val="00FB2500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3401</Words>
  <Characters>19392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2020-11-30T11:13:00Z</dcterms:created>
  <dcterms:modified xsi:type="dcterms:W3CDTF">2020-11-30T11:13:00Z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