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CCBAD6F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894969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2024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22890F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33D7BB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28EC5B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6295F9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3FBB7D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D901E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1B64512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26E884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78624F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CAC96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CF5A65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5AB9A5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7EBFAF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244D5B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2AB527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73E6B80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55A42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BDAE4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06EFB7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2A1BB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33BB73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38EF6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32C7A6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AE8A8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B6E0C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7614A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64B5D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6C81FF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754C9AB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C8EBF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420D6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1E8A0F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D21BA4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15DD72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C83199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D939C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1FEB4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6588EBF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C426B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10406E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5D34EDD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1C8070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11437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48D759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4F6299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B1F789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F3CB8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53090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D43BF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017F4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18099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AAD53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24695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C3ECE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3285CF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18841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7AF3A8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5F6C5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10C69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4AABC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80774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3C20C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ED6D4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762DA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1FE2E7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72A1B9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B139C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44D918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46A9D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18191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CDF910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7889A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F7426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1D923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59CF35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444355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98FC50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57BE403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5503C89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0A424B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31D0A8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16EDF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DD7A8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AAAD52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998DA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50E6185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0DB344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36679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EF4543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D958A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84F0B5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04C26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D49930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181F460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AFC2C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96F35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34A5A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0CB7D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CE8C68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B9D39D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DC33F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000ED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10DB9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C5486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45798E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4DBB58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86C3B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51CA0C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855DE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FA560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7F2D3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2F9B65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744629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5CEDB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678B3C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7DD1A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292806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0F6099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DBE0E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D7284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7C4C5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C662B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654341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8450F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30565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438C1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2CC4E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21F0A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5CB07B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0E03D9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7A2CF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3ADB1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6353C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9F17F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B2302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F201E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201DF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EC05A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31C7E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54F824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591C1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F5692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B1431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29D50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9941A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17499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D464A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C412B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7BCED9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08752A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66A70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76F400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675F89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399556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6BB4A1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A4455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56048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BC4EA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E7CCA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FB5BF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9EEBE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3F05A0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F36BC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0F923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39899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A9078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971FB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D1799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2083A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A9208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AAF4F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90070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45104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274011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1CD5A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17E8B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47D9FB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76C34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418C4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49FD7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01772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B20D3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B735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EFE7D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D3CC0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1B1F10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910F7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0ABE2D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2F2BB1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571F2B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6DDF86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597C70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66D8E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514A8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7264A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20D23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66F92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E8279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228E5F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724A0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2375CD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3DCF9D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4314C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56300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2E21B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57F96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70922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18C14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5797E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6AADE2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A8FBB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46C512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6BC54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39D75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B74FE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22E295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AD348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75623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93691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BDE21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654C4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2534AA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5D37E2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1DF57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196C6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13D2A8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3EDF54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5A0630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70D84E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08E5E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1CBD1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6C895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3660D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B4E6F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0E40A8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7F8C6A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20555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6F87B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34D285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0EB84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6655F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2804E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ACA59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698AD4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89729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4FEDF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BD9CD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6185F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6CD76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927DD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66EF1D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C3060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CDF96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1564D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310B3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72B78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A1942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6E8F5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15C2E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4A6CB3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23E261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33CDB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0A6243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4ACDD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C7F79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2100BA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D3F9E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16341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63F15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4749D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2229A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69E14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EB664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1E117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25B6D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EA108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83E3A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964E2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FCA43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20CC2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AB6DE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0098EF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64C6FF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74012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7F428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33210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15B76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E88F4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112AF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95D6D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84A15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FB99A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40F885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19884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5FF21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1F8F5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1907F3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8FCA3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68B189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342CA2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496147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55A72B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229159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D9184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ED346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CCDCA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C27B4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33ED2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254B16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7BBE5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39666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A7D4D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663EA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6A29BC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C49AC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6139E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38437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1964F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0163F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D755E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72826F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1EF42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C6006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B6E61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2EC744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A8F71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6BE78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7DE6E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5EF81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28265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326BF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9DD84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096746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4484CC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750954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08485B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2AA83A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2262D2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7FD263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320357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219BB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F80F5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2CFDBB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FC776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9A343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70C443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F076E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94553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51103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32955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3837A0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8FCA1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693D4F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52623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8BA81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C77F1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F0EE6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E5DE4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B5DCB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071D0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B448A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5C3096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3BDB7A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DA016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6F4CB8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47933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5460C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09FA85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FCD71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55477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1055A4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2C0A5F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6B1B5C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64BE57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1AFA1F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788A3C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3B7B1B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8C0F3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D283E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92813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29E2A8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1F7CE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56D53D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E8DA4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6505C8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D3879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0BDFD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D3C15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D2442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1B8E88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E0406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0C9C7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B430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67D80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38724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7799F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9550C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A3ED0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6C68D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93151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168ED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07F628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49D55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6498E7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79A4F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EC91E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286F3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03E35D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022CF4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342EE3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072C23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5C34DB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077B21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20EF4A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104D1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893B9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D05EB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EB75F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07A6B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245873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0EAE8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34F51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60BD0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7D4EE1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71F18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5F31FB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102F6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2720B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F2F9A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5B537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3CC62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7407E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7445B9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2BC51D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7BBDB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177C5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4A2A1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608F2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D9D39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F0B02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B21B9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59341B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5CC273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F96D2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2E7F5" w14:textId="77777777" w:rsidR="00F10B29" w:rsidRDefault="00F10B29">
      <w:pPr>
        <w:spacing w:after="0"/>
      </w:pPr>
      <w:r>
        <w:separator/>
      </w:r>
    </w:p>
  </w:endnote>
  <w:endnote w:type="continuationSeparator" w:id="0">
    <w:p w14:paraId="25C4F3D6" w14:textId="77777777" w:rsidR="00F10B29" w:rsidRDefault="00F10B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F1DAB" w14:textId="77777777" w:rsidR="00F10B29" w:rsidRDefault="00F10B29">
      <w:pPr>
        <w:spacing w:after="0"/>
      </w:pPr>
      <w:r>
        <w:separator/>
      </w:r>
    </w:p>
  </w:footnote>
  <w:footnote w:type="continuationSeparator" w:id="0">
    <w:p w14:paraId="6F893649" w14:textId="77777777" w:rsidR="00F10B29" w:rsidRDefault="00F10B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10B29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2020-11-30T11:14:00Z</dcterms:created>
  <dcterms:modified xsi:type="dcterms:W3CDTF">2020-11-30T11:14:00Z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