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4C83F852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CA7CA2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2025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0CEAFEC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79DD47E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3DBF388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42FE36E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55E4AF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32E164A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21C0906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6E1A0B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69308BB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3C0FCF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26821F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3CC58CB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160BCB1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545DE6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0DC93F3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63C344F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062322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FC32E5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FACC21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723D901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7B3FA52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AEF16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2D4EF8F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643F32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9174C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779A51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4D2EF3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23D667B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77E6102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F05044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466290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0729678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52CED48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4BF94C6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03F1E2B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2F4ADE0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616190D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2A2A7B8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60CDAA8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230D33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74947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0675D28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7DC1383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60A979D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647587A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68A97AE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607E4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110565D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46C881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5C01D5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40A923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51B74CE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588EC9C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B1ED84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1D3A94A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59B56B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9B485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FFD42E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59F3102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6C55D3B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5B99042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7D54AC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95435A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E8D0E6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58643F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CBEE60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09BE95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143D2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36A546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D05FC0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ECF82D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83CBE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38BED27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55FC7BF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1EE49AD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72CBD6F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405C61A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3D1163E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4414A3E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36D8D78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7CF30C3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7303C0B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834DD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D6FBBE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0A7B8C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36AC2D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1FE176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B93E4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049283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48B9C5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492F88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E3B135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22B1352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502FC0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6656D5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3844F9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66CABA1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33393C4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37675F9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4186614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5AE3A6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8E520C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35B4E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16DADE5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09F0BDF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733351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7C60A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42765A9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ED7D09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0CE4A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870A95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1C46C4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476670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6A6B5A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2D5B8E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352EBF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206B56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45EBBB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772AD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25920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BC902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CDB0D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1E9A35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5E015C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04A4DE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238F5F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40527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6DC105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BB28D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3DD86C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3CABB0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3DC78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38BA85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3FA6A9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0CC6BC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55AAB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5ABBE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68EF47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7E510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01482B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2923D5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6F7445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6C2E0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24E2CE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432497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431E09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590EB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9E956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3AC267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7F6912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588EE3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4BD15F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7F5914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7B39B5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76579A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26BC6A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2344A4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F1139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25000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47A1F6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36E8E5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791EA5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3DD44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5B6689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07741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5E6A3E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60A9F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2DA905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5EEE77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7D90BE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16D32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5E91AB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3353D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72A87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61414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15D5FC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6EB76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9607E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EE416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5BF97C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CD840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7227E0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50A59F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6B6295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40BBA2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40DE26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3CF363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2B7162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4C7028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011CDB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513963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612539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232EB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0827E0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9989C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947CB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BB36E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410FD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461AB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3C83F30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629C49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2E066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E6732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3C031E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5C8520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157C61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5446E1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6A59A8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D0C41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3C9787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DA147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842A7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389C0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66F0AA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7C3863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2CDEFF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5856C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2A9B5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002510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09A4F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97505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768A6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3A17CD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6433C1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21A221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1E785D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52EACA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7B7C00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2CAC3B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158A99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5458E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9DD07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20E133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748DDE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0927E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57AB0E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0919A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42ADA4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6ED3B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094005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1C3464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E1BCA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658C49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CB5CB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1BAFB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2619A1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647E25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47DBD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3C34A8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401D6C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50FBF7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3B256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627B36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76390C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8A3FE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3CFEF5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0F83A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7D71E7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382326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7A1FA1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7603AB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2126D0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392EC0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60A3F9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3ECFEB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374C79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027E81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63D6B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4C79F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77BE8B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25B2C8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2748ED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6F2E47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B65A1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D9382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41BFA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332883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B76C4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011E20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55AAE6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38B529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40888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7235AB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6DEB2E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E1691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2DE7D9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237C1E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7AFA54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E0343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2D5D6F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395DF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5C5433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34E5B2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19B56E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25758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4A5D3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7F80F7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203BE1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324964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13BE39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2ADB66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2C0007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36D4F6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9B57A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452FFC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16DB98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DBD9E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61F92B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063C5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216618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599416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70B657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225010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748F10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26A134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630699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14ACF4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0FDF20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74A22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7AA57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3C8BDC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1EF99B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5A3AF9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048599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34B3E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1D9424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1FD2FB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246F0E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4FEBFB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9ECE1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6F9D8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978A8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4E9231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02E7ED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03C7A2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5892A5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6CF1B7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4A1366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3C42ED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3F6D2B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273CC4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442C3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E4151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42268A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137CE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334700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1BED5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143D31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CB5A9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329DC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4F9FD5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C982C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3D5CF6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23868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740018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AD279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C2E39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49483C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4F9B9F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5876E5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66C12B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21D50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1EE439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0F8A21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203200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0D1A26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0A94D6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1B6EE4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74C25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13C4A5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11CAAD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1936C1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2205A3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754FDA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348F05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648A82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049B1F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50DE0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73B0D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DAB5E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4A595B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4E10C9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43CF95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123DCC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38A38E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B2CA6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5FDD83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1316B5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43FBC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0FC2F9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4FFCA2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342B8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0D148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D2616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12F92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619557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6838C8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D576C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10EB74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5204C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D6C82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56EFE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762814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009038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2F62EE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A7A21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755D0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4E5153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436D3E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73AEE3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27A0C1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4A4B3B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7AFB22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3056EF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28FF5F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6C9B87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C3395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E976B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81168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4B4BAB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0D52E7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DBD14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C61F0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690FC9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B68AB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C802D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50C73D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26F4CD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3CDD0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152044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73B0EB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1960B5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5381A1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BBD22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97168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4745AB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7B819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572665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30354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296CC0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671B84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1061AE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3C4DD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A5BA8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F8D4B" w14:textId="77777777" w:rsidR="00FE4B46" w:rsidRDefault="00FE4B46">
      <w:pPr>
        <w:spacing w:after="0"/>
      </w:pPr>
      <w:r>
        <w:separator/>
      </w:r>
    </w:p>
  </w:endnote>
  <w:endnote w:type="continuationSeparator" w:id="0">
    <w:p w14:paraId="0013021A" w14:textId="77777777" w:rsidR="00FE4B46" w:rsidRDefault="00FE4B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ABFE1" w14:textId="77777777" w:rsidR="00FE4B46" w:rsidRDefault="00FE4B46">
      <w:pPr>
        <w:spacing w:after="0"/>
      </w:pPr>
      <w:r>
        <w:separator/>
      </w:r>
    </w:p>
  </w:footnote>
  <w:footnote w:type="continuationSeparator" w:id="0">
    <w:p w14:paraId="19492E31" w14:textId="77777777" w:rsidR="00FE4B46" w:rsidRDefault="00FE4B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32AB7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94969"/>
    <w:rsid w:val="008B1201"/>
    <w:rsid w:val="008F16F7"/>
    <w:rsid w:val="009164BA"/>
    <w:rsid w:val="009166BD"/>
    <w:rsid w:val="00977AAE"/>
    <w:rsid w:val="00996E56"/>
    <w:rsid w:val="00997268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CA7CA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E4B4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2020-11-30T11:14:00Z</dcterms:created>
  <dcterms:modified xsi:type="dcterms:W3CDTF">2020-11-30T11:14:00Z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