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39ED250C" w:rsidR="003E085C" w:rsidRPr="00835E27" w:rsidRDefault="003E085C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</w:pP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437BF3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2026</w:t>
            </w:r>
            <w:r w:rsidRPr="00835E27">
              <w:rPr>
                <w:rFonts w:ascii="Arial Narrow" w:hAnsi="Arial Narrow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2" w:name="_Hlk38821049"/>
                <w:p w14:paraId="1E763E4B" w14:textId="1A1C8C3C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0BD6DE3D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414214BF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0699BEE6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1E8402CA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0D47C166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03FFABA1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6AEBE7DD" w:rsidR="00240D4D" w:rsidRPr="00835E27" w:rsidRDefault="00AB11C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0D4F02D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3E3EEFA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6E73A47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3D212D9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6712BEC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45883EA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74989B9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7C18925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55F1312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46C0E0C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6C41AEE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67A972F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63B1976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3947E2A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3AC1803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068979B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02935B9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044CB9E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16DDF25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5129132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0852E17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3ACF561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51465F7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028DA41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65B2776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74820EC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2213D7A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695D05C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221644E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1D0FDA4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64381F4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64D0CBD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53EE817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775ADF6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133115D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25274AB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192E85B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19651079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4CA6B0AB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3ED7B530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0BAF6C1C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366B2738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054B6003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5153B212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3250B169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1A49CA2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10A137E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0FE41FA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1F998AC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3F9BEB2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506AAFC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4113C35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5A52CB6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27195D6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6439954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680697E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535692A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722125D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6E0DED9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4CD8C69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628050F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2461314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47B9569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1E20306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565DEF9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3D81597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16B4434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60A958D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69E5E12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1C2AD5B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3CDE406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583873B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5E0851B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73F5890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415E8D2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5D80514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1F7F7DA1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7F551D1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101718F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79C32E6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2844B3E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2874AD2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2E1660B8" w:rsidR="00240D4D" w:rsidRPr="00835E27" w:rsidRDefault="00835E27" w:rsidP="00E50BDE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54563F41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33BDB161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594D0B6D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287C24F0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6399BEC5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3DE4326F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30DC923F" w:rsidR="00240D4D" w:rsidRPr="00835E27" w:rsidRDefault="00E47E0F" w:rsidP="00E50BDE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2F7371AF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153285E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4F79EFE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455E2163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56A62B1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187F2B7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60CDC13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0669CDCE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0754CCA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19E213B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46F1B76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7D895A5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737C751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5AB0BB3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660C332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6342CD22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506D702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432F81AD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4D524FC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3C2414F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2FF0ECF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0DE89C1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565E1CE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269088B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569C8E4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75FA4B29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266CFB9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2176FE4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3683FEE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63B0AAFA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6ADDD654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4634696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465F40D6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70FD8A6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5C3FD5D8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264EEBAB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0ABFDC7C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835E27" w:rsidRDefault="00240D4D" w:rsidP="00E50BDE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E50BD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B8941AB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6230CC8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2874CEB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5C54166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320AF472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325F698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4080302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7510E5F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0E96F9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6DAB5B2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6AC00BA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64B9E65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00FE4A0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1591D73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526FDFC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76789CE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1EBF5EB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156E950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0A82FC4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3989161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30D3227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36AA7D2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4D9563B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2849484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0354D44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6A6B30F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4E6B004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6FB4600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7493A50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2E1BDCD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0A55525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0902BBB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19002C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11EA64F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3B8ED3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07391ED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074785E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5EDA57F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1966E7C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6CD6F26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2FAD160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303A35D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69D9B3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7E61564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3CFF313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E50BD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5180D940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3AB4FFE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0E0779A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302D744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05516F7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16D29374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110E205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54B8CDB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1DBF56A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29CD3B4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65E7B2C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7DC9D2E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2F4A67C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3D3AB28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4DBC56D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7F420D6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38CE452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3509A63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59B90A4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0B04F1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562F7B4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542856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5488743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5A29DDD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507456E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63D6074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380EE13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199D063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19757E4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051235B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6C00D5A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666DAAA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3813B78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6EFF8CB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2D6EF0A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3CEE200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196219E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36BA087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0B8B14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04E70F1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4C872F4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749AEEB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4E1F7CC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2EC10BE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23754B9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71B4C02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6854510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5EE5D72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5523987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2FA6AD1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755AAE7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267032C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5314844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54A5865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609023D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11F92B1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5434655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0FFA34B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0E94969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042E37E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70B2564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7215385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33B03ED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3345356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68A54B0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156A61E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61328C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0340C71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5CF15F7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1C7A881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34CB283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63908DA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27F2300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622710A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06102ED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5838658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0F8A8A0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4F3F2D8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34F174C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5E811A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2DEB504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182B99C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50E749C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5E02EA6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07B9E2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3070ED8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70AB7AA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1038CA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10AC259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7CDDAB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D3FC7CF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41558AC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28FB68C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07ADEBD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1C9D736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62ECADC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2CCED04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723D88C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169A824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6B4752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12DB0A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7ABB333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1025474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0D281E1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0F96D35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65214EF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19E2E7F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258F4D9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068F180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43DC5DC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341FFF6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14E07DB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4B69700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375BE40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71B0981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741F4E9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5A6A8EB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7C534E9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3B8A210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47E912E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6C1927E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2EE84CB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1C875A6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2770F98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6C44B9B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1DA1E1C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24581FF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7ACA43B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509A2E3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1E732CC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1BB2556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76B02AD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458FFEC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63DD7B6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22C5248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2E13D4C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0C53EC3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1B7C7BE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79FBBDCF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24CAD76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19E1949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2414ED7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279A38D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6F3E334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402A2F5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2B0E4A6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7910F8D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476516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6278F04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427CEAF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5A9517F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1B882D4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188AF86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70BD5CD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7F8CDC3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6C753B1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36BCD9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08FF5AB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1765A3F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531309F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6D6C650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69749D4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1D3D0AA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36C1A4A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705E87E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2B9776D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5F76CB2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4D217F3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0AC5BCF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3A0950E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1383E03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73F8C2B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132CE29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0CFEA8C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2471FD0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389F9C6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0AC6385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6822818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14F8560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226463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199703FE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78BAA8D1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7D7D864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54F5CD13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672F3E1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1B94D77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60C7DE9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61FDCF4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729ABE1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52DD37C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5FF2CDA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53C7366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0EBA2D1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6D13C18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2ABD774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4113EDE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4EB25E6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22401DC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08C91EE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528F6C0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44B2E8A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4A1E805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0692059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5001256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1C61F3A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0630B32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166D7EF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5722E8A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020F161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73308EB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40B21C8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2CFA275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66E3351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1F5D627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4B63CEA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0E66440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41D1546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126E4EA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0A68F85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22199B9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54E9D5D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5C4C93F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7CDBFCC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3A8754E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1A364AB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7797E772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63C5155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41FA83C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7C889927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3D23126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2DBC88B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0CA34482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6FB0C18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1C2CBDE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176DE47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26B551B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6B25E87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3DBB98D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1E86C93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18A2963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3487048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6BBBF22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390CCD1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26E0131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26A10EA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2525D8E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38F5FE5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774B022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1D23E7C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74D0E2A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053161A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6B3D53F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34F772F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5A6BFFF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0E16EA1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7D2460B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596447A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5ECFA87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23E19BE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53737AA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072160D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4606454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095CB29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51AF1CE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4F360C3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1AC00AB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7F30FD3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64A58B8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6C8A0EA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0106E2A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28452EE4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2FCFDF0E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79C96CF6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4985981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1132BBC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7B8286F1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4391F83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42330075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11CCC80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4667AF4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C1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0A2714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6E56278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632D76D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6583AD2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7CBD8AE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6F6EE24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718AE74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7B45FBA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2ED6C26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3423652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347C932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10894B3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4241A35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54DA7D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70894E7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68C563A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787DF3F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48EB34AE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723148B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4BC38D8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5F03F31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3531B5F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6D80D37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6E67B33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632AB4F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370B8A7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5ED29B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6263E2F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2408075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3C7415C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53EEB4E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5601A8F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0C375B8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4C9EE235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3BB05AA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240D4D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26A1CD14" w:rsidR="00240D4D" w:rsidRPr="00835E27" w:rsidRDefault="00835E27" w:rsidP="00240D4D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240D4D"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41330E7C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15AE1D49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17719BEA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28DEBE7B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6531DE08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6E4F6194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4497A96D" w:rsidR="00240D4D" w:rsidRPr="00835E27" w:rsidRDefault="00E47E0F" w:rsidP="00240D4D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1E10085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5DE5FEE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1346419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36A813C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6AB429C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612E7799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A7CA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1D03A87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835E2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2DACB0A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451B553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51C60C6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7227B1A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793AC57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0D7D6A0D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63DB7AA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735B045B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24DF5F7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16A6B28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1496FE9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6398C30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15D009B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78FF8741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2F4DB3C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48FB9A9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29997D1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7902823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4A7720F0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042EB446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7076FA8A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167B3E0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20EFAA92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43D1BFE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12C6B3DC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730A8C5F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5FE21EE8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B636F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45A78A03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232AB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42F93A9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6E08A384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37BF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9496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835E2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835E27" w:rsidRDefault="00240D4D" w:rsidP="00240D4D">
                        <w:pPr>
                          <w:pStyle w:val="Date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240D4D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E50BDE">
            <w:pPr>
              <w:pStyle w:val="ad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240D4D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2DA97" w14:textId="77777777" w:rsidR="0066675E" w:rsidRDefault="0066675E">
      <w:pPr>
        <w:spacing w:after="0"/>
      </w:pPr>
      <w:r>
        <w:separator/>
      </w:r>
    </w:p>
  </w:endnote>
  <w:endnote w:type="continuationSeparator" w:id="0">
    <w:p w14:paraId="5EAC681E" w14:textId="77777777" w:rsidR="0066675E" w:rsidRDefault="006667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525257" w14:textId="77777777" w:rsidR="0066675E" w:rsidRDefault="0066675E">
      <w:pPr>
        <w:spacing w:after="0"/>
      </w:pPr>
      <w:r>
        <w:separator/>
      </w:r>
    </w:p>
  </w:footnote>
  <w:footnote w:type="continuationSeparator" w:id="0">
    <w:p w14:paraId="530A7896" w14:textId="77777777" w:rsidR="0066675E" w:rsidRDefault="006667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6CDB"/>
    <w:rsid w:val="00111F7C"/>
    <w:rsid w:val="001274F3"/>
    <w:rsid w:val="00151CCE"/>
    <w:rsid w:val="001B01F9"/>
    <w:rsid w:val="001C41F9"/>
    <w:rsid w:val="00232AB7"/>
    <w:rsid w:val="00240D4D"/>
    <w:rsid w:val="002562E7"/>
    <w:rsid w:val="00285C1D"/>
    <w:rsid w:val="0032590E"/>
    <w:rsid w:val="003327F5"/>
    <w:rsid w:val="00340CAF"/>
    <w:rsid w:val="003913BD"/>
    <w:rsid w:val="003C0D41"/>
    <w:rsid w:val="003D7A65"/>
    <w:rsid w:val="003E085C"/>
    <w:rsid w:val="003E7B3A"/>
    <w:rsid w:val="00403C71"/>
    <w:rsid w:val="00416364"/>
    <w:rsid w:val="00431B29"/>
    <w:rsid w:val="00437BF3"/>
    <w:rsid w:val="00440416"/>
    <w:rsid w:val="00462EAD"/>
    <w:rsid w:val="004A6170"/>
    <w:rsid w:val="004E41B0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675E"/>
    <w:rsid w:val="00667021"/>
    <w:rsid w:val="0066785B"/>
    <w:rsid w:val="006974E1"/>
    <w:rsid w:val="006C0896"/>
    <w:rsid w:val="006F513E"/>
    <w:rsid w:val="007C0139"/>
    <w:rsid w:val="007D45A1"/>
    <w:rsid w:val="007F564D"/>
    <w:rsid w:val="00835E27"/>
    <w:rsid w:val="00894969"/>
    <w:rsid w:val="008B1201"/>
    <w:rsid w:val="008F16F7"/>
    <w:rsid w:val="009164BA"/>
    <w:rsid w:val="009166BD"/>
    <w:rsid w:val="00977AAE"/>
    <w:rsid w:val="00996E56"/>
    <w:rsid w:val="00997268"/>
    <w:rsid w:val="009F4A9E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36F6"/>
    <w:rsid w:val="00B65B09"/>
    <w:rsid w:val="00B85583"/>
    <w:rsid w:val="00B9476B"/>
    <w:rsid w:val="00BC3952"/>
    <w:rsid w:val="00BE5AB8"/>
    <w:rsid w:val="00C07C1B"/>
    <w:rsid w:val="00C44DFB"/>
    <w:rsid w:val="00C6519B"/>
    <w:rsid w:val="00C70F21"/>
    <w:rsid w:val="00C7354B"/>
    <w:rsid w:val="00C91F9B"/>
    <w:rsid w:val="00CA7CA2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3409</Words>
  <Characters>19434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2020-11-30T11:14:00Z</dcterms:created>
  <dcterms:modified xsi:type="dcterms:W3CDTF">2020-11-30T11:14:00Z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