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2E9974C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2239C2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2027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15037A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2E6864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12BB4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755FA6A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C96BA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29EDF2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1BF4FF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84B4B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59909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79173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A4E3E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FF4FD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3BF903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401F17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591CD0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CBFA5C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B022F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72DDDC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523E3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32E85CD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6C995C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EFE87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0401E5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5B81B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1A44C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3A19A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32DBF06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30E03D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2387AB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9EC96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B62CB5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807DB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051D2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F0094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A6F4D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37CB3B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348C61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24D1B0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1DF9B3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16805D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6D73E6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6D908C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7499FB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5F7B14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BAE27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D64DB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7C08AE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48E83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AFD0B4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D84F7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8C7DF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9E158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E2142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6158C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4ECAC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6CD669F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C6167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DD291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4D13B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7085D09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DECF9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D91FD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31949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5E13F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B6DC0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06B06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E0C4B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CFE54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BBC18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F1373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43FF3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809450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82A62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3D04D2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4B8823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2A3421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169728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D5637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3C4A8B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187D53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5330278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6EF855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5705F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C75DF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C73EE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61121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E95C0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F80D2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0481B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7E614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9FF47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B8949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0F04F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E7CAE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7E6ED0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70AB2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98222E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5307CE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050FF7B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703D4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4A741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F20BA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6C13D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324735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2B5E2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53CF6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8D321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EAB72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43CC35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5707C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BF838C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35620D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3720D6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22FE04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20D59E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98216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72C4DA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03BA79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332B05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9CFCB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E1D83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75799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73448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535A4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59D8A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2AD0F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12179B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85E85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5D93A6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975B9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83F99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24DC90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3B2C53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0DE9C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BD6DB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B8EEA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4E0262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26BB3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2CB0EA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0BA6F3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927CF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D8215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114A2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F0934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BDFF5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C5BA1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56E9A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C1A5E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0AC190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3C2CD4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7D33DB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483D41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36CF5F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5ADCC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3FDB52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5719D2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85A8C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7D719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3F291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1466C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D1167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D801F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48C5C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E15FD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727B0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219C2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6BE5C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5C7CC6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E194A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5332B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661C3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2025F4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50876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A0463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4B455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25824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79CB20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4A00E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400F5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AA7E6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605F4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21D96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DADF1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EC603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909AF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29DB94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1F075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7C30F9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4EA3E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6B848C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135B62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F8232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08BF3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4100A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4B88A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94F24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947D0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DBE79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70465F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4D52F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282BD6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7C0728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5EE6B0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5090F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9DB13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A1E85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1825B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C355D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EA0C7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3EC77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CBD45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751BEE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09C98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36CC8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3D69F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42C1C5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7ED13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CDBDD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1A2B9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8EDC4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9E7F0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F928C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65EC76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17A03F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80EDD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349C7C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0E6FDB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5E9010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0CE155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6F767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6EDC8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ABD9E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94D8A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A214E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60355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D253C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005C3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86729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55B5E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C5216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8488D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4E327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9BF09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E9A8D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BD8CD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DC7A3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0977FC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4FCD2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50628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6DB4B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5B709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29DA6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75D96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70980C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D5660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12482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63F38F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F7D6E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0C780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4CF4CE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5A5B8A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46CE03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179E86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D538B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097D52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0274F1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62DA0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5069D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A590B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497F0E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28932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244A8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12B34E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A4613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48557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8FF0F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5978A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03FDA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6C6421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0938E9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04607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A67C9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F41A0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04561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49B36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D992D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74242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533652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594E5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7AEDA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53F9B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30E69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0BBCA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F0A7B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225D92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0D436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6F4B74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322541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17501B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126462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CBEF7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195EBC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44A923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6DB10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4ABC4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C9DD5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98232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FE2BA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A39FF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242DB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278989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9C927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07697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898F2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9BFD0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3D0B9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79C2D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F38BB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176CED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8177C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4886C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37253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DA48A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E8C57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E953D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91548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41B65F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CAA9A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3D165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D5F35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BFD75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380EC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2D383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13C55F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2D60A9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44885F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0DCCF5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4DA71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FEC14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54DCA7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D1604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6E99F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38CAD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8F224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F9A68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D80EF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376D1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22F3E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A2203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083856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2A4165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AF8F4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4F2E5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5F6F0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1AA1A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F2752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403C4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1ECE4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95F7E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1C2DFF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18F91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5F191D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82C18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896B6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F0C20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414F07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07CF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33EE7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80431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7B98B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E249B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5C597A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16323B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7526E6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7510D9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089D62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81FD9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5DB5E5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AFE40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97531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C153E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EB28F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94FCA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373BC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61AC9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D3654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3408B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359DE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A013B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1952B0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93442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E77F5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C2EB7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965B9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262D5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336BA1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E5D01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9ECB9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28D92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07537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7BC11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7088B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2EDE99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C047A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4C432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1E3056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D4BFC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5C6CDF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C08E2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05B6A5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451120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22DA86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3CCC28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637A03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0B07ED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18B8F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B6E08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3993C9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09F14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04F9B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4D53B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2360A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564DF1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240550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E9E25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3E48E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6497F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3CD29C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2D73F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1BED9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64AF7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2C338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E23E1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BE838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F1E92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EEF5F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2CFE9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E761C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48BD2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26812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6F63F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605C5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58A37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DFE98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412A0" w14:textId="77777777" w:rsidR="00BD3FB5" w:rsidRDefault="00BD3FB5">
      <w:pPr>
        <w:spacing w:after="0"/>
      </w:pPr>
      <w:r>
        <w:separator/>
      </w:r>
    </w:p>
  </w:endnote>
  <w:endnote w:type="continuationSeparator" w:id="0">
    <w:p w14:paraId="020990C9" w14:textId="77777777" w:rsidR="00BD3FB5" w:rsidRDefault="00BD3F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66ECD" w14:textId="77777777" w:rsidR="00BD3FB5" w:rsidRDefault="00BD3FB5">
      <w:pPr>
        <w:spacing w:after="0"/>
      </w:pPr>
      <w:r>
        <w:separator/>
      </w:r>
    </w:p>
  </w:footnote>
  <w:footnote w:type="continuationSeparator" w:id="0">
    <w:p w14:paraId="7578EE32" w14:textId="77777777" w:rsidR="00BD3FB5" w:rsidRDefault="00BD3F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239C2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37BF3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D3FB5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2020-11-30T11:14:00Z</dcterms:created>
  <dcterms:modified xsi:type="dcterms:W3CDTF">2020-11-30T11:14:00Z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