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8BA2718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03700F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2028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42E1B6C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0F11B3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5BF3C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44315F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5A1D29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3458850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1F7940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9CB8F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2A7B508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543792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A2955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C8502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3DA453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7F8CC0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0B40B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A02284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265E49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E12FC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75426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BF0A2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1FE24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598A20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C9AFEA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AAA9E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8E5AB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BCB040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096B02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072E89D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F7805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7CFDEB1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0EE43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58E76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EAA20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1FE1BF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7C1BE5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71EBB5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7C378B4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36981C7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AC928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18D511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25FB9F5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18F429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3984B7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2A469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07BA6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42018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49BA29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54DA5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423B6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1F88D7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36759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69030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73AEB0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4F7B5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224B4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B116B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21554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F8B32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9B474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7A7126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8E22AC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0FF2B1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FDF25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129A2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3A847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93A2DA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99E8B6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0E6AD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C6592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163DA4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A9749B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6DECE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1749C3D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1E858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0D8D4A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057429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0C6FC8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3925B7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7A94CF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77590FB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24513F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D543CA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5CD512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4D583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1C2C1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AC3E0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0AE27D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C6815F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EBBC43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7A735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4E9ACA1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68CB9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528E9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0D829E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09414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80BBA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78F5D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22336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0A6D7C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97913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48971F8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E0EC1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C42604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76E5FF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7740EA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461786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2E77F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41CA3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CFC41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4A071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FE40C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3CECAA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7A3B9D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9DC58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203E5E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7CAC7F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07CB58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73A245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270AD8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C3CD3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B508C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B6C8B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A8D5D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42B9C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2E83D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31C9C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FF89A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B61A9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A03BC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FC7EA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47BB42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41F0E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98824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722BE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3AA1F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94B12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42FF5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4AA3F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59131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6AD0F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FFC0C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A1F3C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3B494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1E0401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1D3D8F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6010BD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D00BE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20D19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63DAB1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01313C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0498C3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7CDE6D0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4A7A9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AFE2C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3A0248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CFCFF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745F7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DE924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385F3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CB933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0AEA55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B4E44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FCADD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00592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C1A5B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7C0FE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D6448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49928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55071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F4E86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F8F90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4CAAA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B80D8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A8862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3B462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DB06C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5F271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4301C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8F7E2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4D1D8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4ECFD9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6229B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79A2B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2664D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02CE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36177E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1BC90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1FA770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2920788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12263C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2011DB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457A1A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CC2F3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3F885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494A8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7E589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7CDC5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0EF61D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CE128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37A84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D5093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18823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457FF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CE501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3CEC5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51337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49B79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08943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E140A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4B79C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237E2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B5FF1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8A031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02186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CB974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548A6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C74A8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67EA9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3FF46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59F20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7628B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59CF5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5DB41A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0D6A38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6C9CE0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45961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119C05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4F657E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37E686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74A25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C26AD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94F15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C3998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BE3C5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43236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4ED08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CCF03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EAECD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41404E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7D2FF2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A9218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C7D1C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1AC6D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3547D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CD618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74F18E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F550F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13C42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AAE9F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8945D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80325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26A49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C336B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C72BA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81BB0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25BA2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880D1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C3392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0B93E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0DE37C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2DA5D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778A5F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1A45D7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1C10DE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5D5DB5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20CECF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CB3647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4C101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25803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5D485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D54C0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A7205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43E15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C807C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48916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65C49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02FD5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0077D4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E827C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DE368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11FD8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59E84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24A0A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85414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CAFEB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6D6A40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720CF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54534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45402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68EDF8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CCDA7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5005D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DA222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79C47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253CB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53FDE2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3C41F0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68A9F3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4B0C28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53DC8F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ED6AC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40D889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060D31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E2076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5BD04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23040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9980A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AB8B5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533E20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0008D4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CF328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F3267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8C946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55C40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E2DD7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0023B9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496B38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59F7D6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1B5C7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AB1E4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41DC8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3E8149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687B7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53A39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0BE5A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F632E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BFDE9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BD402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5D6B5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C72C6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74F5C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235FB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16441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8786B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96085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0B167D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1DF952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15E38F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3FDE06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517BEC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3A9A2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0E8446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C2C07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797BC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9C75A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DDFC4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E41EC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BFD30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3F429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2B32E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098E1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3B1360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F1FAE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AF7F7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067D5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94E58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D37DC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DB363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841AE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73643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953CD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918E7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4CC52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C4963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1D0EF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B2962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C4F01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291B6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74A1A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6D65C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2E86B6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02EFBF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54822E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288888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131CC2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4DFAF2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03C64C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5D8079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72723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DAF29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97163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0A385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651A43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94BDF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D2EFB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B3026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9E08C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F1A41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EE888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96964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146A3A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95C92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0CDC0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76F66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821EA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CF133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915D7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A8AC6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039B14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ABC27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03AE93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BA1AD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9CF6E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041031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AB268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58C27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5C4518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176B6A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1E8FC2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60339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213CE9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2B6547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6EBF8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555309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DB0E6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84CA5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13838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532415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B3CCC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5923E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1E07B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F7AAF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81F1A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30DA2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5FA2B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08E60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EEAA8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0754A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A7513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63834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D068C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BEB13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268B3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235AF6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C1DE6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CC1F5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B6769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C61E5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7E38A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6E29D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76F08C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21DD4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F88E8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7735F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A8B62" w14:textId="77777777" w:rsidR="009B1626" w:rsidRDefault="009B1626">
      <w:pPr>
        <w:spacing w:after="0"/>
      </w:pPr>
      <w:r>
        <w:separator/>
      </w:r>
    </w:p>
  </w:endnote>
  <w:endnote w:type="continuationSeparator" w:id="0">
    <w:p w14:paraId="68C45DF2" w14:textId="77777777" w:rsidR="009B1626" w:rsidRDefault="009B16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F965" w14:textId="77777777" w:rsidR="009B1626" w:rsidRDefault="009B1626">
      <w:pPr>
        <w:spacing w:after="0"/>
      </w:pPr>
      <w:r>
        <w:separator/>
      </w:r>
    </w:p>
  </w:footnote>
  <w:footnote w:type="continuationSeparator" w:id="0">
    <w:p w14:paraId="442AA2AB" w14:textId="77777777" w:rsidR="009B1626" w:rsidRDefault="009B16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700F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239C2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37BF3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B1626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2020-11-30T11:15:00Z</dcterms:created>
  <dcterms:modified xsi:type="dcterms:W3CDTF">2020-11-30T11:15:00Z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