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835E27" w:rsidRPr="00835E27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361ADB7B" w:rsidR="003E085C" w:rsidRPr="00835E27" w:rsidRDefault="003E085C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</w:pP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begin"/>
            </w: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separate"/>
            </w:r>
            <w:r w:rsidR="005468A2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t>2029</w:t>
            </w: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835E27" w:rsidRPr="00835E27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bookmarkStart w:id="2" w:name="_Hlk38821049"/>
                <w:p w14:paraId="1E763E4B" w14:textId="1A1C8C3C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3904" behindDoc="1" locked="0" layoutInCell="1" allowOverlap="1" wp14:anchorId="0EC77DD1" wp14:editId="1ECAF650">
                            <wp:simplePos x="0" y="0"/>
                            <wp:positionH relativeFrom="column">
                              <wp:posOffset>-76168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00A5E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4A814C" id="Прямоугольник: скругленные углы 5" o:spid="_x0000_s1026" style="position:absolute;margin-left:-6pt;margin-top:-5pt;width:179.65pt;height:150.8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" fillcolor="#00a5e1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835E27" w:rsidRPr="00835E27" w14:paraId="684222CD" w14:textId="77777777" w:rsidTr="00FB2500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9408482" w14:textId="0BD6DE3D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285114" w14:textId="414214BF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4BB7502" w14:textId="0699BEE6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84BA99" w14:textId="1E8402CA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F75680" w14:textId="0D47C166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7BE3AF3" w14:textId="03FFABA1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E85CF0" w14:textId="6AEBE7DD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31DF8F53" w14:textId="77777777" w:rsidTr="00FB2500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3DF47A" w14:textId="5BAC91A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D8DCA2" w14:textId="7D58D97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953DC5" w14:textId="1DF6957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6F7F6B" w14:textId="7EBE420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77DEF9" w14:textId="2FB1FDE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B1CBA7" w14:textId="1DCD7A4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DE8D4C" w14:textId="2D0EC4B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FA4FA2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6A21BAF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4447F16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07B47F4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779D8A4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015DEEB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4D1EBFD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1D41D50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23F797F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2079767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2116584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2D3E114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0F883A6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18FC248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0058308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1570236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0529957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3454502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49B5409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0D3F63B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59F2DD0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40D0B94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0A06F5C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26984E1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97D45F8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175CDCB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233B7DF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4007F5D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393FA15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1702D4C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295DD5A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594A651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144E5B8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6E418A8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2DB28BC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5A73055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19651079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8000" behindDoc="1" locked="0" layoutInCell="1" allowOverlap="1" wp14:anchorId="2EC4444B" wp14:editId="0135773D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2" name="Прямоугольник: скругленные углы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1EB4C3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86F1A0C" id="Прямоугольник: скругленные углы 12" o:spid="_x0000_s1026" style="position:absolute;margin-left:-7.5pt;margin-top:-5pt;width:179.65pt;height:150.8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" fillcolor="#1eb4c3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835E27" w:rsidRPr="00835E27" w14:paraId="4D521D1C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4A50A8" w14:textId="4CA6B0AB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052ACD" w14:textId="3ED7B530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A47D848" w14:textId="0BAF6C1C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412BE2" w14:textId="366B2738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C3D3BE5" w14:textId="054B6003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2F7BE9" w14:textId="5153B212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B16A91" w14:textId="3250B169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033AD79B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2338C3E" w14:textId="0A0608D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9814E4" w14:textId="64DC11E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665E05" w14:textId="3FE37F2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1D4F0" w14:textId="2116494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C2BCF9" w14:textId="0B65991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D888BB" w14:textId="5D1E0A6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23F15" w14:textId="64E35CD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5595BC8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01D2A74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17B8E05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6404692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3FAF18D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442EC21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178B726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7C50CF8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01EF4FF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18AD4EC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28C7131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7B428E1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208E70B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273D847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1D30DAC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6E2035C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261566E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28824C1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19C403D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4B94DA7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5C2D125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6506D68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009CA0C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0EE1193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6B1F07E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43D14A9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04DE1BC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3AEAC75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737FB16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44C0348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2E1660B8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096" behindDoc="1" locked="0" layoutInCell="1" allowOverlap="1" wp14:anchorId="202827E0" wp14:editId="10CD2AE0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5" name="Прямоугольник: скругленные углы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41AF6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6982EC7" id="Прямоугольник: скругленные углы 15" o:spid="_x0000_s1026" style="position:absolute;margin-left:-8.55pt;margin-top:-5pt;width:179.65pt;height:150.8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" fillcolor="#41af69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5FBA145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82C68E" w14:textId="54563F41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D081C50" w14:textId="33BDB161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330407" w14:textId="594D0B6D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F2E47A7" w14:textId="287C24F0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D7F939A" w14:textId="6399BEC5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24E7528" w14:textId="3DE4326F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F13CE6" w14:textId="30DC923F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AD7C61D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0AAAD04" w14:textId="56DC380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BC2568" w14:textId="2CB8D87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3CE0B" w14:textId="7D3D74F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343102" w14:textId="4F7AE32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348F3FC" w14:textId="32B9FEA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C4B999" w14:textId="71AE1C9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11257B" w14:textId="35103CA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0AE4390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17B6298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1789134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686D0CC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24B0F5C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69E941C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228D72F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27AA0C8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00319AC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1FC385A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05F459F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72F96B2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7F0C345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0B95195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111B309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79C4919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1D9EF91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2CE67F1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61E025A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1A5654B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23984A2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50651AC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7B69F87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16CA9D6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073AB20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434B0AC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7AD6F35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02E1DBD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646F78E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57340F3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B8941AB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1" locked="0" layoutInCell="1" allowOverlap="1" wp14:anchorId="3C3004F0" wp14:editId="338932E5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8" name="Прямоугольник: скругленные углы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7DC355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6153AC0" id="Прямоугольник: скругленные углы 18" o:spid="_x0000_s1026" style="position:absolute;margin-left:-9.7pt;margin-top:-5pt;width:179.65pt;height:150.8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" fillcolor="#7dc355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486B25E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AC1FC0" w14:textId="6230CC8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14AE8CF" w14:textId="2874CEB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D221CC" w14:textId="5C54166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67455C" w14:textId="320AF472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DCA161" w14:textId="325F698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C27E099" w14:textId="4080302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E05008" w14:textId="7510E5F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8746610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1994D48" w14:textId="085BF4F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69881" w14:textId="226ABFB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6853C12" w14:textId="4953432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05E42A6" w14:textId="1D4BDF8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2FC3EB" w14:textId="5D2C000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27BD5DB" w14:textId="1982824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3C7F0FA" w14:textId="2DF2D92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713B271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1B13E9A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3BC7CAB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6F5624A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22A7B2A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6AD83C2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7A35EDB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662160B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70AA337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0C1922A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742EA93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5E10551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38A6639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522D7C5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6DD2280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46B9374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5A9F7E5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2F2D690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3CD60B5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32A8527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53536B2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7BB5F56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1C6AE4F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1DB760F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419401E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66C21F9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6F0B92D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453C4DC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4B9BA6C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2A549AC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4768A2" w14:textId="77777777" w:rsidR="00240D4D" w:rsidRPr="00835E27" w:rsidRDefault="00240D4D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5180D940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1" locked="0" layoutInCell="1" allowOverlap="1" wp14:anchorId="3416E75C" wp14:editId="31724765">
                            <wp:simplePos x="0" y="0"/>
                            <wp:positionH relativeFrom="column">
                              <wp:posOffset>-87743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1" name="Прямоугольник: скругленные углы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B9BE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577B3EB" id="Прямоугольник: скругленные углы 21" o:spid="_x0000_s1026" style="position:absolute;margin-left:-6.9pt;margin-top:-4.75pt;width:179.65pt;height:150.8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" fillcolor="#b9be37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533209A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937BF7" w14:textId="3AB4FFE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076CB9" w14:textId="0E0779A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E2E5AC" w14:textId="302D744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91E9FA" w14:textId="05516F7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C9E446" w14:textId="16D29374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474412" w14:textId="110E205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B3D15" w14:textId="54B8CDB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38FA371F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57682D8" w14:textId="24756EE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867C93" w14:textId="1426FBA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65E0A7" w14:textId="62C662D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684AED" w14:textId="36C326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0F1AEC" w14:textId="2816688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88ABBF" w14:textId="761AB62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319A52" w14:textId="03E48A5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1B41AC0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1BD6C6C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0AA121E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7B0AB66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06C9139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50641B5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1F4E3DF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37A8643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3A65E29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0528D50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7E1D2B8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7A9B49D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3F6B96B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2AE482A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097DC47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0FCF769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7948645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0B255B5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06D458E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50309DB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1B20000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051A15B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09E0D1F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1F75F84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2068C85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04FE9E9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07A25E5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456E5B0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0045BB4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37A821B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571B4C02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1" locked="0" layoutInCell="1" allowOverlap="1" wp14:anchorId="54BFAE9B" wp14:editId="4448F00E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-54264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4" name="Прямоугольник: скругленные углы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A5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D209BF2" id="Прямоугольник: скругленные углы 24" o:spid="_x0000_s1026" style="position:absolute;margin-left:-7.5pt;margin-top:-4.25pt;width:179.65pt;height:150.8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" fillcolor="#faa537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3FDBBAF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CCD867C" w14:textId="6854510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AD34CA" w14:textId="5EE5D727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CEF8E2" w14:textId="5523987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2EC53A" w14:textId="2FA6AD1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5114B7" w14:textId="755AAE7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9497BC" w14:textId="267032C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8DC64F" w14:textId="5314844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0101CD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816137E" w14:textId="34E8ADB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F6D0B3" w14:textId="10B2F74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B10352" w14:textId="2A74122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D945A5" w14:textId="1DC7AEE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B51A83A" w14:textId="370BE83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AF9861" w14:textId="10F96D4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759CE0" w14:textId="261FB8D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6BD075C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24EB3CC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207354E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635292F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4A7D43B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513D9E5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54C8167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2AEFE2A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26F35BB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7CBDAF3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29AFD55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1C7BA5B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4D2814E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1B42D63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608B8F7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65084BD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0692B45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2F62007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1C7E145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2111C42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0663BDF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330A618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6D329A5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1290B75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6E23EED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43D68E0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3765876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76E1FB8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4BA58AE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0AFDA0D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D3FC7CF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1" locked="0" layoutInCell="1" allowOverlap="1" wp14:anchorId="0C85CC3B" wp14:editId="2D88D513">
                            <wp:simplePos x="0" y="0"/>
                            <wp:positionH relativeFrom="column">
                              <wp:posOffset>-114605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7" name="Прямоугольник: скругленные углы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824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AA2E0AF" id="Прямоугольник: скругленные углы 27" o:spid="_x0000_s1026" style="position:absolute;margin-left:-9pt;margin-top:-4.75pt;width:179.65pt;height:150.8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" fillcolor="#fa8241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65F48B94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EEB0A9E" w14:textId="41558AC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31FA6" w14:textId="28FB68C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E1EB63" w14:textId="07ADEBD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1004C4" w14:textId="1C9D736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9397D7" w14:textId="62ECADC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34D544" w14:textId="2CCED04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E67A74" w14:textId="723D88C7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695417E5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19BABFE" w14:textId="34F96C1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C221972" w14:textId="5F1E87C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43371317" w14:textId="32474B1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32E429C1" w14:textId="0ABC709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622A721" w14:textId="6656B1F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2A728AE9" w14:textId="0CD77DF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0747D21B" w14:textId="5C38C20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1BF4360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234879F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711346D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0811A61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717D604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15F3E70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78CC7AD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612F2C2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449A221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6DBDAFB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2C5BD96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4711C37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74B497F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320BF9B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5DC71A0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124DBDF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183BC90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2E57A25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65DDEC1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44ECD35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546DCDC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52785EC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769716D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59455F2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6333A24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2C8B138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21C8E19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5D1767B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44248E3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32AD4B6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22E13D4C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1" locked="0" layoutInCell="1" allowOverlap="1" wp14:anchorId="1D381336" wp14:editId="717B39EA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0" name="Прямоугольник: скругленные углы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55F5A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581CCD9" id="Прямоугольник: скругленные углы 30" o:spid="_x0000_s1026" style="position:absolute;margin-left:-9.7pt;margin-top:-4.75pt;width:179.65pt;height:150.8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" fillcolor="#f55f5a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27BAE27B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1C41B3" w14:textId="0C53EC3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114B97" w14:textId="1B7C7BE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8DB859" w14:textId="79FBBDCF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E5F5A9" w14:textId="24CAD76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0E5199" w14:textId="19E1949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5D486E" w14:textId="2414ED79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B06261" w14:textId="279A38D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4F4E23C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8F47D9" w14:textId="7F42105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C42E64" w14:textId="191A42E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349503" w14:textId="28457F0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455009" w14:textId="0D8AC51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1C28BC" w14:textId="3B92E41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53885E" w14:textId="1858F1B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A35057" w14:textId="663CD2E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523E950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050DCA5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290742C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7310382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5285676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2D232ED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0DF53C1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0BD068C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354341A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375CC43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27FC492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71CED06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54F5E28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5E32A5B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0113723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27EC6A7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6D85D8A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42018A8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3F07FA9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3E8FB13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43321F1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41805BB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26D78BC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0B4E156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1F6A733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392C521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39EA57C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126E208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7F78211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6C7F1FA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E383FC" w14:textId="77777777" w:rsidR="00240D4D" w:rsidRPr="00835E27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199703FE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1" locked="0" layoutInCell="1" allowOverlap="1" wp14:anchorId="1B3AAEA1" wp14:editId="34707F33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3" name="Прямоугольник: скругленные углы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C86E7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9735370" id="Прямоугольник: скругленные углы 33" o:spid="_x0000_s1026" style="position:absolute;margin-left:-6.45pt;margin-top:-5.4pt;width:179.65pt;height:150.8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" fillcolor="#c86e7d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6E92A4E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7E20BD" w14:textId="78BAA8D1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BAB9FE" w14:textId="7D7D8649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7E1C1D" w14:textId="54F5CD1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097261" w14:textId="672F3E1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075D82B" w14:textId="1B94D77C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F2B6E0" w14:textId="60C7DE9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5E6D45" w14:textId="61FDCF4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91EEF2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CC9AD8" w14:textId="78C63F7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65D060A" w14:textId="502E2A6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BDA8F8" w14:textId="0D2224B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07E4D3" w14:textId="39DADA1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5E22500" w14:textId="3EABD28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B27399" w14:textId="1992524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C09A57F" w14:textId="52C6E30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186B5A6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12B673E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2B6C7D9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1FF99DF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7B99F56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34274B4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56A2E4F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63BDD7D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37FCF5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0442190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1C75045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65D9D25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376B71A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20ED1CC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390347B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74AA034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4309EC0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678EC02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2FE3C5A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68DEAE4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6ECFD49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1348850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184D762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38AEC05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62B7A7F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097092A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3774738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4204422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0A21634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3679502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7797E772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1" locked="0" layoutInCell="1" allowOverlap="1" wp14:anchorId="6E7C486B" wp14:editId="73103617">
                            <wp:simplePos x="0" y="0"/>
                            <wp:positionH relativeFrom="column">
                              <wp:posOffset>-89599</wp:posOffset>
                            </wp:positionH>
                            <wp:positionV relativeFrom="paragraph">
                              <wp:posOffset>-86256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6" name="Прямоугольник: скругленные углы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87648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4B608FBA" id="Прямоугольник: скругленные углы 36" o:spid="_x0000_s1026" style="position:absolute;margin-left:-7.05pt;margin-top:-6.8pt;width:179.65pt;height:150.8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" fillcolor="#876487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1DAA9906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268EF6" w14:textId="63C5155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4767A8" w14:textId="41FA83C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A606E45" w14:textId="7C889927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734FE5" w14:textId="3D23126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2CCBD37" w14:textId="2DBC88B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383A338" w14:textId="0CA34482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199D0C" w14:textId="6FB0C18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048A273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4BD2F7B" w14:textId="169F271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D35348" w14:textId="070D99A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2EC394" w14:textId="3E21D4D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11D71D" w14:textId="32B896D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763EE9" w14:textId="52E4B14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586682" w14:textId="0FC845C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61586C" w14:textId="40D4577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0BA2EAA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057DEE5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06F21F7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65BA1D9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57CD48A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41FE791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345DC6E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27F532F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2399A6A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5D105E4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409C71E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0050D09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32A8A23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64BA8B3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746FD9E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7203879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0307052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1AA7335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1D1589B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0D001B4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3803E15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1A9DE28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7D5D94D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67F2CBA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2AD0BBD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0DE50DC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404EC56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7D6F91F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234EC0B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59653A2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28452EE4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1" locked="0" layoutInCell="1" allowOverlap="1" wp14:anchorId="6A34D570" wp14:editId="7A24752E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9" name="Прямоугольник: скругленные углы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6E82B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6CAD9F7" id="Прямоугольник: скругленные углы 39" o:spid="_x0000_s1026" style="position:absolute;margin-left:-8.55pt;margin-top:-5.4pt;width:179.65pt;height:150.8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" fillcolor="#6e82b9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504BFB3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911DBF" w14:textId="2FCFDF0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2F19E6" w14:textId="79C96CF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193F3" w14:textId="4985981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95B3D0" w14:textId="1132BBCC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1FE0A5" w14:textId="7B8286F1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9E89F" w14:textId="4391F83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5DC499" w14:textId="4233007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4138B158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DF0A74D" w14:textId="5B5CD33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4EEB4B" w14:textId="4F7A31D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A59089" w14:textId="3B85415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A6AE03" w14:textId="548578F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96E858D" w14:textId="3022486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06519B" w14:textId="0FFEC61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D7589EB" w14:textId="5E7CCE5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2FD23D9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197CDE4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1CEA93A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1E6B38E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4B8A391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18689C8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25F58CB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25CE70F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223A5E3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1072B5C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57B3869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252411F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3B340D9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3536919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7BC960C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6DFFBF8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1815F67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1E9D836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2C3BF86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28486FE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642BCFB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3F16E6C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2BEBB5E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5C08B3C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32E6CC3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3676726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2CD11C1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7D19977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61BCCF3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6B9D41A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26A1CD14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1" locked="0" layoutInCell="1" allowOverlap="1" wp14:anchorId="12921AE0" wp14:editId="2E9708A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-63106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2" name="Прямоугольник: скругленные углы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3273A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F76259" id="Прямоугольник: скругленные углы 42" o:spid="_x0000_s1026" style="position:absolute;margin-left:-9.2pt;margin-top:-4.95pt;width:179.65pt;height:150.85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" fillcolor="#3273a0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0CA8349C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098BB" w14:textId="41330E7C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F03D3C" w14:textId="15AE1D49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6A1803" w14:textId="17719BE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9281689" w14:textId="28DEBE7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F571BF" w14:textId="6531DE08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195620" w14:textId="6E4F6194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9C3C5" w14:textId="4497A96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0B2F30B0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BF7088F" w14:textId="1E12C3B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F101F28" w14:textId="478602C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8806C3" w14:textId="4FFBE27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7860C0" w14:textId="3738FEC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246D88" w14:textId="09977F2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8AD4B2" w14:textId="7EBC221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F0E85C9" w14:textId="7F644FB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54310F3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0E296FE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35F3B4D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369BFAF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50987BF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18D10EA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52CC5BE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753ACAE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4B52373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5F626F0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718DF23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1625DDF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38B08CA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6B7D4F7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3A3E6D6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32D0CE1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31E445C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660FFE5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3E76EA2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1A0ECDD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2AC7D70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56AE40B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1E02E6B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2E62DFB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352A54D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346DB28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239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5AC428F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7D0813E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70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66BF820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637021B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468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3A58C6" w14:textId="77777777" w:rsidR="00240D4D" w:rsidRPr="00835E27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835E27" w:rsidRDefault="00E50BDE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FFFFFF" w:themeColor="background1"/>
                <w:sz w:val="2"/>
                <w:szCs w:val="2"/>
              </w:rPr>
            </w:pPr>
          </w:p>
        </w:tc>
      </w:tr>
    </w:tbl>
    <w:p w14:paraId="2B3E424A" w14:textId="01681275" w:rsidR="00F93E3B" w:rsidRPr="00835E27" w:rsidRDefault="00F93E3B" w:rsidP="00240D4D">
      <w:pPr>
        <w:pStyle w:val="a5"/>
        <w:rPr>
          <w:rFonts w:ascii="Arial Narrow" w:hAnsi="Arial Narrow"/>
          <w:b/>
          <w:bCs/>
          <w:noProof/>
          <w:color w:val="FFFFFF" w:themeColor="background1"/>
          <w:sz w:val="2"/>
          <w:szCs w:val="2"/>
        </w:rPr>
      </w:pPr>
    </w:p>
    <w:sectPr w:rsidR="00F93E3B" w:rsidRPr="00835E27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45F8E8" w14:textId="77777777" w:rsidR="00EF574A" w:rsidRDefault="00EF574A">
      <w:pPr>
        <w:spacing w:after="0"/>
      </w:pPr>
      <w:r>
        <w:separator/>
      </w:r>
    </w:p>
  </w:endnote>
  <w:endnote w:type="continuationSeparator" w:id="0">
    <w:p w14:paraId="6DD6B01B" w14:textId="77777777" w:rsidR="00EF574A" w:rsidRDefault="00EF57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B7695" w14:textId="77777777" w:rsidR="00EF574A" w:rsidRDefault="00EF574A">
      <w:pPr>
        <w:spacing w:after="0"/>
      </w:pPr>
      <w:r>
        <w:separator/>
      </w:r>
    </w:p>
  </w:footnote>
  <w:footnote w:type="continuationSeparator" w:id="0">
    <w:p w14:paraId="034B87E9" w14:textId="77777777" w:rsidR="00EF574A" w:rsidRDefault="00EF574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3700F"/>
    <w:rsid w:val="0005357B"/>
    <w:rsid w:val="00071356"/>
    <w:rsid w:val="00097A25"/>
    <w:rsid w:val="000A5A57"/>
    <w:rsid w:val="000D6CDB"/>
    <w:rsid w:val="00111F7C"/>
    <w:rsid w:val="001274F3"/>
    <w:rsid w:val="00151CCE"/>
    <w:rsid w:val="001B01F9"/>
    <w:rsid w:val="001C41F9"/>
    <w:rsid w:val="002239C2"/>
    <w:rsid w:val="00232AB7"/>
    <w:rsid w:val="00240D4D"/>
    <w:rsid w:val="002562E7"/>
    <w:rsid w:val="00285C1D"/>
    <w:rsid w:val="0032590E"/>
    <w:rsid w:val="003327F5"/>
    <w:rsid w:val="00340CAF"/>
    <w:rsid w:val="003913BD"/>
    <w:rsid w:val="003C0D41"/>
    <w:rsid w:val="003D7A65"/>
    <w:rsid w:val="003E085C"/>
    <w:rsid w:val="003E7B3A"/>
    <w:rsid w:val="00403C71"/>
    <w:rsid w:val="00416364"/>
    <w:rsid w:val="00431B29"/>
    <w:rsid w:val="00437BF3"/>
    <w:rsid w:val="00440416"/>
    <w:rsid w:val="00462EAD"/>
    <w:rsid w:val="004A6170"/>
    <w:rsid w:val="004E41B0"/>
    <w:rsid w:val="004F6AAC"/>
    <w:rsid w:val="00507460"/>
    <w:rsid w:val="00512F2D"/>
    <w:rsid w:val="005468A2"/>
    <w:rsid w:val="00570FBB"/>
    <w:rsid w:val="00583B82"/>
    <w:rsid w:val="005923AC"/>
    <w:rsid w:val="005D5149"/>
    <w:rsid w:val="005E656F"/>
    <w:rsid w:val="00653B95"/>
    <w:rsid w:val="00667021"/>
    <w:rsid w:val="0066785B"/>
    <w:rsid w:val="006974E1"/>
    <w:rsid w:val="006C0896"/>
    <w:rsid w:val="006F513E"/>
    <w:rsid w:val="007C0139"/>
    <w:rsid w:val="007D45A1"/>
    <w:rsid w:val="007F564D"/>
    <w:rsid w:val="00835E27"/>
    <w:rsid w:val="00894969"/>
    <w:rsid w:val="008B1201"/>
    <w:rsid w:val="008F16F7"/>
    <w:rsid w:val="009164BA"/>
    <w:rsid w:val="009166BD"/>
    <w:rsid w:val="00977AAE"/>
    <w:rsid w:val="00996E56"/>
    <w:rsid w:val="00997268"/>
    <w:rsid w:val="009F4A9E"/>
    <w:rsid w:val="00A12667"/>
    <w:rsid w:val="00A14581"/>
    <w:rsid w:val="00A20E4C"/>
    <w:rsid w:val="00A56366"/>
    <w:rsid w:val="00AA23D3"/>
    <w:rsid w:val="00AA3C50"/>
    <w:rsid w:val="00AB11CF"/>
    <w:rsid w:val="00AE302A"/>
    <w:rsid w:val="00AE36BB"/>
    <w:rsid w:val="00B37C7E"/>
    <w:rsid w:val="00B636F6"/>
    <w:rsid w:val="00B65B09"/>
    <w:rsid w:val="00B85583"/>
    <w:rsid w:val="00B9476B"/>
    <w:rsid w:val="00BC3952"/>
    <w:rsid w:val="00BE5AB8"/>
    <w:rsid w:val="00C07C1B"/>
    <w:rsid w:val="00C44DFB"/>
    <w:rsid w:val="00C6519B"/>
    <w:rsid w:val="00C70F21"/>
    <w:rsid w:val="00C7354B"/>
    <w:rsid w:val="00C91F9B"/>
    <w:rsid w:val="00CA7CA2"/>
    <w:rsid w:val="00DE32AC"/>
    <w:rsid w:val="00E1407A"/>
    <w:rsid w:val="00E318B9"/>
    <w:rsid w:val="00E47E0F"/>
    <w:rsid w:val="00E50BDE"/>
    <w:rsid w:val="00E774CD"/>
    <w:rsid w:val="00E77E1D"/>
    <w:rsid w:val="00ED75B6"/>
    <w:rsid w:val="00EF1F0E"/>
    <w:rsid w:val="00EF574A"/>
    <w:rsid w:val="00F91390"/>
    <w:rsid w:val="00F93E3B"/>
    <w:rsid w:val="00FB2500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3410</Words>
  <Characters>19443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2020-11-30T11:15:00Z</dcterms:created>
  <dcterms:modified xsi:type="dcterms:W3CDTF">2020-11-30T11:15:00Z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