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43B737E8" w:rsidR="003E085C" w:rsidRPr="00C957EE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C957EE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F30486">
              <w:rPr>
                <w:rFonts w:cs="Arial"/>
                <w:noProof/>
                <w:color w:val="auto"/>
                <w:lang w:bidi="ru-RU"/>
              </w:rPr>
              <w:t>2021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0782680A" w:rsidR="00C957EE" w:rsidRPr="00C957EE" w:rsidRDefault="0087147D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52</w:t>
            </w:r>
            <w:r w:rsidR="00C957EE"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 xml:space="preserve"> </w:t>
            </w:r>
            <w:r w:rsidR="00F30486" w:rsidRPr="00F3048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четверга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C957E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C957EE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2D42E7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693FAB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38BB67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64DF51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74B6B5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29AA3C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19D421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041D37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421813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0BB087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0C4B8C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04BE56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21AA3B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0754BD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3FF806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54ADC6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50C117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3C4B7D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73ADFF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3320A0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752AC1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65551C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265331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37799F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49D39C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4A6CF8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71E739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56B8DE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488EA3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1C9EEB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5F4787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760849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6EBDE6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535715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39F253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5F5207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40CA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02B488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40CA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40CA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726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64BCCB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58CEF7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3B1CED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5B3263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0E5CD8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0DC69B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64E3EE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18088E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0EAF77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43AE97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68001A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77ACC7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6DC900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5C1C80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22DDFC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352907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1C0CC8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1BA706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23AD9B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5479B1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3475F0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5B0BCC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14F942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08A3D2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6ED459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4096F7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3CE544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139313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05E364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0BC4A1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5A3A76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0B1306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6E00FE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065B5B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3BECE8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2A6328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0EE09A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2C2282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15D0B3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4482AF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5D349E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06C0F9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0266F4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6A0E96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08827E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3FDCFB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715CB4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229271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4A040D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5267DD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740D36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493DAF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256BA6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72326D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4A9A92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0669A3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563D42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5B5456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27856A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17105A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32998C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78F61F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5C0A97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61A09B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34CCA2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355D4C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5929E4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1A3825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2FCDD4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6C3701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54697C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6294A1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1E6C30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0A2D0E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465A2FEF" w:rsidR="00C957EE" w:rsidRPr="00A60ACB" w:rsidRDefault="00A60ACB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0DE07D81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22926DEA" w:rsidR="00C957EE" w:rsidRPr="00C957EE" w:rsidRDefault="00F3048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четверга</w:t>
                  </w:r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5337C7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7AF5F1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435601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41714E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10E278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7678A0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307FED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5C6ED7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070003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0B204A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33E96F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61F504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253C3F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774715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04706E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7B0B10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2A3255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456AC7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38F928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0503F7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2F717A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238784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1F446B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530C8E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425E8A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5423C6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380BBA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2495D9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0D278D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00EE63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5539F2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3EEC22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3245A1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3E8A1B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673D0B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16AAED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2DB45A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520A6C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0C3AF2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726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3B2715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0DC55A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7075A4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7EB59D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5C0D5C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203B3F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2C3A07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5F368E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7D7113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06B553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43DAC2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595F14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12ACAA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01CF06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200B4A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59ACEB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12B6FF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27200E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322E07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2B3638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150E45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18E34F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1728EE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120A6C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2BDE17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2B355C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08EDAB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3CE9D7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3E0B55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11FA49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2123D3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155A3A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568B6E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19453F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0621A6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40CA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2FE4BF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2048B1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1D6AA1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5D6DCA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5E3E13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4A63E9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48A0BB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3961EA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14D9AD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09729A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27FCC1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5C6C50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0CB2C6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7781E7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72B6B0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483C7A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13B334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361D03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591BA5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41B637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239980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6605F4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14EBC4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52D78D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36BD3D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116B01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7DC30E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79515A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793D79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5AAF2A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22E1A3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66F22B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61B37D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2B8BF5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546B26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617F03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0886D4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2DC469F5" w:rsidR="00C957EE" w:rsidRPr="00C957EE" w:rsidRDefault="00F3048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  <w:bookmarkStart w:id="2" w:name="_GoBack"/>
                  <w:bookmarkEnd w:id="2"/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581CD325" w:rsidR="00C957EE" w:rsidRPr="00C957EE" w:rsidRDefault="00872EE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73E0E2DF" w:rsidR="00C957EE" w:rsidRPr="00C957EE" w:rsidRDefault="00F3048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четверга</w:t>
                  </w:r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2D34EA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506069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009BBB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730877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0A5A51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1EDDCA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707C6D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409DDF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320586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0BF7B4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51A9A2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77FF18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275D4D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54B640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36C774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27DE0C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11CE88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79DA3D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77CB8D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3A64E2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1A5282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4EA4F7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32CDB7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33C460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605151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2866B6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297015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0170B6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35EF2D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5E70F6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37EF1F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1BA8B1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103875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42C186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17FA3B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70191A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063211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31EE95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7ACB48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40CA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1DA292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40CA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5FF2B0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5252CD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720F36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791BD9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02AF72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55E776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722F0C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10C912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593CD4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4537E9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5A10A4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094418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525AC0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626B6C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4B0907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44F258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6BA525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4EEABC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75AFB2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6503DB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6066F1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52D6AC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37B2E0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6F4F31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776A70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26483C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40329A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3561F4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7BC407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061515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70FACE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67E08A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0C6EDA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3491DF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0CD9E9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1BA057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23CAE0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65A131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5D0E3B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64D2C4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67C96F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32631D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34B71F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7FBE4F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2C57FD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337698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3A8487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69C63C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4ED59A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1EBD31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799E7F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072464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78C96D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3DC25D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6F6719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438D6A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14D7B7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08F4F3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350742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516BB5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7757A0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50D189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58559E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0E1BF1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47589D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2FF96E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252BFB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412C41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0D7C21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315529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695219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35A944D8" w:rsidR="00C957EE" w:rsidRPr="00C957EE" w:rsidRDefault="00F3048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3168D007" w:rsidR="00C957EE" w:rsidRPr="00C957EE" w:rsidRDefault="00E16D0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5060C259" w:rsidR="00C957EE" w:rsidRPr="00C957EE" w:rsidRDefault="00E16D0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0639AC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755381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450426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63CB56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7D3E38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582140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1210C9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5F47AD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794792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618C9A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016C1D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2C43FE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762CCD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13F2B6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0D1394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796FC1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4F7855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371DE1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77F971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1E2B25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00AE58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3BB149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73717A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3343AC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2DE984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103236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080AEA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0163B1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57FD87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426FC1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36D5A9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0A08EA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2A3BC3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6ED300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14E479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1E3987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40CA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5469D5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40CA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40CAF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726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5313EC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77402E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555422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469897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27E62E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4C212C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617DC8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2C42FD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415953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7BE81F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388EDD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57F305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06AC86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2FCF6F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3E5B37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38CAA6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164C03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313B34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4C4FB5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5C1B78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43AB5D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1E7F42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5ABE55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07EABB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68E3C4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2F4A8A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555E5D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66CD1B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160F97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2AAEDC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283070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2598FB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5BF6C8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6ACF7A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3E3311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3DA19C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511F2B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12A1C4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098CAD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7C4914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78F40C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21A4FD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204120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0C562F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306C69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77F205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4AA46B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1CC1C3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20DEA0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5D4AD4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10A470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488829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423158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0560E8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0EFF9E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6F4890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7AD6B5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3FC423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7CBFBE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65713D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1839A8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0A1A85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567743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3D2EB1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781FDB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33A29A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0C0160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799703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265D7C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110C1C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4D7C0F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5C34C5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07488C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528B22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53B0EE18" w:rsidR="00C957EE" w:rsidRPr="00C957EE" w:rsidRDefault="00A60AC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49C7FAB0" w:rsidR="00C957EE" w:rsidRPr="00C957EE" w:rsidRDefault="00E16D0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3EB49DB7" w:rsidR="00C957EE" w:rsidRPr="00C957EE" w:rsidRDefault="00E16D0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FE3D5B" w14:textId="77777777" w:rsidR="00263068" w:rsidRDefault="00263068">
      <w:pPr>
        <w:spacing w:after="0"/>
      </w:pPr>
      <w:r>
        <w:separator/>
      </w:r>
    </w:p>
  </w:endnote>
  <w:endnote w:type="continuationSeparator" w:id="0">
    <w:p w14:paraId="798BB8DC" w14:textId="77777777" w:rsidR="00263068" w:rsidRDefault="002630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DFD03B" w14:textId="77777777" w:rsidR="00263068" w:rsidRDefault="00263068">
      <w:pPr>
        <w:spacing w:after="0"/>
      </w:pPr>
      <w:r>
        <w:separator/>
      </w:r>
    </w:p>
  </w:footnote>
  <w:footnote w:type="continuationSeparator" w:id="0">
    <w:p w14:paraId="2BF0106D" w14:textId="77777777" w:rsidR="00263068" w:rsidRDefault="0026306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74B6A"/>
    <w:rsid w:val="00097A25"/>
    <w:rsid w:val="000A5A57"/>
    <w:rsid w:val="001274F3"/>
    <w:rsid w:val="00151CCE"/>
    <w:rsid w:val="00187700"/>
    <w:rsid w:val="001B01F9"/>
    <w:rsid w:val="001C41F9"/>
    <w:rsid w:val="00263068"/>
    <w:rsid w:val="00285C1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A5238"/>
    <w:rsid w:val="007C0139"/>
    <w:rsid w:val="007D45A1"/>
    <w:rsid w:val="007F564D"/>
    <w:rsid w:val="00807067"/>
    <w:rsid w:val="0087147D"/>
    <w:rsid w:val="00872EE5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60ACB"/>
    <w:rsid w:val="00AA23D3"/>
    <w:rsid w:val="00AA3C50"/>
    <w:rsid w:val="00AD51E9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957EE"/>
    <w:rsid w:val="00DE32AC"/>
    <w:rsid w:val="00E1407A"/>
    <w:rsid w:val="00E16D02"/>
    <w:rsid w:val="00E50BDE"/>
    <w:rsid w:val="00E774CD"/>
    <w:rsid w:val="00E77E1D"/>
    <w:rsid w:val="00ED75B6"/>
    <w:rsid w:val="00F3048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3428</Words>
  <Characters>19546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2020-12-15T09:07:00Z</dcterms:created>
  <dcterms:modified xsi:type="dcterms:W3CDTF">2020-12-15T09:07:00Z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