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693456E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A60ACB">
              <w:rPr>
                <w:rFonts w:cs="Arial"/>
                <w:noProof/>
                <w:color w:val="auto"/>
                <w:lang w:bidi="ru-RU"/>
              </w:rPr>
              <w:t>2021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5989F065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bookmarkStart w:id="1" w:name="_GoBack"/>
            <w:bookmarkEnd w:id="1"/>
            <w:r w:rsidR="00A60A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F810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DD672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17F7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27BE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BE188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F05D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FEC81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52DF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CF97C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35B6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426BF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5BA4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56C73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F9D51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B0661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5E66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9FA2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3D89A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C980E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BEE72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9932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0300B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5AD78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59B8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73CC7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2DE6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C0C2F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1EEF0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16FF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07D4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FC1B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9342C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09FF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3FCF0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0B8CD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AE45B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06B03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7468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8EAB5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D2D61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1861E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7072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941F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B8E2F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2BC4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CE4D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D6B7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4AABA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1AA7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C6022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B422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1E57A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487F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751EB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B8E90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91FF5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08765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86C29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387C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41C6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DBEB3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D897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D0A6A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42A32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85E9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35A53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5628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24459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6DA1E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62872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31EC8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AB468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75F5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5BEE4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4907B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E47A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855FF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F4BC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7DF8A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875A0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BF8C0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6D424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136AC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E75FC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79513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580E8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95AE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BBDAA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C704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5B30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2D4D4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75BAC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B105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7CB92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0F120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ED49D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68BC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7AA16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120A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54E1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04DFE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BC05A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26240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1A8A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E61D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0B89F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A7497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FE41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C5BFA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CD1EE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78F90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320443DB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8D429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7450EE8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E7F9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946A6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FC346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1618DB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03B09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162F5F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709E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C473F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44AD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1F74F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AD084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21C33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57593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2ED76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22EE3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20D9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B0B7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0110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47760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8FDB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593C5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298DF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1A78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DDE94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62BE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05CC65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936C7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3DF5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5490C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F1DE5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8F5D0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E6DB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00145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92212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6A49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1559D2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FCB4E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6ABE3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2F971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5D24D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1C9AE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7F0D7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3E065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6735E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386F3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6C9E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75E7B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6CE6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7AB3F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34CAD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504C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D66A3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B2315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803A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5A4D3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5CC09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5BDE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9366A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19C2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7DB08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98A3B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4BE06C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09C600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06E2B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A4E2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2511E7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5B03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87FA1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8086B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FC971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59FB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DB8E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F61D0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B55C3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F763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C755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C280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9433E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36E4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9B84F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C25B5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FE400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BE656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D2924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123444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32BE2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EC4B6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8B5E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FEAFE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6D6915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615F8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CD780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2F26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37A25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B617B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2681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09DEBA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1E85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7D10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6345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0238AA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1857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9B16E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B017C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597577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248C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76AD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407E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18303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DB5C4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2A20E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1BE5FA6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8242FDE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0626FD7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EEC90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530ED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DCB7D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070E1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DE1CE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AEB3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91E9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FF5A3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0E2609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CB7C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62B4AE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5FACE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EB783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8B35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452F4D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604A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6EE81D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52004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6FA7F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E407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81E09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CB46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B089D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9701A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02B00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E42F7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429F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6ABEF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7ACB6B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FD296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63A2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4B69A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02BCA3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0F0A4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ABA62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F60F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A05A5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EE15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CA35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03F343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87FB7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F8327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073CF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8AC55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59AEE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7943B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DD6BA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13A1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C295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29140E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AA353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1FDE19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6E85E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94CE7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9E1AD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4E924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2B3C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E6AB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3039B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77D28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45BAD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801A7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8A2DC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8FF0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6A0D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A2B83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7554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00B2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CAC8B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28594F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27540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89E1F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5BCD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F0FCE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1EBF1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BC52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5EE49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2212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15EF9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4455E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3492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24286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5265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F5763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C633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22E152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DBBC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9EA1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F2B7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25A1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866DF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81A85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2094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041EE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73E6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717454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D941A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5FFF4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0347C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63F4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06162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3A2E1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2F3BE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AFC82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C04D6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CEF7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F8455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4C337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A9A3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EDC74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176EE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1373A14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6FD9B345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0FAD58B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CA37C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B3A13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ECE6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32C2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7505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6223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00AAD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23EB13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3E1FA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D0C28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1C548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02DE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C55C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E557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9DB45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A1D7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92BCF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D7362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CD721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3E06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E27ED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A7450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A001E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54F99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A537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6DB61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763B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7E7E1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3F06E1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A2D8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7B315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05F99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F545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B85E3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F0B9C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D1EA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4E47F0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DD1F4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3F5F8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3D2C93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65025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9CB7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43421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7A418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2D523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4E44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C5E0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1D36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C8DF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565AB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A1446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F186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DA831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E63DA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50CC8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408A5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6AFE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BECAD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90CC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C36A9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A343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749DC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33587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D24E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8E25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2835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6BA73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7BC8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74E4B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537C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AC74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38A88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5F868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1E950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B0D6E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1F2A3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3600C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80C6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B6256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E25B2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4A560F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FB47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240B7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DC479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B6D18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69645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05F96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BD50B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F7B1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E027C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3948C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F292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DEAB4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06C7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DDC7A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294CD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DD87E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49B5CC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EBBB1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0AB04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ACE05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4876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5FC78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C0204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6398B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E3EA3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04945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06EE0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E1530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1919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BEADE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C3B633B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3D3502D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9BF6D83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24633" w14:textId="77777777" w:rsidR="007A5238" w:rsidRDefault="007A5238">
      <w:pPr>
        <w:spacing w:after="0"/>
      </w:pPr>
      <w:r>
        <w:separator/>
      </w:r>
    </w:p>
  </w:endnote>
  <w:endnote w:type="continuationSeparator" w:id="0">
    <w:p w14:paraId="3D99A1A3" w14:textId="77777777" w:rsidR="007A5238" w:rsidRDefault="007A52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BFC5A" w14:textId="77777777" w:rsidR="007A5238" w:rsidRDefault="007A5238">
      <w:pPr>
        <w:spacing w:after="0"/>
      </w:pPr>
      <w:r>
        <w:separator/>
      </w:r>
    </w:p>
  </w:footnote>
  <w:footnote w:type="continuationSeparator" w:id="0">
    <w:p w14:paraId="0224FB43" w14:textId="77777777" w:rsidR="007A5238" w:rsidRDefault="007A52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3436</Words>
  <Characters>19590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2020-12-15T07:19:00Z</dcterms:created>
  <dcterms:modified xsi:type="dcterms:W3CDTF">2020-12-15T07:19:00Z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