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3E085C" w:rsidRPr="00C957EE" w14:paraId="40983BE3" w14:textId="77777777" w:rsidTr="0005357B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203C22B9" w:rsidR="003E085C" w:rsidRPr="00C957EE" w:rsidRDefault="003E085C" w:rsidP="00C957EE">
            <w:pPr>
              <w:pStyle w:val="ad"/>
              <w:spacing w:after="0"/>
              <w:jc w:val="center"/>
              <w:rPr>
                <w:rFonts w:cs="Arial"/>
                <w:noProof/>
                <w:color w:val="auto"/>
                <w:lang w:bidi="ru-RU"/>
              </w:rPr>
            </w:pPr>
            <w:r w:rsidRPr="00C957EE">
              <w:rPr>
                <w:rFonts w:cs="Arial"/>
                <w:noProof/>
                <w:color w:val="auto"/>
                <w:lang w:bidi="ru-RU"/>
              </w:rPr>
              <w:fldChar w:fldCharType="begin"/>
            </w:r>
            <w:r w:rsidRPr="00C957EE">
              <w:rPr>
                <w:rFonts w:cs="Arial"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separate"/>
            </w:r>
            <w:r w:rsidR="00E16D02">
              <w:rPr>
                <w:rFonts w:cs="Arial"/>
                <w:noProof/>
                <w:color w:val="auto"/>
                <w:lang w:bidi="ru-RU"/>
              </w:rPr>
              <w:t>2021</w:t>
            </w:r>
            <w:r w:rsidRPr="00C957EE">
              <w:rPr>
                <w:rFonts w:cs="Arial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p w14:paraId="4EE12CCC" w14:textId="733ACFB4" w:rsidR="00C957EE" w:rsidRPr="00C957EE" w:rsidRDefault="0087147D" w:rsidP="00E50BDE">
            <w:pPr>
              <w:pStyle w:val="ad"/>
              <w:jc w:val="center"/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</w:pPr>
            <w:r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>52</w:t>
            </w:r>
            <w:r w:rsidR="00C957EE" w:rsidRPr="00C957EE">
              <w:rPr>
                <w:rFonts w:cs="Arial"/>
                <w:b/>
                <w:bCs/>
                <w:noProof/>
                <w:color w:val="auto"/>
                <w:sz w:val="32"/>
                <w:szCs w:val="32"/>
                <w:lang w:bidi="ru-RU"/>
              </w:rPr>
              <w:t xml:space="preserve"> </w:t>
            </w:r>
            <w:r w:rsidR="00E16D02">
              <w:rPr>
                <w:rFonts w:cs="Arial"/>
                <w:b/>
                <w:bCs/>
                <w:noProof/>
                <w:color w:val="auto"/>
                <w:sz w:val="24"/>
                <w:szCs w:val="24"/>
                <w:lang w:bidi="ru-RU"/>
              </w:rPr>
              <w:t>среды</w:t>
            </w:r>
            <w:bookmarkStart w:id="1" w:name="_GoBack"/>
            <w:bookmarkEnd w:id="1"/>
          </w:p>
          <w:tbl>
            <w:tblPr>
              <w:tblStyle w:val="ae"/>
              <w:tblW w:w="5000" w:type="pct"/>
              <w:tblBorders>
                <w:top w:val="single" w:sz="6" w:space="0" w:color="auto"/>
                <w:left w:val="single" w:sz="6" w:space="0" w:color="auto"/>
                <w:bottom w:val="single" w:sz="6" w:space="0" w:color="auto"/>
                <w:right w:val="single" w:sz="6" w:space="0" w:color="auto"/>
                <w:insideH w:val="single" w:sz="6" w:space="0" w:color="auto"/>
                <w:insideV w:val="single" w:sz="6" w:space="0" w:color="auto"/>
              </w:tblBorders>
              <w:tblCellMar>
                <w:top w:w="170" w:type="dxa"/>
                <w:left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2"/>
              <w:gridCol w:w="3484"/>
              <w:gridCol w:w="3484"/>
            </w:tblGrid>
            <w:tr w:rsidR="00E50BDE" w:rsidRPr="00C957EE" w14:paraId="79F6697B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E763E4B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bookmarkStart w:id="2" w:name="_Hlk38821049"/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6"/>
                    <w:gridCol w:w="451"/>
                    <w:gridCol w:w="451"/>
                    <w:gridCol w:w="450"/>
                    <w:gridCol w:w="450"/>
                    <w:gridCol w:w="450"/>
                    <w:gridCol w:w="439"/>
                  </w:tblGrid>
                  <w:tr w:rsidR="00E50BDE" w:rsidRPr="00C957EE" w14:paraId="684222CD" w14:textId="77777777" w:rsidTr="00996E56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F2F2F2" w:themeFill="background1" w:themeFillShade="F2"/>
                        <w:vAlign w:val="center"/>
                      </w:tcPr>
                      <w:p w14:paraId="3940848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B28511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4BB750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84BA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CF756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7BE3AF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shd w:val="clear" w:color="auto" w:fill="F2F2F2" w:themeFill="background1" w:themeFillShade="F2"/>
                        <w:vAlign w:val="center"/>
                      </w:tcPr>
                      <w:p w14:paraId="37E85CF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1DF8F53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496987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1BAD27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028C71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4D30D4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00876B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409810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5EE54A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FA4FA2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01748A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8ADCA1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6DC68E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43624A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169C638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5358D0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0CEA7C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23F797F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A85630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6192212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D9D96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10D3F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08B812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11BEB5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0752437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0529957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B3F92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70CF9A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2802C8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3B62D5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4EEAE3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6C70AD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3ABAF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97D45F8" w14:textId="77777777" w:rsidTr="00C6519B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140BFA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59B65A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6B2786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747388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049433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11072E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A21E4C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144E5B8" w14:textId="77777777" w:rsidTr="00C6519B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7087CF5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541F6A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D86111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4D521D1C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5B4A50A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D052A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A47D84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1412BE2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3D3BE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42F7BE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CB16A9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207F84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25E0AB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5B0728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2FC443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456E58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03D7F5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4D87CD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1DD221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3D9295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6356F0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485942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507A827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206DCA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5F3364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794BFEF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674B39F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780570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36B84A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33075E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6BF323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3089ED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4FA7DD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0323D9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336B2C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102F1C2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22C8675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6841F59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0CACFF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08CC94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164F1F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5BEEFB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4450B4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6DDEFB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31BCFE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C5479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02639DC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7C6822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5B5D45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4315FC74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50"/>
                    <w:gridCol w:w="451"/>
                    <w:gridCol w:w="451"/>
                    <w:gridCol w:w="451"/>
                    <w:gridCol w:w="451"/>
                    <w:gridCol w:w="442"/>
                  </w:tblGrid>
                  <w:tr w:rsidR="00E50BDE" w:rsidRPr="00C957EE" w14:paraId="5FBA1453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3D82C6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081C5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B33040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F2E47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D7F939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24E75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36F13CE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6F4956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4A5D63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361EFF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32062F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55C3C4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15A96DD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1F2CFCC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68041E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39C6E4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06D9EDB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71D802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71A6BE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6829B3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33E1BB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028D75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28D17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0582A23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22545E5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14D369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5829CCF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5DB7A51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397BD6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2D7B84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15C4CE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6AEE27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332DE16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0438FD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51926EE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5BF908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77413D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188631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3662E8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7CBF50B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3A058D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0A7B89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4E2134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A8F09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60070DC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C58B95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820329B" w14:textId="1B82695A" w:rsidR="00C957EE" w:rsidRPr="00A60ACB" w:rsidRDefault="00A60ACB" w:rsidP="00E50BDE">
                  <w:pPr>
                    <w:pStyle w:val="Months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642383A" w14:textId="59954E8C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1573F3B2" w14:textId="5D03015F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  <w:tr w:rsidR="00E50BDE" w:rsidRPr="00C957EE" w14:paraId="3808ABF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7D39916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1830A8BB" w14:textId="77777777" w:rsidTr="00996E56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F2F2F2" w:themeFill="background1" w:themeFillShade="F2"/>
                        <w:vAlign w:val="center"/>
                      </w:tcPr>
                      <w:p w14:paraId="248C618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8875A8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BA8D3F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6D9A7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6EDF12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14A818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256D4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14D13F92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DC5D93D" w14:textId="1E0FD91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2BC1B1" w14:textId="46A15D0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B2768D" w14:textId="7DBEC30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AAB21" w14:textId="6B58480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3FBC2" w14:textId="6357A5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DE3B76" w14:textId="388774B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C9BEC9E" w14:textId="49C55A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66F6110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3A80732B" w14:textId="7F5201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CCF1C20" w14:textId="686379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76D9DB" w14:textId="757BD3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90857E" w14:textId="2D8DF0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5E11EF" w14:textId="0CCD90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E2CB87" w14:textId="1ECAF9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7A8BE2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D8AA71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9EB8112" w14:textId="69C3A85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C37CB7" w14:textId="496FD2D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941E8C" w14:textId="03B1D16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9ED3" w14:textId="60B0EA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2DE6CE" w14:textId="69482E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FC6B17" w14:textId="7503ACD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3F2C68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D87AE2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70F716A" w14:textId="17DD75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67ECA79" w14:textId="6D729DA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2A4B10" w14:textId="25EC0F6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8E8D1C" w14:textId="0EA848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C86561" w14:textId="56AD6DD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E61DF9" w14:textId="43C345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332F21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CB6B821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9309AC1" w14:textId="4F33E2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8ADCBBC" w14:textId="52CD9D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DBB2B" w14:textId="218B74C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B25296" w14:textId="7B58ADC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728F9" w14:textId="44F511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8BA22F" w14:textId="419D2BE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6CD5B1F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03B39C8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8C29B70" w14:textId="6FEC8D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D1DC2B" w14:textId="4F5A6E4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F85E9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0F81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4B015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7E74A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24666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E785DF9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D4E4F6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AB9ED4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9D186A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626984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1AD4BD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044363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3E119D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6DA9956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44B5D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B607DB9" w14:textId="6FDE89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FC3D935" w14:textId="4DFC62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70862A" w14:textId="373401A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D7F723" w14:textId="64F14B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0D98D" w14:textId="7B0ED99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6B5E9" w14:textId="6050E5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4D949F" w14:textId="381735D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9C0ECC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A555505" w14:textId="672449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6AB69DE" w14:textId="5DB90F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096DAC" w14:textId="24BF49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C13B6B" w14:textId="238AF2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117334" w14:textId="4F50DCF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7D6AFA" w14:textId="78C14AB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4EBD19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A5D817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FF04C3A" w14:textId="6FF169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0A915AD" w14:textId="0432F3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B16810" w14:textId="3CA867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F1FBF7" w14:textId="596C239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BF783" w14:textId="3D87253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33530D" w14:textId="6C32BF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0C57A3A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1B050AD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03CE934" w14:textId="7F94C46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BCB5F75" w14:textId="76C6032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9F71A" w14:textId="421EA0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32973FF" w14:textId="2EE401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539F0D" w14:textId="3FDA896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09B660" w14:textId="5A15B2D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182139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B50F776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413AED3" w14:textId="0290F2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226B469" w14:textId="64636C8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E4163C" w14:textId="0C20F4C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35B977" w14:textId="1DB970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18D083" w14:textId="1515233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0430F8" w14:textId="7E2514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1390F4D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0F295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C325A55" w14:textId="57C4E6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C0615F" w14:textId="1CA695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441F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43935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7979E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467D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54C2834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5AF13B3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27C2DD8F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5893BE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70B93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21B8F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65E132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210675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A5AA2E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8F16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36D35DF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9BA6D45" w14:textId="0CA5A1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FEE45A" w14:textId="0647BB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8B4D4C" w14:textId="585810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215F83" w14:textId="24BD842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59E4A7" w14:textId="488758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A5C01F" w14:textId="097BDB6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C83CDA" w14:textId="1F86E5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F389E1B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4D7C431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CDF6107" w14:textId="7F05DF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9A0BDA" w14:textId="60C860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C5A0E1" w14:textId="6E9E4C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B9CD27" w14:textId="3E19BD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001CD9" w14:textId="6D7BFD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E5F75D7" w14:textId="0361B1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A9805B0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2DC661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4638AA" w14:textId="0473A79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F8B86A" w14:textId="1A1C47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C7684B" w14:textId="758ACD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F8B80C" w14:textId="3EC8E2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B9840C" w14:textId="7FE763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0B891E" w14:textId="2E71924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E05CB2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14CDBC6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F0A85E" w14:textId="3D4CF95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77E735" w14:textId="1E91D53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D938D" w14:textId="074026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26403" w14:textId="59F4E62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038E1F" w14:textId="71A566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701C99" w14:textId="106365D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ED9F1FD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0B4C3C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174962" w14:textId="3AF1B6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671FD3" w14:textId="617A9A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3CB8B9" w14:textId="7E21D67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87473A" w14:textId="5A0CC6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C47AD9" w14:textId="089B04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A9BD90" w14:textId="5B421A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A50E01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2CE9D5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D45BB9" w14:textId="1AB7BC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FC2C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709F8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3A4668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FDAE7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1A12D3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BB208CE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1EAB23A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1120ADC2" w14:textId="2AAEFC83" w:rsidR="00C957EE" w:rsidRPr="00C957EE" w:rsidRDefault="0087147D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 w:rsidRPr="00A60ACB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DB6A399" w14:textId="7CA21AE7" w:rsidR="00C957EE" w:rsidRPr="00C957EE" w:rsidRDefault="00872EE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52AF004B" w14:textId="178178C6" w:rsidR="00C957EE" w:rsidRPr="00C957EE" w:rsidRDefault="00872EE5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  <w:tr w:rsidR="00E50BDE" w:rsidRPr="00C957EE" w14:paraId="5ABCB9D1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3FBAEAFE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79A7682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0D5E33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2879D59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5041F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A3F438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80EDCA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33AC2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25FA0C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D7AFB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2654728C" w14:textId="2E4A64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10BB236D" w14:textId="52CEA01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4AD9C5" w14:textId="1AF8129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0915E37" w14:textId="1BE991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3D8435D" w14:textId="2A6B62B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9D2964" w14:textId="395E0D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6A49BCAA" w14:textId="059FC8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853A2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27C8673" w14:textId="1DF06E8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E3EBF80" w14:textId="61CB853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8453D30" w14:textId="6190C67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34909F1" w14:textId="60ABB0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40F4289" w14:textId="760066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8784F66" w14:textId="3E1DE7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3D4AF2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CC3501E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6015D498" w14:textId="770D265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4089BBE9" w14:textId="65DFE1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FABAAC" w14:textId="09F036D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3D8614D" w14:textId="7EF2469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19BAE3" w14:textId="0B5958E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923704E" w14:textId="645CB8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7980D6F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9E4E75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0BE55D21" w14:textId="02A6A9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9326060" w14:textId="4ECFB8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CA83538" w14:textId="124ECC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C0E6002" w14:textId="183B80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E86358C" w14:textId="5909F4E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DC1096A" w14:textId="5D6712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0F3E0D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2D3F51F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1D8C1ED8" w14:textId="03E79D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3881252" w14:textId="1ACCB2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633A310" w14:textId="6ACC9F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037D64" w14:textId="2E867FE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EEE6AB2" w14:textId="77CCF43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B803B28" w14:textId="098130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0FA9FA6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9E92B85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186F6115" w14:textId="13D3EB9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03EC2CAA" w14:textId="48D0CF8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67A2B8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7E5D07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67B0B97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6978A00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1377DC9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38E15426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D6EAAC9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3765FE4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ED81C9E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CEAFC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3AC2C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84F49C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4CEFA7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136B7B8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029CC6A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9A9219" w14:textId="2D07BD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9E3A1F2" w14:textId="35D459D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C8AB17" w14:textId="49907D6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853AB" w14:textId="68002BB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8E9772" w14:textId="78455E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54BF77" w14:textId="081F7B5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F4203E8" w14:textId="7D31F9D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A0487C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37DD9AC" w14:textId="3316AC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E146FA2" w14:textId="4C125D5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0B63A9" w14:textId="703FA4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FAFAA5" w14:textId="780CDDB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6E8B3F" w14:textId="1F7F51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0BABE" w14:textId="1EFB6E9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36EA5F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BBD6FAB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AD9EAAD" w14:textId="733B6D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0CDE0F" w14:textId="497F8A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AFCCC7" w14:textId="3F29B1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84FB448" w14:textId="25C499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C3D44B" w14:textId="71938EA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B42C8C" w14:textId="3FE8B5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0A42497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67A140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71F26C" w14:textId="1CE560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6E0A73" w14:textId="572558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3C939" w14:textId="0E94504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9B7BD4" w14:textId="7A4C34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EA51FA" w14:textId="2EB12A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57B51F" w14:textId="510454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64089AA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5EE3CD9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5F57CA" w14:textId="4D4174E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7B4E7" w14:textId="23E7C7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A3D790" w14:textId="0B7138A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917A65" w14:textId="257C0F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112852" w14:textId="4631C43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448B09" w14:textId="169755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619B01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10F454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FA1158A" w14:textId="194A8D3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C43EA1" w14:textId="0C5FBE8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A364C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5D17C8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661B1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29129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1E1777A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1B176A2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0F7938D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402113A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4FFC79D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DAE41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F6D9FB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B9553B9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AB9C00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030925B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3783DA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4E44E10" w14:textId="5C4240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5936B04" w14:textId="3B9EBAF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D62ED" w14:textId="435C17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8FC35" w14:textId="544D68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005C7D" w14:textId="2DE7BDC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E8FC14" w14:textId="37A55B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C1B6ED8" w14:textId="6D49131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0935067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4EFE79A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FB5077D" w14:textId="55897B7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ED14B5" w14:textId="0EE7B1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405CD7" w14:textId="62BD4F2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366BF5" w14:textId="5915D0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D89D9F" w14:textId="17274E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23D446" w14:textId="7109C45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75EA407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7704ADE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822CE7" w14:textId="70544E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017E8D" w14:textId="462AFFF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609886" w14:textId="5CED02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C83A73" w14:textId="4E723F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772BA9" w14:textId="72765B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AD2E317" w14:textId="1870C0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F998A4F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28FC0D8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F39A69E" w14:textId="62A7F3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B9C74E" w14:textId="6B514B9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1FAEE3" w14:textId="1C47E9F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85131C" w14:textId="206D56F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3ADF14" w14:textId="4AFD2E1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E8CEE29" w14:textId="6682FF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00EC183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59318ED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3FE00F1" w14:textId="3BD9A2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76E76E" w14:textId="30BEF26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9448D" w14:textId="03FDA6F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E783AE" w14:textId="461042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3755E" w14:textId="789CA8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AA51BE" w14:textId="23828B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80785D6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1F40B06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5FF73FC" w14:textId="37F5A7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1187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835F3D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E9A08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C0D83A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33F9EC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3A637F0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7D62574A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579957A6" w14:textId="79D53B94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30C464A8" w14:textId="45B6750D" w:rsidR="00C957EE" w:rsidRPr="00C957EE" w:rsidRDefault="00E16D0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79564357" w14:textId="5FA351AE" w:rsidR="00C957EE" w:rsidRPr="00C957EE" w:rsidRDefault="00E16D0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  <w:tr w:rsidR="00E50BDE" w:rsidRPr="00C957EE" w14:paraId="405FBD6D" w14:textId="77777777" w:rsidTr="00C957EE">
              <w:tc>
                <w:tcPr>
                  <w:tcW w:w="1666" w:type="pct"/>
                  <w:tcBorders>
                    <w:bottom w:val="nil"/>
                  </w:tcBorders>
                </w:tcPr>
                <w:p w14:paraId="153179A5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5"/>
                    <w:gridCol w:w="450"/>
                    <w:gridCol w:w="450"/>
                    <w:gridCol w:w="450"/>
                    <w:gridCol w:w="450"/>
                    <w:gridCol w:w="450"/>
                    <w:gridCol w:w="442"/>
                  </w:tblGrid>
                  <w:tr w:rsidR="00E50BDE" w:rsidRPr="00C957EE" w14:paraId="645C0491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261465F1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77978E7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C4142C0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EAA793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CF93F6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7101EE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22DDBF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7EA076C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928224A" w14:textId="39C4C44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3B85523" w14:textId="1CF086C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A6FAE7" w14:textId="62817C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F44BEE" w14:textId="2A8FF2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11C567" w14:textId="76216A5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4CEAF06" w14:textId="239EF43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81D5245" w14:textId="0482726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B27389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82B725B" w14:textId="301C11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CEE8C6" w14:textId="3D0307B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C4B3FE" w14:textId="7DB6561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39FCBA" w14:textId="5F4731E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14329" w14:textId="6BBB990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9A62B3" w14:textId="281F7B8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53AE53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6D3DAF6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B1FB5A" w14:textId="170ABFE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9047C05" w14:textId="21DDD7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169ADD" w14:textId="75CEDEC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400254" w14:textId="0A9D428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615AC" w14:textId="32C1AB9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A5A6E" w14:textId="408D3B4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60A945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D5307B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27F6539" w14:textId="35099C0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C5B3551" w14:textId="2B8BA6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1936C5" w14:textId="19F767C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57154F" w14:textId="11F4DA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D94759" w14:textId="11BA25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92FE66" w14:textId="01352AA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14746A8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47CB7732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5C07B7" w14:textId="52FFAE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6A0EA92" w14:textId="6CACC98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53BCE1" w14:textId="5C6A23D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81D568" w14:textId="64A6B62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0E4F68A" w14:textId="4FA8B29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D2B412" w14:textId="0D10AE2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543A7CF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93E3EA9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3A89A6B" w14:textId="2121C20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638F23B" w14:textId="0208CC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40CAF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99726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B1A8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A6E6B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ED030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9AA8D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24C375F8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6688E75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79917AA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5D1BC836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0DDCB495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708805C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4C312728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14B80C4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73BC35CA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29963989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42DCC96" w14:textId="66DD98C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C0E652B" w14:textId="183D45B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4BF1D2" w14:textId="5719C1F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88DEE7" w14:textId="0B72707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DC270D" w14:textId="5A99E4F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D2DD1D" w14:textId="0BA4890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C796EA4" w14:textId="6BD0911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EBFEFE2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29F9D7" w14:textId="083102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626200" w14:textId="7A60651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56A358" w14:textId="19C1832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C555CA" w14:textId="79B409A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78F2A8" w14:textId="4AF6F1C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0213C9" w14:textId="68B75C4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31C7255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2CCE94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4629055" w14:textId="695306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44807EA" w14:textId="1990762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5939" w14:textId="1A56034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BFC8E9" w14:textId="33BC550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8B4706" w14:textId="7669A02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306362" w14:textId="7BC25BB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06FA168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95F22A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C291F70" w14:textId="370B73E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0A7C695" w14:textId="7A0B8E4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7A1320" w14:textId="6214EAA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3C9A06" w14:textId="4AB39EB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EDCB7E" w14:textId="7801E59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A48F85" w14:textId="2AC7BB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3EA1847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314B7451" w14:textId="77777777" w:rsidTr="00997268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1C0B13E" w14:textId="17C65E1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85C4BD2" w14:textId="4F0CF47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D5AF41" w14:textId="717758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B0FCBF" w14:textId="068F189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DD04B4" w14:textId="4BE5377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A34A6" w14:textId="52BED8D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7FE7C20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05C14984" w14:textId="77777777" w:rsidTr="00997268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6BA0578" w14:textId="2A369A0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9708F5C" w14:textId="2B04236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869D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40C6B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13B551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1FBAAB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tcBorders>
                    <w:bottom w:val="nil"/>
                  </w:tcBorders>
                </w:tcPr>
                <w:p w14:paraId="78239E80" w14:textId="77777777" w:rsidR="00E50BDE" w:rsidRPr="00C957EE" w:rsidRDefault="00E50BDE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40"/>
                      <w:szCs w:val="40"/>
                    </w:rPr>
                  </w:pPr>
                  <w:r w:rsidRPr="00C957EE">
                    <w:rPr>
                      <w:rFonts w:cs="Arial"/>
                      <w:noProof/>
                      <w:color w:val="auto"/>
                      <w:sz w:val="40"/>
                      <w:szCs w:val="40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43"/>
                    <w:gridCol w:w="449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C957EE" w14:paraId="1AADCE52" w14:textId="77777777" w:rsidTr="00996E56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2F2F2" w:themeFill="background1" w:themeFillShade="F2"/>
                        <w:vAlign w:val="center"/>
                      </w:tcPr>
                      <w:p w14:paraId="09847E74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shd w:val="clear" w:color="auto" w:fill="F2F2F2" w:themeFill="background1" w:themeFillShade="F2"/>
                        <w:vAlign w:val="center"/>
                      </w:tcPr>
                      <w:p w14:paraId="3AF3D59F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3757186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23508AAD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63E4E577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F2F2F2" w:themeFill="background1" w:themeFillShade="F2"/>
                        <w:vAlign w:val="center"/>
                      </w:tcPr>
                      <w:p w14:paraId="5F43DF2B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shd w:val="clear" w:color="auto" w:fill="F2F2F2" w:themeFill="background1" w:themeFillShade="F2"/>
                        <w:vAlign w:val="center"/>
                      </w:tcPr>
                      <w:p w14:paraId="49D565C3" w14:textId="77777777" w:rsidR="00E50BDE" w:rsidRPr="00C957EE" w:rsidRDefault="00E50BDE" w:rsidP="00E50BDE">
                        <w:pPr>
                          <w:pStyle w:val="Day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E50BDE" w:rsidRPr="00C957EE" w14:paraId="6F733323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8D0E985" w14:textId="0AA7AA3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9B62F8" w14:textId="71ECBD8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307ACA" w14:textId="3FFC1EC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E38827" w14:textId="770C9D7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EB01CF" w14:textId="5CC843C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B11A2D" w14:textId="5807AE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145D7C4" w14:textId="1DB4031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41FB961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573BBD1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A50D2" w14:textId="2351CF28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9B6CD7" w14:textId="4B187AF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AB6B2B" w14:textId="716EC4A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3B1C3A" w14:textId="4D0ABB2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69B1D" w14:textId="2075B85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1696A4C" w14:textId="4DDA6123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5B03684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589762E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9F4407" w14:textId="1517D9C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1706B" w14:textId="7108EEBB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2BBB2" w14:textId="7914C25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277B32" w14:textId="05D09AE4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AE1DC8" w14:textId="67BC3B7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B95BCB" w14:textId="5A8F5E52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789B7EA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455B010C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257DE5" w14:textId="7D0B066A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77DB" w14:textId="08E90C3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11F935" w14:textId="07FE3C4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922845" w14:textId="7C550431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01F9385" w14:textId="51B43C7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6B257B" w14:textId="766FAA3F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14FF325E" w14:textId="77777777" w:rsidTr="00C6519B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40CFB3E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FDD080" w14:textId="57B12B9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3499E9" w14:textId="7EA5E9BD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01708F" w14:textId="56869E06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4813E3" w14:textId="5C6090D0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2FC1B6" w14:textId="2343404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6271937" w14:textId="7C07D8A5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C957EE" w14:paraId="7E339188" w14:textId="77777777" w:rsidTr="00C6519B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0EA09EA9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14E63AB" w14:textId="6947BA0E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E16D02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957EE"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525AB5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6EA574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CE027E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42942F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3BA4F2" w14:textId="77777777" w:rsidR="00E50BDE" w:rsidRPr="00C957EE" w:rsidRDefault="00E50BDE" w:rsidP="00E50BDE">
                        <w:pPr>
                          <w:pStyle w:val="Dates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E50BDE" w:rsidRPr="00C957EE" w:rsidRDefault="00E50BDE" w:rsidP="00E50BDE">
                  <w:pPr>
                    <w:pStyle w:val="a5"/>
                    <w:rPr>
                      <w:rFonts w:cs="Arial"/>
                      <w:noProof/>
                      <w:color w:val="auto"/>
                    </w:rPr>
                  </w:pPr>
                </w:p>
              </w:tc>
            </w:tr>
            <w:tr w:rsidR="00C957EE" w:rsidRPr="00C957EE" w14:paraId="2153559D" w14:textId="77777777" w:rsidTr="00C957EE">
              <w:tc>
                <w:tcPr>
                  <w:tcW w:w="1666" w:type="pct"/>
                  <w:tcBorders>
                    <w:top w:val="nil"/>
                  </w:tcBorders>
                </w:tcPr>
                <w:p w14:paraId="207432E0" w14:textId="2FDADEFD" w:rsidR="00C957EE" w:rsidRPr="00C957EE" w:rsidRDefault="00A60ACB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 w:rsidR="00E16D02"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24D07778" w14:textId="50AF57E5" w:rsidR="00C957EE" w:rsidRPr="00C957EE" w:rsidRDefault="00E16D0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4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среды</w:t>
                  </w:r>
                </w:p>
              </w:tc>
              <w:tc>
                <w:tcPr>
                  <w:tcW w:w="1667" w:type="pct"/>
                  <w:tcBorders>
                    <w:top w:val="nil"/>
                  </w:tcBorders>
                </w:tcPr>
                <w:p w14:paraId="6C840F7E" w14:textId="5C73C040" w:rsidR="00C957EE" w:rsidRPr="00C957EE" w:rsidRDefault="00E16D02" w:rsidP="00E50BDE">
                  <w:pPr>
                    <w:pStyle w:val="Months"/>
                    <w:jc w:val="center"/>
                    <w:rPr>
                      <w:rFonts w:cs="Arial"/>
                      <w:noProof/>
                      <w:color w:val="auto"/>
                      <w:sz w:val="24"/>
                      <w:szCs w:val="24"/>
                      <w:lang w:bidi="ru-RU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>5</w:t>
                  </w:r>
                  <w:r w:rsidR="00C957EE" w:rsidRPr="00C957EE">
                    <w:rPr>
                      <w:rFonts w:cs="Arial"/>
                      <w:b/>
                      <w:bCs/>
                      <w:noProof/>
                      <w:color w:val="auto"/>
                      <w:sz w:val="28"/>
                      <w:szCs w:val="28"/>
                      <w:lang w:bidi="ru-RU"/>
                    </w:rPr>
                    <w:t xml:space="preserve"> </w:t>
                  </w:r>
                  <w:r>
                    <w:rPr>
                      <w:rFonts w:cs="Arial"/>
                      <w:b/>
                      <w:bCs/>
                      <w:noProof/>
                      <w:color w:val="auto"/>
                      <w:sz w:val="20"/>
                      <w:szCs w:val="20"/>
                      <w:lang w:bidi="ru-RU"/>
                    </w:rPr>
                    <w:t>сред</w:t>
                  </w:r>
                </w:p>
              </w:tc>
            </w:tr>
          </w:tbl>
          <w:p w14:paraId="1A5B6E03" w14:textId="2CC03F92" w:rsidR="00E50BDE" w:rsidRPr="00C957EE" w:rsidRDefault="00E50BDE" w:rsidP="00E50BDE">
            <w:pPr>
              <w:pStyle w:val="ad"/>
              <w:jc w:val="center"/>
              <w:rPr>
                <w:rFonts w:cs="Arial"/>
                <w:noProof/>
                <w:color w:val="auto"/>
                <w:sz w:val="16"/>
                <w:szCs w:val="16"/>
              </w:rPr>
            </w:pPr>
          </w:p>
        </w:tc>
      </w:tr>
    </w:tbl>
    <w:p w14:paraId="2B3E424A" w14:textId="1DF0A038" w:rsidR="00F93E3B" w:rsidRPr="00C957EE" w:rsidRDefault="00F93E3B" w:rsidP="00996E56">
      <w:pPr>
        <w:pStyle w:val="a5"/>
        <w:rPr>
          <w:rFonts w:cs="Arial"/>
          <w:noProof/>
          <w:color w:val="auto"/>
          <w:sz w:val="2"/>
          <w:szCs w:val="2"/>
        </w:rPr>
      </w:pPr>
    </w:p>
    <w:sectPr w:rsidR="00F93E3B" w:rsidRPr="00C957EE" w:rsidSect="00C957EE">
      <w:pgSz w:w="11906" w:h="16838" w:code="9"/>
      <w:pgMar w:top="567" w:right="720" w:bottom="567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5EC240" w14:textId="77777777" w:rsidR="00074B6A" w:rsidRDefault="00074B6A">
      <w:pPr>
        <w:spacing w:after="0"/>
      </w:pPr>
      <w:r>
        <w:separator/>
      </w:r>
    </w:p>
  </w:endnote>
  <w:endnote w:type="continuationSeparator" w:id="0">
    <w:p w14:paraId="12D77777" w14:textId="77777777" w:rsidR="00074B6A" w:rsidRDefault="00074B6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C467C5" w14:textId="77777777" w:rsidR="00074B6A" w:rsidRDefault="00074B6A">
      <w:pPr>
        <w:spacing w:after="0"/>
      </w:pPr>
      <w:r>
        <w:separator/>
      </w:r>
    </w:p>
  </w:footnote>
  <w:footnote w:type="continuationSeparator" w:id="0">
    <w:p w14:paraId="171D11FE" w14:textId="77777777" w:rsidR="00074B6A" w:rsidRDefault="00074B6A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1"/>
    <w:docVar w:name="MonthEnd10" w:val="31.10.2021"/>
    <w:docVar w:name="MonthEnd11" w:val="30.11.2021"/>
    <w:docVar w:name="MonthEnd12" w:val="31.12.2021"/>
    <w:docVar w:name="MonthEnd2" w:val="28.02.2021"/>
    <w:docVar w:name="MonthEnd3" w:val="31.03.2021"/>
    <w:docVar w:name="MonthEnd4" w:val="30.04.2021"/>
    <w:docVar w:name="MonthEnd5" w:val="31.05.2021"/>
    <w:docVar w:name="MonthEnd6" w:val="30.06.2021"/>
    <w:docVar w:name="MonthEnd7" w:val="31.07.2021"/>
    <w:docVar w:name="MonthEnd8" w:val="31.08.2021"/>
    <w:docVar w:name="MonthEnd9" w:val="30.09.2021"/>
    <w:docVar w:name="Months" w:val="12"/>
    <w:docVar w:name="MonthStart1" w:val="01.01.2021"/>
    <w:docVar w:name="MonthStart10" w:val="01.10.2021"/>
    <w:docVar w:name="MonthStart11" w:val="01.11.2021"/>
    <w:docVar w:name="MonthStart12" w:val="01.12.2021"/>
    <w:docVar w:name="MonthStart2" w:val="01.02.2021"/>
    <w:docVar w:name="MonthStart3" w:val="01.03.2021"/>
    <w:docVar w:name="MonthStart4" w:val="01.04.2021"/>
    <w:docVar w:name="MonthStart5" w:val="01.05.2021"/>
    <w:docVar w:name="MonthStart6" w:val="01.06.2021"/>
    <w:docVar w:name="MonthStart7" w:val="01.07.2021"/>
    <w:docVar w:name="MonthStart8" w:val="01.08.2021"/>
    <w:docVar w:name="MonthStart9" w:val="01.09.2021"/>
    <w:docVar w:name="MonthStartLast" w:val="12/1/2012"/>
    <w:docVar w:name="WeekStart" w:val="понедельник"/>
  </w:docVars>
  <w:rsids>
    <w:rsidRoot w:val="00285C1D"/>
    <w:rsid w:val="0005357B"/>
    <w:rsid w:val="00071356"/>
    <w:rsid w:val="00074B6A"/>
    <w:rsid w:val="00097A25"/>
    <w:rsid w:val="000A5A57"/>
    <w:rsid w:val="001274F3"/>
    <w:rsid w:val="00151CCE"/>
    <w:rsid w:val="00187700"/>
    <w:rsid w:val="001B01F9"/>
    <w:rsid w:val="001C41F9"/>
    <w:rsid w:val="00285C1D"/>
    <w:rsid w:val="003327F5"/>
    <w:rsid w:val="00340CAF"/>
    <w:rsid w:val="003C0D41"/>
    <w:rsid w:val="003E085C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667021"/>
    <w:rsid w:val="006974E1"/>
    <w:rsid w:val="006C0896"/>
    <w:rsid w:val="006F513E"/>
    <w:rsid w:val="007A5238"/>
    <w:rsid w:val="007C0139"/>
    <w:rsid w:val="007D45A1"/>
    <w:rsid w:val="007F564D"/>
    <w:rsid w:val="00807067"/>
    <w:rsid w:val="0087147D"/>
    <w:rsid w:val="00872EE5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60ACB"/>
    <w:rsid w:val="00AA23D3"/>
    <w:rsid w:val="00AA3C50"/>
    <w:rsid w:val="00AD51E9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C957EE"/>
    <w:rsid w:val="00DE32AC"/>
    <w:rsid w:val="00E1407A"/>
    <w:rsid w:val="00E16D02"/>
    <w:rsid w:val="00E50BDE"/>
    <w:rsid w:val="00E774CD"/>
    <w:rsid w:val="00E77E1D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3421</Words>
  <Characters>19506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2020-12-15T08:58:00Z</dcterms:created>
  <dcterms:modified xsi:type="dcterms:W3CDTF">2020-12-15T08:58:00Z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