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42861F42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87147D">
              <w:rPr>
                <w:rFonts w:cs="Arial"/>
                <w:noProof/>
                <w:color w:val="auto"/>
                <w:lang w:bidi="ru-RU"/>
              </w:rPr>
              <w:t>2021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37123F21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52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субботы</w:t>
            </w:r>
            <w:bookmarkStart w:id="1" w:name="_GoBack"/>
            <w:bookmarkEnd w:id="1"/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2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9FA99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038756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613A98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1F67C8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150186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591A8F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136786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C91A8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1BF308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2837E2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A3FA7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61E9D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427D36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2CA524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C15D3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162E30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28FB4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6EFE07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1C8FA9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D5C8C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17AA55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2BBD6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2FCFD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2F79C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1FC77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29A797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761D1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67F180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4A422E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0F62B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073281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05AE9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B763C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19A196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36BE94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51F153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3BFC71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5A231B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09BD0B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1DEF28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608A13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4A5589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0339D9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6140C3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140F51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66A4FB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1DE5FA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4F3319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0EB84B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758077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371C53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634E07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2EA46F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59B6D1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3980A4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1DF767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249B4D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1D2116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53B3E3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4F6E6D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31891A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4E60F6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4C6F49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53B7E3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7CE472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3991D4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375ED1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411C68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7A18A9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67B971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2F204D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5CC6DE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0904CA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5686CA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2BAB0B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317516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719523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6D3DFE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75795C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0B453A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640C66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16BA13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389A20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200052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03F4A3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7071B1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06952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739920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33FD17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1A2046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5C66A9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1B0713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795D2F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229C9F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034514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3AB8ED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63E899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617048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6E13AD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110E25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6A9D20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3713FE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4B4236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07B57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277F18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01B2B0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2BD15C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289345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7FB6B9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4CCE08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5FEA27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08703B75" w:rsidR="00C957EE" w:rsidRPr="0087147D" w:rsidRDefault="0087147D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54A59AA5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702A8D0C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65496D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1BB98C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201052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431856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250998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121CB4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398573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75CA91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2C9053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6742EE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1879F4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278282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41BC3F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393B37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5FCE7E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138018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04F7E9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06FFBC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0AFFDF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6E503E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003C79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044E6B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0303B5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5281FB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0F3339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1D636A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10F00C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64539C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666E86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3175B1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001A4A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2F1DD4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529195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24C8D0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393205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2C4758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268844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7241B5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6F18F5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7EB3AA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0CE0E3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6B1058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2B7059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3F0CAB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413F6E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15E105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46510D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6A8207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2A4A4A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169B5D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25F8E8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05BB59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651B97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42FB89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23E90F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2670A7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0D2AA1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2D520F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1EA3BF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620EF1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4F41F5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757F55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696C50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70770B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3D19A3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4E6893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3E7081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105DD2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4A9A87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13EEAD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76B1F8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4A19A9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626305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54EFF8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51D862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771D4A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0A03E2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655AA5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64501E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4780EB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5C6727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463529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6671A9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58BF8B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718DE5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554DF7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0B3B65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22944D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436939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04B478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22EAAD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34A3CA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265838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7D460C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7B4422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3A69A7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6C70D0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6B93EB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1D9691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1F6267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72F6B0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7F7A9D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206770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04F56A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579C52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6891C5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340435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620E54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1ADE5B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53B1BF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5F9747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34825E81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370E23DB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74D1FE1A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0021BE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58D54D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60B123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64688F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5EA76E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01C969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050479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6CBEDB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3EA1B5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2B6A14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4E7259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7A30A3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3E4870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6EF85C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05703B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27A65C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55334D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1A1231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1331F5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1FAA25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496433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63734F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1D3072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5B7DA1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266A12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363D0A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288C06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51D5EB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756A19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57CE9B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31D823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6F081C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7A2134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1D17A4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784CDA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6E501A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30D437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54613F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4C61E2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4664C9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7595AA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7C8BB0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0C391B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04F683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28B24A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0251A6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1DA0EE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7BE9D1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28A95B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1605D6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50BEC7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609958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1C413C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2698EC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411B91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0F7365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77A7FF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1545F2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1EEE5B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5AAE56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392585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5FF688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38F276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695699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7B12BB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7D177A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58879E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766E76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4190B5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74693C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3F2093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7B0DFA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0D4193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591CB8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2DB946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054477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75666A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132205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735BD6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5E1A84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6FC723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4641C4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7DF687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783FE9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28441E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0C5672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70B402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33D658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1D864E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20DEC0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7BCBAD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0FF62A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6CC72F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6CDA08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6CE02A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18C220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1BB0EB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43FA94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664E77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1984B6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281E0A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6CD1C5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380B9B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2230F0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1ACA6A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0AD34B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15C5EB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28A82E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61F649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2C32D0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6BEF47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43E20DD2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5238FC84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6F3C3BE0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2A4A3F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30041F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7F0D04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0276B8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2B207D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4EFB01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2CF83C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6814B0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0238A9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25296E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23B4FC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50734C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3B23E3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766B00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0162E4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240777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6084E6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085051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12CECE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4A34EB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384C76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276E18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0F16CD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36DA75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17B627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71E9B1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7BA770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277556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71D7E4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4F1158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05B26E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56DB39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7F8A69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2BC2B6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19A226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7B8983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7D01CA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5319E1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349F63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481BFA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2790C4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4FDB14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69B7BF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0D305B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2A9B29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23CEA8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3CC8C2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7ECB75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322A82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285DD9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7C700D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42544E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5A0D98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2286C1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5D2AE2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2A6EB4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0D7F1C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0EC418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5E7E36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3E45B5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7F92F6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43FD29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20731E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2ACE0F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745D7A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1D7C75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69D7CA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2CFBC4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514952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0ED84F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4E2203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416D7E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481351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7D78A5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5741FA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0F62BA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0C4A6C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70084E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2D8B18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600D1D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0BD1E5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6138A0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27D9D3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2DDE92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2FFAD8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379174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18B407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3DAC28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4C92FD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1ACDA5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4596FC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43DA5D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668F21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49C9C9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1A5DC6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44FA16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332AF2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5DE3E9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31AFFC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7E284E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24E63F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36159F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303FAB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4C91B8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13FD48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6EC0B8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75E209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3FB9B1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604830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1CEAF4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1BD9B4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626E7DEE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5E46EFE8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597450A7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00E8A8" w14:textId="77777777" w:rsidR="00807067" w:rsidRDefault="00807067">
      <w:pPr>
        <w:spacing w:after="0"/>
      </w:pPr>
      <w:r>
        <w:separator/>
      </w:r>
    </w:p>
  </w:endnote>
  <w:endnote w:type="continuationSeparator" w:id="0">
    <w:p w14:paraId="671D1B7A" w14:textId="77777777" w:rsidR="00807067" w:rsidRDefault="008070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A3EF2" w14:textId="77777777" w:rsidR="00807067" w:rsidRDefault="00807067">
      <w:pPr>
        <w:spacing w:after="0"/>
      </w:pPr>
      <w:r>
        <w:separator/>
      </w:r>
    </w:p>
  </w:footnote>
  <w:footnote w:type="continuationSeparator" w:id="0">
    <w:p w14:paraId="3EB8D4B6" w14:textId="77777777" w:rsidR="00807067" w:rsidRDefault="0080706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07067"/>
    <w:rsid w:val="0087147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D51E9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3425</Words>
  <Characters>19528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2020-12-15T06:34:00Z</dcterms:created>
  <dcterms:modified xsi:type="dcterms:W3CDTF">2020-12-15T06:34:00Z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