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1EEAC355" w:rsidR="003E085C" w:rsidRPr="00C957EE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C957EE">
              <w:rPr>
                <w:rFonts w:cs="Arial"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DA6A8D">
              <w:rPr>
                <w:rFonts w:cs="Arial"/>
                <w:noProof/>
                <w:color w:val="auto"/>
                <w:lang w:bidi="ru-RU"/>
              </w:rPr>
              <w:t>2022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5989F065" w:rsidR="00C957EE" w:rsidRPr="00C957EE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52</w:t>
            </w:r>
            <w:r w:rsidR="00C957EE"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 xml:space="preserve"> </w:t>
            </w:r>
            <w:r w:rsidR="00A60ACB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понедельника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C957EE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79A8C1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5603BE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499F8E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29B41D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0D0834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2C2DD4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6523FA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0A4186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051757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218E2A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000942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021371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051196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194C0D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7CB4DA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1EA793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28443E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4C43D0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32C821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702E86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CCD87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4B74FE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070E2D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3138A2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66247B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7AE6CA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2473B3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375B4B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74CDE0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30BA77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51868B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0F3E50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2E2ED3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726F93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338941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65891A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2C95B5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47461F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7088EC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653BFB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74A997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535340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74AABE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7FC087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3320C4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06CEFC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334E2A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6641C3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7B28B6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71B0B4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2124E3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0A7C07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1FC2B8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6BD2F8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6B535B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3DDAD9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738524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70A901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71EA06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7BA3F1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1F6B7E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7AF170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5CF0A5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04AA2C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511AE8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438E94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66B48D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0C161C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40D9CE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3346AF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6C43A6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7FB7FA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58839E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72BFE1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62040A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0738F3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34CD99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0BB75C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1F3F4D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52F393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13AC94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680001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14A748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6FD13B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154919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0AAA45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4C48C7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5881C0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0EC39E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61415E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2CCA98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2D3234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34D132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66E518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4B5A80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0A0D47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65D01C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75099F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239426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16BCFF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4C2080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3E4737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156959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33D5BA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20A3C0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78A658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6BFEDD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74BDD0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440AE6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0FF848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35AEEB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058B8043" w:rsidR="00C957EE" w:rsidRPr="00A60ACB" w:rsidRDefault="00DA6A8D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78D429A5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понедельника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2C199A5D" w:rsidR="00C957EE" w:rsidRPr="00C957EE" w:rsidRDefault="00DA6A8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25E14E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31AF7D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564376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7FB836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7A14AB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0197B3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4BAE43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384C41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751580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0FC038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3BCBCC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34203F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04B90B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082933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3B853D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42B80A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54E5F5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6D5785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7B1EE4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462F70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0928FF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1FF101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085E10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0E7D50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5DCB88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45B0FC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461DD0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634C3B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714353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4F546D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776E48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6C9FFA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4775FD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452D26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5F3021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27ED46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44D3A4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6FE6FB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17BDBD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6EE78D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216DFB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32E235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1E842C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5EE66F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5B4405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10B2A9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718538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0E6C51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7196BE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72C837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3810AB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227B01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64FFC2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4BC796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456060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45541B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03863E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18D3D5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3D3FB2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1441A3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47E23F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560C8B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151336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6C38F3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73C1FA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269D70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493B14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1D1CA1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440CF4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10FF3F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3A9E43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64E52C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476C14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668458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7A991F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398ADF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608B12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03D06A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50AFB8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49DDC5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7C2E62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45027D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26D8C3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1D79D8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1E82CD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5F082E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50A8C1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671188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7CA082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3C6D12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1AD4E1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444CEB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6E6790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3DA977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6AAF0D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64A195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609229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532FB1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1A9D08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0801FE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0A1528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7F8A6C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79858D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47BE29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5DAA8C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48D0F9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11A851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68E092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1E9655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5DA434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18CE67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11BE5FA6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понедельника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18242FDE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50626FD7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понедельника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04CA41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25C377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1D8C6A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6F61AB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52904E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0579A7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46962F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17A8FD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4D2052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4DAE00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38DD60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572098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0C25A0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4B2724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5BB6B2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1D3234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4C491C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2A1455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346FBD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26A46A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7A70BA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07BDB6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2A077B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31B051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7BBC6D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0E776A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73F5DC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64B8E7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5AC6F9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578CC0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61C6B1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0C8CDC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4379B2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7E181F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4D2FF6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58866E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46FE6F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7DE9B7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5C1A01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4B770A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004BAB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1BB510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73828C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10A6E8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399D8D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6DB6A9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45D34C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6099AD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5F8CB3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476A28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12A696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6C251D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7BF4C9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35CF63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0A9308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1EFE1A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1A184F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472D9E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6C358B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732D80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16CE51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5D3FD1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5B26D8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5070E0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12ABE0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7E3B56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150F93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03C87E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68D6D4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70AD46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1B065F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2482C7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0B6887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19ED91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0B4C41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59F3FE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084039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688896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7343D6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0EC912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401DC7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4CCBF0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52DF0C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1CF1D0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5D8418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3B3184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063443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4FB919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66FE95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78EAD9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155A07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0C1183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230A39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243B73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76B1AB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330765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71BAA1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2AC3AF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653F4C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1B4C02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0E31F8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2A946E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6DE9D0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5C31C0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17C6F6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73F915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3C2B54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72BC9B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5693F7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4170BA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646511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31373A14" w:rsidR="00C957EE" w:rsidRPr="00C957EE" w:rsidRDefault="00A60ACB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понедельника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6FD9B345" w:rsidR="00C957EE" w:rsidRPr="00C957EE" w:rsidRDefault="00A60ACB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00FAD58B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понедельника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17DDBD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415F48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1BA6E1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6CD72B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441C34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593126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7A1FB9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512595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34DC65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1E84DF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719399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04882F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19E276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29B96A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44784B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3BAA79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5B9D61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1F4F22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4D4833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545B59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6CA4E4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1EC4CC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76653B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59B441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6D963C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054923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5B3A3E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7ECECC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1056C2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0F7F53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7BBA98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428CE4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28F033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6404E9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3069A5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6BE17D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4C653A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2800CC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68B557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56BACF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663D38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446E29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11CFBF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568CE0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3AE7F9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70A0C1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5EA438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42DE0E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5C5617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0A412E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4FD438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1660D4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1E12CC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346DA4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7387D0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26C52C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6053AF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0B445D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3CCAE1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7E655B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69B9BE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3AF2FD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3CE458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52B0C6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16DA64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106BC6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0C5986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683061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18D748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33E081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6EF0B7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103E58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393A31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3CE707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62A494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56B67D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741FA9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20B563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2DA581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0BF2B8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248B84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212838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56A7AA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352999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4C2EE8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5EAB8F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0106D2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029FB4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6FE447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020125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2C9C2A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56D865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732017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1ED9FA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005FE2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73672E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7B1090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092A5E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57CFA9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6E15CE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0BDCE4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39BDCF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43B280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249CFC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0A0758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275093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4516FC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475858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09F69E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07C210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3E3762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59A07C6E" w:rsidR="00C957EE" w:rsidRPr="00C957EE" w:rsidRDefault="00DA6A8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2E802154" w:rsidR="00C957EE" w:rsidRPr="00C957EE" w:rsidRDefault="00DA6A8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  <w:bookmarkStart w:id="2" w:name="_GoBack"/>
                  <w:bookmarkEnd w:id="2"/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39BF6D83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понедельника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3B66D" w14:textId="77777777" w:rsidR="00753211" w:rsidRDefault="00753211">
      <w:pPr>
        <w:spacing w:after="0"/>
      </w:pPr>
      <w:r>
        <w:separator/>
      </w:r>
    </w:p>
  </w:endnote>
  <w:endnote w:type="continuationSeparator" w:id="0">
    <w:p w14:paraId="57E4DCEE" w14:textId="77777777" w:rsidR="00753211" w:rsidRDefault="007532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75F3D" w14:textId="77777777" w:rsidR="00753211" w:rsidRDefault="00753211">
      <w:pPr>
        <w:spacing w:after="0"/>
      </w:pPr>
      <w:r>
        <w:separator/>
      </w:r>
    </w:p>
  </w:footnote>
  <w:footnote w:type="continuationSeparator" w:id="0">
    <w:p w14:paraId="1E2A620F" w14:textId="77777777" w:rsidR="00753211" w:rsidRDefault="007532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53211"/>
    <w:rsid w:val="007C0139"/>
    <w:rsid w:val="007D45A1"/>
    <w:rsid w:val="007F564D"/>
    <w:rsid w:val="00807067"/>
    <w:rsid w:val="0087147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60ACB"/>
    <w:rsid w:val="00AA23D3"/>
    <w:rsid w:val="00AA3C50"/>
    <w:rsid w:val="00AD51E9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DA6A8D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3431</Words>
  <Characters>19558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2020-12-15T07:20:00Z</dcterms:created>
  <dcterms:modified xsi:type="dcterms:W3CDTF">2020-12-15T07:20:00Z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