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e"/>
        <w:tblW w:w="5000" w:type="pct"/>
        <w:jc w:val="center"/>
        <w:tblLook w:val="04A0" w:firstRow="1" w:lastRow="0" w:firstColumn="1" w:lastColumn="0" w:noHBand="0" w:noVBand="1"/>
        <w:tblCaption w:val="Макетная таблица календаря"/>
        <w:tblDescription w:val="Макетная таблица календаря"/>
      </w:tblPr>
      <w:tblGrid>
        <w:gridCol w:w="10466"/>
      </w:tblGrid>
      <w:tr w:rsidR="003E085C" w:rsidRPr="00C957EE" w14:paraId="40983BE3" w14:textId="77777777" w:rsidTr="0005357B">
        <w:trPr>
          <w:trHeight w:val="14949"/>
          <w:jc w:val="center"/>
        </w:trPr>
        <w:tc>
          <w:tcPr>
            <w:tcW w:w="5000" w:type="pct"/>
            <w:vAlign w:val="center"/>
          </w:tcPr>
          <w:p w14:paraId="66537F75" w14:textId="0F9E199C" w:rsidR="003E085C" w:rsidRPr="00C957EE" w:rsidRDefault="003E085C" w:rsidP="00C957EE">
            <w:pPr>
              <w:pStyle w:val="ad"/>
              <w:spacing w:after="0"/>
              <w:jc w:val="center"/>
              <w:rPr>
                <w:rFonts w:cs="Arial"/>
                <w:noProof/>
                <w:color w:val="auto"/>
                <w:lang w:bidi="ru-RU"/>
              </w:rPr>
            </w:pPr>
            <w:r w:rsidRPr="00C957EE">
              <w:rPr>
                <w:rFonts w:cs="Arial"/>
                <w:noProof/>
                <w:color w:val="auto"/>
                <w:lang w:bidi="ru-RU"/>
              </w:rPr>
              <w:fldChar w:fldCharType="begin"/>
            </w:r>
            <w:r w:rsidRPr="00C957EE">
              <w:rPr>
                <w:rFonts w:cs="Arial"/>
                <w:noProof/>
                <w:color w:val="auto"/>
                <w:lang w:bidi="ru-RU"/>
              </w:rPr>
              <w:instrText xml:space="preserve"> DOCVARIABLE  MonthStart1 \@  yyyy   \* MERGEFORMAT </w:instrText>
            </w:r>
            <w:r w:rsidRPr="00C957EE">
              <w:rPr>
                <w:rFonts w:cs="Arial"/>
                <w:noProof/>
                <w:color w:val="auto"/>
                <w:lang w:bidi="ru-RU"/>
              </w:rPr>
              <w:fldChar w:fldCharType="separate"/>
            </w:r>
            <w:r w:rsidR="000D243D">
              <w:rPr>
                <w:rFonts w:cs="Arial"/>
                <w:noProof/>
                <w:color w:val="auto"/>
                <w:lang w:bidi="ru-RU"/>
              </w:rPr>
              <w:t>2022</w:t>
            </w:r>
            <w:r w:rsidRPr="00C957EE">
              <w:rPr>
                <w:rFonts w:cs="Arial"/>
                <w:noProof/>
                <w:color w:val="auto"/>
                <w:lang w:bidi="ru-RU"/>
              </w:rPr>
              <w:fldChar w:fldCharType="end"/>
            </w:r>
            <w:bookmarkStart w:id="0" w:name="_Calendar"/>
            <w:bookmarkEnd w:id="0"/>
          </w:p>
          <w:p w14:paraId="4EE12CCC" w14:textId="733ACFB4" w:rsidR="00C957EE" w:rsidRPr="00C957EE" w:rsidRDefault="0087147D" w:rsidP="00E50BDE">
            <w:pPr>
              <w:pStyle w:val="ad"/>
              <w:jc w:val="center"/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</w:pPr>
            <w:r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52</w:t>
            </w:r>
            <w:r w:rsidR="00C957EE" w:rsidRPr="00C957EE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 xml:space="preserve"> </w:t>
            </w:r>
            <w:r w:rsidR="00E16D02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среды</w:t>
            </w:r>
          </w:p>
          <w:tbl>
            <w:tblPr>
              <w:tblStyle w:val="ae"/>
              <w:tblW w:w="5000" w:type="pct"/>
              <w:tblBorders>
                <w:top w:val="single" w:sz="6" w:space="0" w:color="auto"/>
                <w:left w:val="single" w:sz="6" w:space="0" w:color="auto"/>
                <w:bottom w:val="single" w:sz="6" w:space="0" w:color="auto"/>
                <w:right w:val="single" w:sz="6" w:space="0" w:color="auto"/>
                <w:insideH w:val="single" w:sz="6" w:space="0" w:color="auto"/>
                <w:insideV w:val="single" w:sz="6" w:space="0" w:color="auto"/>
              </w:tblBorders>
              <w:tblCellMar>
                <w:top w:w="170" w:type="dxa"/>
                <w:left w:w="170" w:type="dxa"/>
                <w:right w:w="170" w:type="dxa"/>
              </w:tblCellMar>
              <w:tblLook w:val="04A0" w:firstRow="1" w:lastRow="0" w:firstColumn="1" w:lastColumn="0" w:noHBand="0" w:noVBand="1"/>
            </w:tblPr>
            <w:tblGrid>
              <w:gridCol w:w="3482"/>
              <w:gridCol w:w="3484"/>
              <w:gridCol w:w="3484"/>
            </w:tblGrid>
            <w:tr w:rsidR="00E50BDE" w:rsidRPr="00C957EE" w14:paraId="79F6697B" w14:textId="77777777" w:rsidTr="00C957EE">
              <w:tc>
                <w:tcPr>
                  <w:tcW w:w="1666" w:type="pct"/>
                  <w:tcBorders>
                    <w:bottom w:val="nil"/>
                  </w:tcBorders>
                </w:tcPr>
                <w:p w14:paraId="1E763E4B" w14:textId="77777777" w:rsidR="00E50BDE" w:rsidRPr="00C957EE" w:rsidRDefault="00E50BDE" w:rsidP="00E50BDE">
                  <w:pPr>
                    <w:pStyle w:val="Months"/>
                    <w:jc w:val="center"/>
                    <w:rPr>
                      <w:rFonts w:cs="Arial"/>
                      <w:noProof/>
                      <w:color w:val="auto"/>
                      <w:sz w:val="40"/>
                      <w:szCs w:val="40"/>
                    </w:rPr>
                  </w:pPr>
                  <w:bookmarkStart w:id="1" w:name="_Hlk38821049"/>
                  <w:r w:rsidRPr="00C957EE">
                    <w:rPr>
                      <w:rFonts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t>Январь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46"/>
                    <w:gridCol w:w="451"/>
                    <w:gridCol w:w="451"/>
                    <w:gridCol w:w="450"/>
                    <w:gridCol w:w="450"/>
                    <w:gridCol w:w="450"/>
                    <w:gridCol w:w="439"/>
                  </w:tblGrid>
                  <w:tr w:rsidR="00E50BDE" w:rsidRPr="00C957EE" w14:paraId="684222CD" w14:textId="77777777" w:rsidTr="00996E56">
                    <w:trPr>
                      <w:trHeight w:val="170"/>
                    </w:trPr>
                    <w:tc>
                      <w:tcPr>
                        <w:tcW w:w="710" w:type="pct"/>
                        <w:shd w:val="clear" w:color="auto" w:fill="F2F2F2" w:themeFill="background1" w:themeFillShade="F2"/>
                        <w:vAlign w:val="center"/>
                      </w:tcPr>
                      <w:p w14:paraId="39408482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7B285114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54BB7502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3684BA99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1CF75680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57BE3AF3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1" w:type="pct"/>
                        <w:shd w:val="clear" w:color="auto" w:fill="F2F2F2" w:themeFill="background1" w:themeFillShade="F2"/>
                        <w:vAlign w:val="center"/>
                      </w:tcPr>
                      <w:p w14:paraId="37E85CF0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E50BDE" w:rsidRPr="00C957EE" w14:paraId="31DF8F53" w14:textId="77777777" w:rsidTr="00C6519B">
                    <w:trPr>
                      <w:trHeight w:val="350"/>
                    </w:trPr>
                    <w:tc>
                      <w:tcPr>
                        <w:tcW w:w="710" w:type="pct"/>
                        <w:vAlign w:val="center"/>
                      </w:tcPr>
                      <w:p w14:paraId="4C3DF47A" w14:textId="0362EC85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“понедельник" 1 ""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FD8DCA2" w14:textId="2FDABCE2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“вторник"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E5AB8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D953DC5" w14:textId="16B74AD1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“среда"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E5AB8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16F7F6B" w14:textId="44988C61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“четверг"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D77DEF9" w14:textId="663F6BB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= “пятница"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AB1CBA7" w14:textId="25F32D86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 \@ dddd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“суббота" 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vAlign w:val="center"/>
                      </w:tcPr>
                      <w:p w14:paraId="61DE8D4C" w14:textId="506AD2B3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 \@ dddd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“воскресенье" 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0AFA4FA2" w14:textId="77777777" w:rsidTr="00C6519B">
                    <w:trPr>
                      <w:trHeight w:val="336"/>
                    </w:trPr>
                    <w:tc>
                      <w:tcPr>
                        <w:tcW w:w="710" w:type="pct"/>
                        <w:vAlign w:val="center"/>
                      </w:tcPr>
                      <w:p w14:paraId="688A4083" w14:textId="0995B079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AD9C7DF" w14:textId="604F5D0D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FD5672A" w14:textId="3A95890E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8E39618" w14:textId="4268A42B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E01D669" w14:textId="1014FCD1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78B3CC1" w14:textId="27AE1373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vAlign w:val="center"/>
                      </w:tcPr>
                      <w:p w14:paraId="63A6A44F" w14:textId="44151462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223F797F" w14:textId="77777777" w:rsidTr="00C6519B">
                    <w:trPr>
                      <w:trHeight w:val="350"/>
                    </w:trPr>
                    <w:tc>
                      <w:tcPr>
                        <w:tcW w:w="710" w:type="pct"/>
                        <w:vAlign w:val="center"/>
                      </w:tcPr>
                      <w:p w14:paraId="3FCDA0AA" w14:textId="792D0C15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E99770B" w14:textId="31270A1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078C04D" w14:textId="3A736FCB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3764BF9" w14:textId="562CD2F6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C4D6EFD" w14:textId="4F93F15E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1A7D074" w14:textId="785C72A1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vAlign w:val="center"/>
                      </w:tcPr>
                      <w:p w14:paraId="2DF4C53D" w14:textId="46C215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10529957" w14:textId="77777777" w:rsidTr="00C6519B">
                    <w:trPr>
                      <w:trHeight w:val="350"/>
                    </w:trPr>
                    <w:tc>
                      <w:tcPr>
                        <w:tcW w:w="710" w:type="pct"/>
                        <w:vAlign w:val="center"/>
                      </w:tcPr>
                      <w:p w14:paraId="7824C9C9" w14:textId="05BF37F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65E1D41" w14:textId="15A3C613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3951C8E" w14:textId="60FFB961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A755A8A" w14:textId="047BB61E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31F29A4" w14:textId="20F5F3AE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D8D3352" w14:textId="7F5725BF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vAlign w:val="center"/>
                      </w:tcPr>
                      <w:p w14:paraId="2CF6BA37" w14:textId="15BE49FB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797D45F8" w14:textId="77777777" w:rsidTr="00C6519B">
                    <w:trPr>
                      <w:trHeight w:val="336"/>
                    </w:trPr>
                    <w:tc>
                      <w:tcPr>
                        <w:tcW w:w="710" w:type="pct"/>
                        <w:vAlign w:val="center"/>
                      </w:tcPr>
                      <w:p w14:paraId="4BD14B6A" w14:textId="0BEBCC53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746ECD0" w14:textId="62CC7CB1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6F7B018" w14:textId="77F390A3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72B5BF7" w14:textId="7E6C29D5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573E501" w14:textId="3F865D79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A251BC6" w14:textId="2A3DB21B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E16D02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E16D02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vAlign w:val="center"/>
                      </w:tcPr>
                      <w:p w14:paraId="3CA74E8D" w14:textId="5D775768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E16D02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1144E5B8" w14:textId="77777777" w:rsidTr="00C6519B">
                    <w:trPr>
                      <w:trHeight w:val="350"/>
                    </w:trPr>
                    <w:tc>
                      <w:tcPr>
                        <w:tcW w:w="710" w:type="pct"/>
                        <w:vAlign w:val="center"/>
                      </w:tcPr>
                      <w:p w14:paraId="55F237A0" w14:textId="220C2E72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31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84CCAC5" w14:textId="5F7F63F5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97268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50BB2A5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CD13DEE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241B312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D7F8AB0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1" w:type="pct"/>
                        <w:vAlign w:val="center"/>
                      </w:tcPr>
                      <w:p w14:paraId="40F850EA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</w:tr>
                  <w:bookmarkEnd w:id="1"/>
                </w:tbl>
                <w:p w14:paraId="1B2D8CFA" w14:textId="77777777" w:rsidR="00E50BDE" w:rsidRPr="00C957EE" w:rsidRDefault="00E50BDE" w:rsidP="00E50BDE">
                  <w:pPr>
                    <w:pStyle w:val="a5"/>
                    <w:rPr>
                      <w:rFonts w:cs="Arial"/>
                      <w:noProof/>
                      <w:color w:val="auto"/>
                    </w:rPr>
                  </w:pPr>
                </w:p>
              </w:tc>
              <w:tc>
                <w:tcPr>
                  <w:tcW w:w="1667" w:type="pct"/>
                  <w:tcBorders>
                    <w:bottom w:val="nil"/>
                  </w:tcBorders>
                </w:tcPr>
                <w:p w14:paraId="3D861116" w14:textId="77777777" w:rsidR="00E50BDE" w:rsidRPr="00C957EE" w:rsidRDefault="00E50BDE" w:rsidP="00E50BDE">
                  <w:pPr>
                    <w:pStyle w:val="Months"/>
                    <w:jc w:val="center"/>
                    <w:rPr>
                      <w:rFonts w:cs="Arial"/>
                      <w:noProof/>
                      <w:color w:val="auto"/>
                      <w:sz w:val="40"/>
                      <w:szCs w:val="40"/>
                    </w:rPr>
                  </w:pPr>
                  <w:r w:rsidRPr="00C957EE">
                    <w:rPr>
                      <w:rFonts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t>Февраль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43"/>
                    <w:gridCol w:w="450"/>
                    <w:gridCol w:w="451"/>
                    <w:gridCol w:w="451"/>
                    <w:gridCol w:w="451"/>
                    <w:gridCol w:w="451"/>
                    <w:gridCol w:w="442"/>
                  </w:tblGrid>
                  <w:tr w:rsidR="00E50BDE" w:rsidRPr="00C957EE" w14:paraId="4D521D1C" w14:textId="77777777" w:rsidTr="00996E56">
                    <w:trPr>
                      <w:trHeight w:val="170"/>
                    </w:trPr>
                    <w:tc>
                      <w:tcPr>
                        <w:tcW w:w="708" w:type="pct"/>
                        <w:shd w:val="clear" w:color="auto" w:fill="F2F2F2" w:themeFill="background1" w:themeFillShade="F2"/>
                        <w:vAlign w:val="center"/>
                      </w:tcPr>
                      <w:p w14:paraId="5B4A50A8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6" w:type="pct"/>
                        <w:shd w:val="clear" w:color="auto" w:fill="F2F2F2" w:themeFill="background1" w:themeFillShade="F2"/>
                        <w:vAlign w:val="center"/>
                      </w:tcPr>
                      <w:p w14:paraId="4D052ACD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5A47D848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11412BE2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0C3D3BE5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242F7BE9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shd w:val="clear" w:color="auto" w:fill="F2F2F2" w:themeFill="background1" w:themeFillShade="F2"/>
                        <w:vAlign w:val="center"/>
                      </w:tcPr>
                      <w:p w14:paraId="4CB16A91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E50BDE" w:rsidRPr="00C957EE" w14:paraId="033AD79B" w14:textId="77777777" w:rsidTr="00C6519B">
                    <w:trPr>
                      <w:trHeight w:val="350"/>
                    </w:trPr>
                    <w:tc>
                      <w:tcPr>
                        <w:tcW w:w="708" w:type="pct"/>
                        <w:vAlign w:val="center"/>
                      </w:tcPr>
                      <w:p w14:paraId="62338C3E" w14:textId="2D11BC73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MonthStart2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“понедельник" 1 ""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6E9814E4" w14:textId="17B37E7E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MonthStart2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“вторник"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B665E05" w14:textId="06EDCC19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MonthStart2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“среда"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131D4F0" w14:textId="5EFAF6B9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MonthStart2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“четверг"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FC2BCF9" w14:textId="5BB1A0B5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MonthStart2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= “пятница"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CD888BB" w14:textId="5BBE2CF6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MonthStart2 \@ dddd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“суббота" 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A023F15" w14:textId="77A44FFA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MonthStart2 \@ dddd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“воскресенье" 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6878283D" w14:textId="77777777" w:rsidTr="00C6519B">
                    <w:trPr>
                      <w:trHeight w:val="336"/>
                    </w:trPr>
                    <w:tc>
                      <w:tcPr>
                        <w:tcW w:w="708" w:type="pct"/>
                        <w:vAlign w:val="center"/>
                      </w:tcPr>
                      <w:p w14:paraId="036E1A06" w14:textId="25B0448D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31E8FAF3" w14:textId="75825EA8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1F01189" w14:textId="45F40719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1DD9A7D" w14:textId="35160BB6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D7C63CF" w14:textId="134E76E6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80DD119" w14:textId="1D92CF54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51B6ED7" w14:textId="415B41EB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7DC4D67B" w14:textId="77777777" w:rsidTr="00C6519B">
                    <w:trPr>
                      <w:trHeight w:val="350"/>
                    </w:trPr>
                    <w:tc>
                      <w:tcPr>
                        <w:tcW w:w="708" w:type="pct"/>
                        <w:vAlign w:val="center"/>
                      </w:tcPr>
                      <w:p w14:paraId="64AC88D8" w14:textId="4CB13F6B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4A0ABAC2" w14:textId="526C8274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8AB7AB9" w14:textId="4186A21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58FC14F" w14:textId="125D74EA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6F7ACB7" w14:textId="0BE5A892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6A9F174" w14:textId="56B911D6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0A0A41E" w14:textId="105F5934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73331944" w14:textId="77777777" w:rsidTr="00C6519B">
                    <w:trPr>
                      <w:trHeight w:val="350"/>
                    </w:trPr>
                    <w:tc>
                      <w:tcPr>
                        <w:tcW w:w="708" w:type="pct"/>
                        <w:vAlign w:val="center"/>
                      </w:tcPr>
                      <w:p w14:paraId="036526BF" w14:textId="2633C7E5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5A8C1CD1" w14:textId="2B281978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C3A56F1" w14:textId="2CE255DE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5262D4B" w14:textId="141AD7F9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4A49CF7" w14:textId="6EB7DBAC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A26A059" w14:textId="49A552F1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6E25065" w14:textId="511D3186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74B0FF95" w14:textId="77777777" w:rsidTr="00C6519B">
                    <w:trPr>
                      <w:trHeight w:val="336"/>
                    </w:trPr>
                    <w:tc>
                      <w:tcPr>
                        <w:tcW w:w="708" w:type="pct"/>
                        <w:vAlign w:val="center"/>
                      </w:tcPr>
                      <w:p w14:paraId="0A5D3919" w14:textId="4D07EDF8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35641D12" w14:textId="6E58F5BA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CBBFCBA" w14:textId="7B3727B4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2DB4676" w14:textId="4A2BF5F2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12ADD02" w14:textId="383B3675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46D5BCA" w14:textId="51643E21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267017D" w14:textId="7CD31050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4CB553C4" w14:textId="77777777" w:rsidTr="00C6519B">
                    <w:trPr>
                      <w:trHeight w:val="350"/>
                    </w:trPr>
                    <w:tc>
                      <w:tcPr>
                        <w:tcW w:w="708" w:type="pct"/>
                        <w:vAlign w:val="center"/>
                      </w:tcPr>
                      <w:p w14:paraId="4549FBFA" w14:textId="0F419762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4254819C" w14:textId="465FC508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C957EE">
                          <w:rPr>
                            <w:rFonts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!A12 Is Not In Table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EFD04B4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BAA4EBA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F9AE72D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4A36644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B970C07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635B5D45" w14:textId="77777777" w:rsidR="00E50BDE" w:rsidRPr="00C957EE" w:rsidRDefault="00E50BDE" w:rsidP="00E50BDE">
                  <w:pPr>
                    <w:pStyle w:val="a5"/>
                    <w:rPr>
                      <w:rFonts w:cs="Arial"/>
                      <w:noProof/>
                      <w:color w:val="auto"/>
                    </w:rPr>
                  </w:pPr>
                </w:p>
              </w:tc>
              <w:tc>
                <w:tcPr>
                  <w:tcW w:w="1667" w:type="pct"/>
                  <w:tcBorders>
                    <w:bottom w:val="nil"/>
                  </w:tcBorders>
                </w:tcPr>
                <w:p w14:paraId="4315FC74" w14:textId="77777777" w:rsidR="00E50BDE" w:rsidRPr="00C957EE" w:rsidRDefault="00E50BDE" w:rsidP="00E50BDE">
                  <w:pPr>
                    <w:pStyle w:val="Months"/>
                    <w:jc w:val="center"/>
                    <w:rPr>
                      <w:rFonts w:cs="Arial"/>
                      <w:noProof/>
                      <w:color w:val="auto"/>
                      <w:sz w:val="40"/>
                      <w:szCs w:val="40"/>
                    </w:rPr>
                  </w:pPr>
                  <w:r w:rsidRPr="00C957EE">
                    <w:rPr>
                      <w:rFonts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t>Март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43"/>
                    <w:gridCol w:w="450"/>
                    <w:gridCol w:w="451"/>
                    <w:gridCol w:w="451"/>
                    <w:gridCol w:w="451"/>
                    <w:gridCol w:w="451"/>
                    <w:gridCol w:w="442"/>
                  </w:tblGrid>
                  <w:tr w:rsidR="00E50BDE" w:rsidRPr="00C957EE" w14:paraId="5FBA1453" w14:textId="77777777" w:rsidTr="00996E56">
                    <w:trPr>
                      <w:trHeight w:val="170"/>
                    </w:trPr>
                    <w:tc>
                      <w:tcPr>
                        <w:tcW w:w="708" w:type="pct"/>
                        <w:shd w:val="clear" w:color="auto" w:fill="F2F2F2" w:themeFill="background1" w:themeFillShade="F2"/>
                        <w:vAlign w:val="center"/>
                      </w:tcPr>
                      <w:p w14:paraId="3D82C68E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6" w:type="pct"/>
                        <w:shd w:val="clear" w:color="auto" w:fill="F2F2F2" w:themeFill="background1" w:themeFillShade="F2"/>
                        <w:vAlign w:val="center"/>
                      </w:tcPr>
                      <w:p w14:paraId="5D081C50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1B330407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0F2E47A7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7D7F939A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224E7528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shd w:val="clear" w:color="auto" w:fill="F2F2F2" w:themeFill="background1" w:themeFillShade="F2"/>
                        <w:vAlign w:val="center"/>
                      </w:tcPr>
                      <w:p w14:paraId="36F13CE6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E50BDE" w:rsidRPr="00C957EE" w14:paraId="1AD7C61D" w14:textId="77777777" w:rsidTr="00997268">
                    <w:trPr>
                      <w:trHeight w:val="350"/>
                    </w:trPr>
                    <w:tc>
                      <w:tcPr>
                        <w:tcW w:w="708" w:type="pct"/>
                        <w:vAlign w:val="center"/>
                      </w:tcPr>
                      <w:p w14:paraId="00AAAD04" w14:textId="5D0CF422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MonthStart3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“понедельник" 1 ""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2EBC2568" w14:textId="3553F678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MonthStart3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“вторник"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2F3CE0B" w14:textId="46903E93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MonthStart3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“среда"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E343102" w14:textId="112758BC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MonthStart3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“четверг"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348F3FC" w14:textId="0E904C3F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MonthStart3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= “пятница"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0C4B999" w14:textId="1DC70061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MonthStart3 \@ dddd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“суббота" 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E16D02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E16D02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611257B" w14:textId="60DA81AC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MonthStart3 \@ dddd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“воскресенье" 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0ACC4FBD" w14:textId="77777777" w:rsidTr="00997268">
                    <w:trPr>
                      <w:trHeight w:val="336"/>
                    </w:trPr>
                    <w:tc>
                      <w:tcPr>
                        <w:tcW w:w="708" w:type="pct"/>
                        <w:vAlign w:val="center"/>
                      </w:tcPr>
                      <w:p w14:paraId="62D8059F" w14:textId="52260E5F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145CA2B8" w14:textId="057772D5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0DB2D48" w14:textId="244D6E43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3650517" w14:textId="14D0AD4D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5810657" w14:textId="06F286CC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1DD2049" w14:textId="6224CB25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B2C3A7B" w14:textId="5B699A1A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2DAA7F9C" w14:textId="77777777" w:rsidTr="00997268">
                    <w:trPr>
                      <w:trHeight w:val="350"/>
                    </w:trPr>
                    <w:tc>
                      <w:tcPr>
                        <w:tcW w:w="708" w:type="pct"/>
                        <w:vAlign w:val="center"/>
                      </w:tcPr>
                      <w:p w14:paraId="5B1BC1FA" w14:textId="0ECCD313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52ED7620" w14:textId="035853F2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AD98F73" w14:textId="0568DA66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7612937" w14:textId="685AFBB3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576CEF7" w14:textId="3E7E470F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9EEA51C" w14:textId="71004661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340F2AC" w14:textId="3239B1B6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091924FE" w14:textId="77777777" w:rsidTr="00997268">
                    <w:trPr>
                      <w:trHeight w:val="350"/>
                    </w:trPr>
                    <w:tc>
                      <w:tcPr>
                        <w:tcW w:w="708" w:type="pct"/>
                        <w:vAlign w:val="center"/>
                      </w:tcPr>
                      <w:p w14:paraId="00EE5652" w14:textId="02243285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527248AD" w14:textId="00473EB2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55AFA3B" w14:textId="63A64121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E3E5F29" w14:textId="1156872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9D56471" w14:textId="6BA2ECA4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A7AED89" w14:textId="6A5D4251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8F77A3C" w14:textId="451E8CB1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322DB458" w14:textId="77777777" w:rsidTr="00997268">
                    <w:trPr>
                      <w:trHeight w:val="336"/>
                    </w:trPr>
                    <w:tc>
                      <w:tcPr>
                        <w:tcW w:w="708" w:type="pct"/>
                        <w:vAlign w:val="center"/>
                      </w:tcPr>
                      <w:p w14:paraId="24ACEBE8" w14:textId="5CB06428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18E2EFA3" w14:textId="1574E1F4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50FF736" w14:textId="6F77CC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08BB8E5" w14:textId="60F4F67D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31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B4100B5" w14:textId="567A16C1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7C4FF97" w14:textId="194AF841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B8E039F" w14:textId="24D08B31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73808F25" w14:textId="77777777" w:rsidTr="00997268">
                    <w:trPr>
                      <w:trHeight w:val="350"/>
                    </w:trPr>
                    <w:tc>
                      <w:tcPr>
                        <w:tcW w:w="708" w:type="pct"/>
                        <w:vAlign w:val="center"/>
                      </w:tcPr>
                      <w:p w14:paraId="1E6C55AF" w14:textId="63DD39AC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3D1FD984" w14:textId="1F1D7B12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9E8669C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3B5375A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A1958E1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97379C4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E133FB9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260070DC" w14:textId="77777777" w:rsidR="00E50BDE" w:rsidRPr="00C957EE" w:rsidRDefault="00E50BDE" w:rsidP="00E50BDE">
                  <w:pPr>
                    <w:pStyle w:val="a5"/>
                    <w:rPr>
                      <w:rFonts w:cs="Arial"/>
                      <w:noProof/>
                      <w:color w:val="auto"/>
                    </w:rPr>
                  </w:pPr>
                </w:p>
              </w:tc>
            </w:tr>
            <w:tr w:rsidR="00C957EE" w:rsidRPr="00C957EE" w14:paraId="1C58B95A" w14:textId="77777777" w:rsidTr="00C957EE">
              <w:tc>
                <w:tcPr>
                  <w:tcW w:w="1666" w:type="pct"/>
                  <w:tcBorders>
                    <w:top w:val="nil"/>
                  </w:tcBorders>
                </w:tcPr>
                <w:p w14:paraId="5820329B" w14:textId="1B82695A" w:rsidR="00C957EE" w:rsidRPr="00A60ACB" w:rsidRDefault="00A60ACB" w:rsidP="00E50BDE">
                  <w:pPr>
                    <w:pStyle w:val="Months"/>
                    <w:jc w:val="center"/>
                    <w:rPr>
                      <w:rFonts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</w:pPr>
                  <w:r>
                    <w:rPr>
                      <w:rFonts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4</w:t>
                  </w:r>
                  <w:r w:rsidR="00C957EE" w:rsidRPr="00C957EE">
                    <w:rPr>
                      <w:rFonts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 xml:space="preserve"> </w:t>
                  </w:r>
                  <w:r w:rsidR="00E16D02">
                    <w:rPr>
                      <w:rFonts w:cs="Arial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t>среды</w:t>
                  </w:r>
                </w:p>
              </w:tc>
              <w:tc>
                <w:tcPr>
                  <w:tcW w:w="1667" w:type="pct"/>
                  <w:tcBorders>
                    <w:top w:val="nil"/>
                  </w:tcBorders>
                </w:tcPr>
                <w:p w14:paraId="6642383A" w14:textId="59954E8C" w:rsidR="00C957EE" w:rsidRPr="00C957EE" w:rsidRDefault="0087147D" w:rsidP="00E50BDE">
                  <w:pPr>
                    <w:pStyle w:val="Months"/>
                    <w:jc w:val="center"/>
                    <w:rPr>
                      <w:rFonts w:cs="Arial"/>
                      <w:noProof/>
                      <w:color w:val="auto"/>
                      <w:sz w:val="24"/>
                      <w:szCs w:val="24"/>
                      <w:lang w:bidi="ru-RU"/>
                    </w:rPr>
                  </w:pPr>
                  <w:r w:rsidRPr="00A60ACB">
                    <w:rPr>
                      <w:rFonts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4</w:t>
                  </w:r>
                  <w:r w:rsidR="00C957EE" w:rsidRPr="00C957EE">
                    <w:rPr>
                      <w:rFonts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 xml:space="preserve"> </w:t>
                  </w:r>
                  <w:r w:rsidR="00E16D02">
                    <w:rPr>
                      <w:rFonts w:cs="Arial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t>среды</w:t>
                  </w:r>
                </w:p>
              </w:tc>
              <w:tc>
                <w:tcPr>
                  <w:tcW w:w="1667" w:type="pct"/>
                  <w:tcBorders>
                    <w:top w:val="nil"/>
                  </w:tcBorders>
                </w:tcPr>
                <w:p w14:paraId="1573F3B2" w14:textId="5D03015F" w:rsidR="00C957EE" w:rsidRPr="00C957EE" w:rsidRDefault="00A60ACB" w:rsidP="00E50BDE">
                  <w:pPr>
                    <w:pStyle w:val="Months"/>
                    <w:jc w:val="center"/>
                    <w:rPr>
                      <w:rFonts w:cs="Arial"/>
                      <w:noProof/>
                      <w:color w:val="auto"/>
                      <w:sz w:val="24"/>
                      <w:szCs w:val="24"/>
                      <w:lang w:bidi="ru-RU"/>
                    </w:rPr>
                  </w:pPr>
                  <w:r>
                    <w:rPr>
                      <w:rFonts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5</w:t>
                  </w:r>
                  <w:r w:rsidR="00C957EE" w:rsidRPr="00C957EE">
                    <w:rPr>
                      <w:rFonts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 xml:space="preserve"> </w:t>
                  </w:r>
                  <w:r w:rsidR="00E16D02">
                    <w:rPr>
                      <w:rFonts w:cs="Arial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t>сред</w:t>
                  </w:r>
                </w:p>
              </w:tc>
            </w:tr>
            <w:tr w:rsidR="00E50BDE" w:rsidRPr="00C957EE" w14:paraId="3808ABFD" w14:textId="77777777" w:rsidTr="00C957EE">
              <w:tc>
                <w:tcPr>
                  <w:tcW w:w="1666" w:type="pct"/>
                  <w:tcBorders>
                    <w:bottom w:val="nil"/>
                  </w:tcBorders>
                </w:tcPr>
                <w:p w14:paraId="7D399169" w14:textId="77777777" w:rsidR="00E50BDE" w:rsidRPr="00C957EE" w:rsidRDefault="00E50BDE" w:rsidP="00E50BDE">
                  <w:pPr>
                    <w:pStyle w:val="Months"/>
                    <w:jc w:val="center"/>
                    <w:rPr>
                      <w:rFonts w:cs="Arial"/>
                      <w:noProof/>
                      <w:color w:val="auto"/>
                      <w:sz w:val="40"/>
                      <w:szCs w:val="40"/>
                    </w:rPr>
                  </w:pPr>
                  <w:r w:rsidRPr="00C957EE">
                    <w:rPr>
                      <w:rFonts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t>Апрель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45"/>
                    <w:gridCol w:w="450"/>
                    <w:gridCol w:w="450"/>
                    <w:gridCol w:w="450"/>
                    <w:gridCol w:w="450"/>
                    <w:gridCol w:w="450"/>
                    <w:gridCol w:w="442"/>
                  </w:tblGrid>
                  <w:tr w:rsidR="00E50BDE" w:rsidRPr="00C957EE" w14:paraId="1830A8BB" w14:textId="77777777" w:rsidTr="00996E56">
                    <w:trPr>
                      <w:trHeight w:val="170"/>
                    </w:trPr>
                    <w:tc>
                      <w:tcPr>
                        <w:tcW w:w="708" w:type="pct"/>
                        <w:shd w:val="clear" w:color="auto" w:fill="F2F2F2" w:themeFill="background1" w:themeFillShade="F2"/>
                        <w:vAlign w:val="center"/>
                      </w:tcPr>
                      <w:p w14:paraId="248C618E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6" w:type="pct"/>
                        <w:shd w:val="clear" w:color="auto" w:fill="F2F2F2" w:themeFill="background1" w:themeFillShade="F2"/>
                        <w:vAlign w:val="center"/>
                      </w:tcPr>
                      <w:p w14:paraId="38875A88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3BA8D3FF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56D9A724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76EDF12F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214A8180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shd w:val="clear" w:color="auto" w:fill="F2F2F2" w:themeFill="background1" w:themeFillShade="F2"/>
                        <w:vAlign w:val="center"/>
                      </w:tcPr>
                      <w:p w14:paraId="4256D4DB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E50BDE" w:rsidRPr="00C957EE" w14:paraId="14D13F92" w14:textId="77777777" w:rsidTr="00C6519B">
                    <w:trPr>
                      <w:trHeight w:val="350"/>
                    </w:trPr>
                    <w:tc>
                      <w:tcPr>
                        <w:tcW w:w="708" w:type="pct"/>
                        <w:vAlign w:val="center"/>
                      </w:tcPr>
                      <w:p w14:paraId="1DC5D93D" w14:textId="5774F183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MonthStart4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“понедельник" 1 ""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4A2BC1B1" w14:textId="75A8C48A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MonthStart4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“вторник"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BB2768D" w14:textId="48D93BA6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MonthStart4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“среда"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87AAB21" w14:textId="7090C993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MonthStart4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“четверг"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503FBC2" w14:textId="20BC49C6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MonthStart4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= “пятница"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4DE3B76" w14:textId="5CEC4422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MonthStart4 \@ dddd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“суббота" 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C9BEC9E" w14:textId="18AAE55F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MonthStart4 \@ dddd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“воскресенье" 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366F6110" w14:textId="77777777" w:rsidTr="00C6519B">
                    <w:trPr>
                      <w:trHeight w:val="336"/>
                    </w:trPr>
                    <w:tc>
                      <w:tcPr>
                        <w:tcW w:w="708" w:type="pct"/>
                        <w:vAlign w:val="center"/>
                      </w:tcPr>
                      <w:p w14:paraId="3A80732B" w14:textId="5A10006C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6CCF1C20" w14:textId="4CFA531F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076D9DB" w14:textId="38232D95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A90857E" w14:textId="4B42CF03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55E11EF" w14:textId="4327640C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4E2CB87" w14:textId="0733C38C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BA6BB62" w14:textId="52773DE5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14D8AA71" w14:textId="77777777" w:rsidTr="00C6519B">
                    <w:trPr>
                      <w:trHeight w:val="350"/>
                    </w:trPr>
                    <w:tc>
                      <w:tcPr>
                        <w:tcW w:w="708" w:type="pct"/>
                        <w:vAlign w:val="center"/>
                      </w:tcPr>
                      <w:p w14:paraId="69EB8112" w14:textId="481D72DA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0AC37CB7" w14:textId="2647C1D3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8941E8C" w14:textId="166188B2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5649ED3" w14:textId="5ED50524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02DE6CE" w14:textId="1F184C74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BFC6B17" w14:textId="7D006DCE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DA52DBF" w14:textId="450C8A23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7D87AE24" w14:textId="77777777" w:rsidTr="00C6519B">
                    <w:trPr>
                      <w:trHeight w:val="350"/>
                    </w:trPr>
                    <w:tc>
                      <w:tcPr>
                        <w:tcW w:w="708" w:type="pct"/>
                        <w:vAlign w:val="center"/>
                      </w:tcPr>
                      <w:p w14:paraId="570F716A" w14:textId="0E8390D2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067ECA79" w14:textId="02B1D7A9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92A4B10" w14:textId="6CD5357D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68E8D1C" w14:textId="102339BC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5C86561" w14:textId="41247BB6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3E61DF9" w14:textId="44069EE1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E1883DE" w14:textId="10E7ABE6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4CB6B821" w14:textId="77777777" w:rsidTr="00C6519B">
                    <w:trPr>
                      <w:trHeight w:val="336"/>
                    </w:trPr>
                    <w:tc>
                      <w:tcPr>
                        <w:tcW w:w="708" w:type="pct"/>
                        <w:vAlign w:val="center"/>
                      </w:tcPr>
                      <w:p w14:paraId="59309AC1" w14:textId="0EF7EE2F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38ADCBBC" w14:textId="51EABC65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E6DBB2B" w14:textId="2D2051E9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2B25296" w14:textId="75BD0418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E1728F9" w14:textId="63E131DA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98BA22F" w14:textId="2F329E5D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0D243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0D243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CD9DB15" w14:textId="023A4411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E5AB8"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003B39C8" w14:textId="77777777" w:rsidTr="00C6519B">
                    <w:trPr>
                      <w:trHeight w:val="350"/>
                    </w:trPr>
                    <w:tc>
                      <w:tcPr>
                        <w:tcW w:w="708" w:type="pct"/>
                        <w:vAlign w:val="center"/>
                      </w:tcPr>
                      <w:p w14:paraId="18C29B70" w14:textId="628FCA66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E5AB8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E5AB8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E5AB8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E5AB8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7CD1DC2B" w14:textId="0C4185D4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E5AB8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E5AB8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9F85E93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850F81B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54B0153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97E74A4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34D86D9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7B246660" w14:textId="77777777" w:rsidR="00E50BDE" w:rsidRPr="00C957EE" w:rsidRDefault="00E50BDE" w:rsidP="00E50BDE">
                  <w:pPr>
                    <w:pStyle w:val="a5"/>
                    <w:rPr>
                      <w:rFonts w:cs="Arial"/>
                      <w:noProof/>
                      <w:color w:val="auto"/>
                    </w:rPr>
                  </w:pPr>
                </w:p>
              </w:tc>
              <w:tc>
                <w:tcPr>
                  <w:tcW w:w="1667" w:type="pct"/>
                  <w:tcBorders>
                    <w:bottom w:val="nil"/>
                  </w:tcBorders>
                </w:tcPr>
                <w:p w14:paraId="3E785DF9" w14:textId="77777777" w:rsidR="00E50BDE" w:rsidRPr="00C957EE" w:rsidRDefault="00E50BDE" w:rsidP="00E50BDE">
                  <w:pPr>
                    <w:pStyle w:val="Months"/>
                    <w:jc w:val="center"/>
                    <w:rPr>
                      <w:rFonts w:cs="Arial"/>
                      <w:noProof/>
                      <w:color w:val="auto"/>
                      <w:sz w:val="40"/>
                      <w:szCs w:val="40"/>
                    </w:rPr>
                  </w:pPr>
                  <w:r w:rsidRPr="00C957EE">
                    <w:rPr>
                      <w:rFonts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t>Май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43"/>
                    <w:gridCol w:w="449"/>
                    <w:gridCol w:w="451"/>
                    <w:gridCol w:w="451"/>
                    <w:gridCol w:w="451"/>
                    <w:gridCol w:w="451"/>
                    <w:gridCol w:w="443"/>
                  </w:tblGrid>
                  <w:tr w:rsidR="00E50BDE" w:rsidRPr="00C957EE" w14:paraId="1DD4E4F6" w14:textId="77777777" w:rsidTr="00996E56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F2F2F2" w:themeFill="background1" w:themeFillShade="F2"/>
                        <w:vAlign w:val="center"/>
                      </w:tcPr>
                      <w:p w14:paraId="2AB9ED4E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6" w:type="pct"/>
                        <w:shd w:val="clear" w:color="auto" w:fill="F2F2F2" w:themeFill="background1" w:themeFillShade="F2"/>
                        <w:vAlign w:val="center"/>
                      </w:tcPr>
                      <w:p w14:paraId="39D186A1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3626984B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01AD4BDE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70443639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03E119DB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shd w:val="clear" w:color="auto" w:fill="F2F2F2" w:themeFill="background1" w:themeFillShade="F2"/>
                        <w:vAlign w:val="center"/>
                      </w:tcPr>
                      <w:p w14:paraId="6DA99563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E50BDE" w:rsidRPr="00C957EE" w14:paraId="644B5DAB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0B607DB9" w14:textId="2565CEBE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MonthStart5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“понедельник" 1 ""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0FC3D935" w14:textId="17DB4E4F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MonthStart5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“вторник"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97268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770862A" w14:textId="6290B29A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MonthStart5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“среда"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E5AB8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2D7F723" w14:textId="5F067A62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MonthStart5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“четверг"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E5AB8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230D98D" w14:textId="2BA09034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MonthStart5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= “пятница"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E5AB8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716B5E9" w14:textId="76B65D2B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MonthStart5 \@ dddd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“суббота" 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D4D949F" w14:textId="3030CD32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MonthStart5 \@ dddd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“воскресенье" 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0A9C0ECC" w14:textId="77777777" w:rsidTr="00C6519B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3A555505" w14:textId="437EEF53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76AB69DE" w14:textId="3AFEA651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9096DAC" w14:textId="53379865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9C13B6B" w14:textId="66330FD5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5117334" w14:textId="46580D9C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97D6AFA" w14:textId="4A7519AC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B7DF7E6" w14:textId="43CE4842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5A5D8179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1FF04C3A" w14:textId="0FBB75B5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60A915AD" w14:textId="6F3DCCC5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1B16810" w14:textId="753F4B84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DF1FBF7" w14:textId="10F60448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75BF783" w14:textId="5BFCD52C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E33530D" w14:textId="21B29B3B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205FA3C" w14:textId="1F6B004E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01B050AD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503CE934" w14:textId="3D524200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4BCB5F75" w14:textId="7474DB40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419F71A" w14:textId="6562F660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32973FF" w14:textId="33AACBA1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8539F0D" w14:textId="0E2D3046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B09B660" w14:textId="3410BA26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EA66CFE" w14:textId="315CDB99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4B50F776" w14:textId="77777777" w:rsidTr="00C6519B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6413AED3" w14:textId="7D161A85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6226B469" w14:textId="6932F62E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1E4163C" w14:textId="4A29A774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635B977" w14:textId="4C3E79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618D083" w14:textId="3E9AE35A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10430F8" w14:textId="35CB026B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8D76BD8" w14:textId="102C022B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70F29507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7C325A55" w14:textId="5A5A3674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32C0615F" w14:textId="33EBBF30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31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96441F8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643935F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97979E7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4467D51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F426391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254C2834" w14:textId="77777777" w:rsidR="00E50BDE" w:rsidRPr="00C957EE" w:rsidRDefault="00E50BDE" w:rsidP="00E50BDE">
                  <w:pPr>
                    <w:pStyle w:val="a5"/>
                    <w:rPr>
                      <w:rFonts w:cs="Arial"/>
                      <w:noProof/>
                      <w:color w:val="auto"/>
                    </w:rPr>
                  </w:pPr>
                </w:p>
              </w:tc>
              <w:tc>
                <w:tcPr>
                  <w:tcW w:w="1667" w:type="pct"/>
                  <w:tcBorders>
                    <w:bottom w:val="nil"/>
                  </w:tcBorders>
                </w:tcPr>
                <w:p w14:paraId="75AF13B3" w14:textId="77777777" w:rsidR="00E50BDE" w:rsidRPr="00C957EE" w:rsidRDefault="00E50BDE" w:rsidP="00E50BDE">
                  <w:pPr>
                    <w:pStyle w:val="Months"/>
                    <w:jc w:val="center"/>
                    <w:rPr>
                      <w:rFonts w:cs="Arial"/>
                      <w:noProof/>
                      <w:color w:val="auto"/>
                      <w:sz w:val="40"/>
                      <w:szCs w:val="40"/>
                    </w:rPr>
                  </w:pPr>
                  <w:r w:rsidRPr="00C957EE">
                    <w:rPr>
                      <w:rFonts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t>Июнь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43"/>
                    <w:gridCol w:w="449"/>
                    <w:gridCol w:w="451"/>
                    <w:gridCol w:w="451"/>
                    <w:gridCol w:w="451"/>
                    <w:gridCol w:w="451"/>
                    <w:gridCol w:w="443"/>
                  </w:tblGrid>
                  <w:tr w:rsidR="00E50BDE" w:rsidRPr="00C957EE" w14:paraId="27C2DD8F" w14:textId="77777777" w:rsidTr="00996E56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F2F2F2" w:themeFill="background1" w:themeFillShade="F2"/>
                        <w:vAlign w:val="center"/>
                      </w:tcPr>
                      <w:p w14:paraId="5893BECD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6" w:type="pct"/>
                        <w:shd w:val="clear" w:color="auto" w:fill="F2F2F2" w:themeFill="background1" w:themeFillShade="F2"/>
                        <w:vAlign w:val="center"/>
                      </w:tcPr>
                      <w:p w14:paraId="370B9338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521B8F87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065E1320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6210675F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2A5AA2EC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shd w:val="clear" w:color="auto" w:fill="F2F2F2" w:themeFill="background1" w:themeFillShade="F2"/>
                        <w:vAlign w:val="center"/>
                      </w:tcPr>
                      <w:p w14:paraId="7228F16D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E50BDE" w:rsidRPr="00C957EE" w14:paraId="36D35DFF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79BA6D45" w14:textId="0E56464B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MonthStart6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“понедельник" 1 ""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7FFEE45A" w14:textId="192D76AB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MonthStart6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“вторник"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08B4D4C" w14:textId="0B2BFED9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MonthStart6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“среда"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B215F83" w14:textId="5A802BA2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MonthStart6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“четверг"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A59E4A7" w14:textId="5205132C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MonthStart6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= “пятница"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5A5C01F" w14:textId="65C6DF9C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MonthStart6 \@ dddd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“суббота" 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2C83CDA" w14:textId="22A0E31E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MonthStart6 \@ dddd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“воскресенье" 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6F389E1B" w14:textId="77777777" w:rsidTr="00C6519B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65C9E191" w14:textId="56922CCD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0CDF6107" w14:textId="27D0F0A2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09A0BDA" w14:textId="0DE2B083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0C5A0E1" w14:textId="55CB69AC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8B9CD27" w14:textId="1815650C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B001CD9" w14:textId="256ED601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E5F75D7" w14:textId="39DB1BBA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3A9805B0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6A166C50" w14:textId="564718FE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794638AA" w14:textId="2F06B680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5F8B86A" w14:textId="5F454F29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1C7684B" w14:textId="2E238831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9F8B80C" w14:textId="5AE46A38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5B9840C" w14:textId="326880E1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90B891E" w14:textId="1CE1464E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4E05CB2F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751EF6D8" w14:textId="4C054AAE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3FF0A85E" w14:textId="0BE24624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E77E735" w14:textId="3DF4CEBC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8ED938D" w14:textId="2013AAEB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D426403" w14:textId="23DC0024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7038E1F" w14:textId="3839A0A2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E701C99" w14:textId="0872729E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1ED9F1FD" w14:textId="77777777" w:rsidTr="00C6519B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4F50AD5B" w14:textId="616EFBF4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65174962" w14:textId="6305A236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9671FD3" w14:textId="39289071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43CB8B9" w14:textId="4934CE33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887473A" w14:textId="593CDE76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E5AB8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8C47AD9" w14:textId="53723A84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E5AB8"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E5AB8"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E5AB8"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E5AB8"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4A9BD90" w14:textId="59C37241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E5AB8"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E5AB8"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6A50E019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2A2544FD" w14:textId="4E7300D2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72D45BB9" w14:textId="3F2EF9C4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7CFC2CA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8709F84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3A46683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4FDAE73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31A12D3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3BB208CE" w14:textId="77777777" w:rsidR="00E50BDE" w:rsidRPr="00C957EE" w:rsidRDefault="00E50BDE" w:rsidP="00E50BDE">
                  <w:pPr>
                    <w:pStyle w:val="a5"/>
                    <w:rPr>
                      <w:rFonts w:cs="Arial"/>
                      <w:noProof/>
                      <w:color w:val="auto"/>
                    </w:rPr>
                  </w:pPr>
                </w:p>
              </w:tc>
            </w:tr>
            <w:tr w:rsidR="00C957EE" w:rsidRPr="00C957EE" w14:paraId="1EAB23AD" w14:textId="77777777" w:rsidTr="00C957EE">
              <w:tc>
                <w:tcPr>
                  <w:tcW w:w="1666" w:type="pct"/>
                  <w:tcBorders>
                    <w:top w:val="nil"/>
                  </w:tcBorders>
                </w:tcPr>
                <w:p w14:paraId="1120ADC2" w14:textId="2AAEFC83" w:rsidR="00C957EE" w:rsidRPr="00C957EE" w:rsidRDefault="0087147D" w:rsidP="00E50BDE">
                  <w:pPr>
                    <w:pStyle w:val="Months"/>
                    <w:jc w:val="center"/>
                    <w:rPr>
                      <w:rFonts w:cs="Arial"/>
                      <w:noProof/>
                      <w:color w:val="auto"/>
                      <w:sz w:val="24"/>
                      <w:szCs w:val="24"/>
                      <w:lang w:bidi="ru-RU"/>
                    </w:rPr>
                  </w:pPr>
                  <w:r w:rsidRPr="00A60ACB">
                    <w:rPr>
                      <w:rFonts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4</w:t>
                  </w:r>
                  <w:r w:rsidR="00C957EE" w:rsidRPr="00C957EE">
                    <w:rPr>
                      <w:rFonts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 xml:space="preserve"> </w:t>
                  </w:r>
                  <w:r w:rsidR="00E16D02">
                    <w:rPr>
                      <w:rFonts w:cs="Arial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t>среды</w:t>
                  </w:r>
                </w:p>
              </w:tc>
              <w:tc>
                <w:tcPr>
                  <w:tcW w:w="1667" w:type="pct"/>
                  <w:tcBorders>
                    <w:top w:val="nil"/>
                  </w:tcBorders>
                </w:tcPr>
                <w:p w14:paraId="2DB6A399" w14:textId="7CA21AE7" w:rsidR="00C957EE" w:rsidRPr="00C957EE" w:rsidRDefault="00872EE5" w:rsidP="00E50BDE">
                  <w:pPr>
                    <w:pStyle w:val="Months"/>
                    <w:jc w:val="center"/>
                    <w:rPr>
                      <w:rFonts w:cs="Arial"/>
                      <w:noProof/>
                      <w:color w:val="auto"/>
                      <w:sz w:val="24"/>
                      <w:szCs w:val="24"/>
                      <w:lang w:bidi="ru-RU"/>
                    </w:rPr>
                  </w:pPr>
                  <w:r>
                    <w:rPr>
                      <w:rFonts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4</w:t>
                  </w:r>
                  <w:r w:rsidR="00C957EE" w:rsidRPr="00C957EE">
                    <w:rPr>
                      <w:rFonts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 xml:space="preserve"> </w:t>
                  </w:r>
                  <w:r w:rsidR="00E16D02">
                    <w:rPr>
                      <w:rFonts w:cs="Arial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t>среды</w:t>
                  </w:r>
                </w:p>
              </w:tc>
              <w:tc>
                <w:tcPr>
                  <w:tcW w:w="1667" w:type="pct"/>
                  <w:tcBorders>
                    <w:top w:val="nil"/>
                  </w:tcBorders>
                </w:tcPr>
                <w:p w14:paraId="52AF004B" w14:textId="178178C6" w:rsidR="00C957EE" w:rsidRPr="00C957EE" w:rsidRDefault="00872EE5" w:rsidP="00E50BDE">
                  <w:pPr>
                    <w:pStyle w:val="Months"/>
                    <w:jc w:val="center"/>
                    <w:rPr>
                      <w:rFonts w:cs="Arial"/>
                      <w:noProof/>
                      <w:color w:val="auto"/>
                      <w:sz w:val="24"/>
                      <w:szCs w:val="24"/>
                      <w:lang w:bidi="ru-RU"/>
                    </w:rPr>
                  </w:pPr>
                  <w:r>
                    <w:rPr>
                      <w:rFonts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5</w:t>
                  </w:r>
                  <w:r w:rsidR="00C957EE" w:rsidRPr="00C957EE">
                    <w:rPr>
                      <w:rFonts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 xml:space="preserve"> </w:t>
                  </w:r>
                  <w:r w:rsidR="00E16D02">
                    <w:rPr>
                      <w:rFonts w:cs="Arial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t>сред</w:t>
                  </w:r>
                </w:p>
              </w:tc>
            </w:tr>
            <w:tr w:rsidR="00E50BDE" w:rsidRPr="00C957EE" w14:paraId="5ABCB9D1" w14:textId="77777777" w:rsidTr="00C957EE">
              <w:tc>
                <w:tcPr>
                  <w:tcW w:w="1666" w:type="pct"/>
                  <w:tcBorders>
                    <w:bottom w:val="nil"/>
                  </w:tcBorders>
                </w:tcPr>
                <w:p w14:paraId="3FBAEAFE" w14:textId="77777777" w:rsidR="00E50BDE" w:rsidRPr="00C957EE" w:rsidRDefault="00E50BDE" w:rsidP="00E50BDE">
                  <w:pPr>
                    <w:pStyle w:val="Months"/>
                    <w:jc w:val="center"/>
                    <w:rPr>
                      <w:rFonts w:cs="Arial"/>
                      <w:noProof/>
                      <w:color w:val="auto"/>
                      <w:sz w:val="40"/>
                      <w:szCs w:val="40"/>
                    </w:rPr>
                  </w:pPr>
                  <w:r w:rsidRPr="00C957EE">
                    <w:rPr>
                      <w:rFonts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t>Июль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45"/>
                    <w:gridCol w:w="450"/>
                    <w:gridCol w:w="450"/>
                    <w:gridCol w:w="450"/>
                    <w:gridCol w:w="450"/>
                    <w:gridCol w:w="450"/>
                    <w:gridCol w:w="442"/>
                  </w:tblGrid>
                  <w:tr w:rsidR="00E50BDE" w:rsidRPr="00C957EE" w14:paraId="79A7682D" w14:textId="77777777" w:rsidTr="00996E56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F2F2F2" w:themeFill="background1" w:themeFillShade="F2"/>
                        <w:vAlign w:val="center"/>
                      </w:tcPr>
                      <w:p w14:paraId="00D5E333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6" w:type="pct"/>
                        <w:shd w:val="clear" w:color="auto" w:fill="F2F2F2" w:themeFill="background1" w:themeFillShade="F2"/>
                        <w:vAlign w:val="center"/>
                      </w:tcPr>
                      <w:p w14:paraId="2879D599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65041FA7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6A3F4389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180EDCA7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0D33AC24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shd w:val="clear" w:color="auto" w:fill="F2F2F2" w:themeFill="background1" w:themeFillShade="F2"/>
                        <w:vAlign w:val="center"/>
                      </w:tcPr>
                      <w:p w14:paraId="125FA0C5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E50BDE" w:rsidRPr="00C957EE" w14:paraId="29D7AFB5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</w:tcPr>
                      <w:p w14:paraId="2654728C" w14:textId="7626A005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MonthStart7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“понедельник" 1 ""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10BB236D" w14:textId="1306680E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MonthStart7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“вторник"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764AD9C5" w14:textId="2D8308FD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MonthStart7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“среда"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30915E37" w14:textId="60EF9BFC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MonthStart7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“четверг"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53D8435D" w14:textId="064A597A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MonthStart7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= “пятница"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2A9D2964" w14:textId="0A2ECCDB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MonthStart7 \@ dddd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“суббота" 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6A49BCAA" w14:textId="6E0089C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MonthStart7 \@ dddd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“воскресенье" 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26853A2F" w14:textId="77777777" w:rsidTr="00C6519B">
                    <w:trPr>
                      <w:trHeight w:val="336"/>
                    </w:trPr>
                    <w:tc>
                      <w:tcPr>
                        <w:tcW w:w="707" w:type="pct"/>
                      </w:tcPr>
                      <w:p w14:paraId="527C8673" w14:textId="4BF83C83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0E3EBF80" w14:textId="762E3AD4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8453D30" w14:textId="4FA33D4D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334909F1" w14:textId="210A6C6F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40F4289" w14:textId="08647FBD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28784F66" w14:textId="1CA9F14F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2A8AB66D" w14:textId="5EEEC9DB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1CC3501E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</w:tcPr>
                      <w:p w14:paraId="6015D498" w14:textId="0D15A94F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4089BBE9" w14:textId="7123CFD2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7EFABAAC" w14:textId="47DD0B8E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73D8614D" w14:textId="5A9161B5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4F19BAE3" w14:textId="39807E73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2923704E" w14:textId="6F4A42E4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4F983202" w14:textId="697B850A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39E4E759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</w:tcPr>
                      <w:p w14:paraId="0BE55D21" w14:textId="51163A5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79326060" w14:textId="265732C0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CA83538" w14:textId="6B00C848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7C0E6002" w14:textId="470EE70D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4E86358C" w14:textId="47D7AC2A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0DC1096A" w14:textId="3D11C20F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4192DAE9" w14:textId="799DB940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02D3F51F" w14:textId="77777777" w:rsidTr="00C6519B">
                    <w:trPr>
                      <w:trHeight w:val="336"/>
                    </w:trPr>
                    <w:tc>
                      <w:tcPr>
                        <w:tcW w:w="707" w:type="pct"/>
                      </w:tcPr>
                      <w:p w14:paraId="1D8C1ED8" w14:textId="70BE74A5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23881252" w14:textId="1339050E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3633A310" w14:textId="292C2D43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76037D64" w14:textId="2106EE54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7EEE6AB2" w14:textId="488E36FD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B803B28" w14:textId="55C7F2EC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E16D02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E16D02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216A3730" w14:textId="0496DFA1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0D243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0D243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31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69E92B85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</w:tcPr>
                      <w:p w14:paraId="186F6115" w14:textId="24AEF401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E5AB8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03EC2CAA" w14:textId="3F8DF5D5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E5AB8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E5AB8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E5AB8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E5AB8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67A2B8F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</w:tcPr>
                      <w:p w14:paraId="67E5D075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</w:tcPr>
                      <w:p w14:paraId="767B0B97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</w:tcPr>
                      <w:p w14:paraId="6978A00E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</w:tcPr>
                      <w:p w14:paraId="53A13132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31377DC9" w14:textId="77777777" w:rsidR="00E50BDE" w:rsidRPr="00C957EE" w:rsidRDefault="00E50BDE" w:rsidP="00E50BDE">
                  <w:pPr>
                    <w:pStyle w:val="a5"/>
                    <w:rPr>
                      <w:rFonts w:cs="Arial"/>
                      <w:noProof/>
                      <w:color w:val="auto"/>
                    </w:rPr>
                  </w:pPr>
                </w:p>
              </w:tc>
              <w:tc>
                <w:tcPr>
                  <w:tcW w:w="1667" w:type="pct"/>
                  <w:tcBorders>
                    <w:bottom w:val="nil"/>
                  </w:tcBorders>
                </w:tcPr>
                <w:p w14:paraId="38E15426" w14:textId="77777777" w:rsidR="00E50BDE" w:rsidRPr="00C957EE" w:rsidRDefault="00E50BDE" w:rsidP="00E50BDE">
                  <w:pPr>
                    <w:pStyle w:val="Months"/>
                    <w:jc w:val="center"/>
                    <w:rPr>
                      <w:rFonts w:cs="Arial"/>
                      <w:noProof/>
                      <w:color w:val="auto"/>
                      <w:sz w:val="40"/>
                      <w:szCs w:val="40"/>
                    </w:rPr>
                  </w:pPr>
                  <w:r w:rsidRPr="00C957EE">
                    <w:rPr>
                      <w:rFonts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t>Август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43"/>
                    <w:gridCol w:w="449"/>
                    <w:gridCol w:w="451"/>
                    <w:gridCol w:w="451"/>
                    <w:gridCol w:w="451"/>
                    <w:gridCol w:w="451"/>
                    <w:gridCol w:w="443"/>
                  </w:tblGrid>
                  <w:tr w:rsidR="00E50BDE" w:rsidRPr="00C957EE" w14:paraId="1D6EAAC9" w14:textId="77777777" w:rsidTr="00996E56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F2F2F2" w:themeFill="background1" w:themeFillShade="F2"/>
                        <w:vAlign w:val="center"/>
                      </w:tcPr>
                      <w:p w14:paraId="3765FE43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6" w:type="pct"/>
                        <w:shd w:val="clear" w:color="auto" w:fill="F2F2F2" w:themeFill="background1" w:themeFillShade="F2"/>
                        <w:vAlign w:val="center"/>
                      </w:tcPr>
                      <w:p w14:paraId="5ED81C9E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23CEAFCB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4B3AC2C8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284F49CD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04CEFA78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shd w:val="clear" w:color="auto" w:fill="F2F2F2" w:themeFill="background1" w:themeFillShade="F2"/>
                        <w:vAlign w:val="center"/>
                      </w:tcPr>
                      <w:p w14:paraId="136B7B87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E50BDE" w:rsidRPr="00C957EE" w14:paraId="029CC6A8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399A9219" w14:textId="6D94793C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MonthStart8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“понедельник" 1 ""</w:instrText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79E3A1F2" w14:textId="59E8ACAA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MonthStart8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“вторник"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CC8AB17" w14:textId="62D749CE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MonthStart8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“среда"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95853AB" w14:textId="3DB01B3F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MonthStart8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“четверг"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C8E9772" w14:textId="473B3D95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MonthStart8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= “пятница"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554BF77" w14:textId="2BE4D3AD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MonthStart8 \@ dddd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“суббота" 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0D243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0D243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F4203E8" w14:textId="3E141946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MonthStart8 \@ dddd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“воскресенье" 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7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7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0A0487C9" w14:textId="77777777" w:rsidTr="00C6519B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537DD9AC" w14:textId="23D54EF5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1E146FA2" w14:textId="239980EE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10B63A9" w14:textId="75AC3746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CFAFAA5" w14:textId="7D2DFD4A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36E8B3F" w14:textId="02C0C48A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2E0BABE" w14:textId="22FFD918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268D01D" w14:textId="24DC191C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6BBD6FAB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6AD9EAAD" w14:textId="08A842B0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450CDE0F" w14:textId="0777F2E0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9AFCCC7" w14:textId="504785C0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84FB448" w14:textId="3551B841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4C3D44B" w14:textId="46F2447C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7B42C8C" w14:textId="6CA9AC83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61DAE87" w14:textId="370307C9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267A1409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5D71F26C" w14:textId="028CB06F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776E0A73" w14:textId="7B50D83E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393C939" w14:textId="69CABB5A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79B7BD4" w14:textId="2083E9FC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2EA51FA" w14:textId="3BC9422C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257B51F" w14:textId="166B6A3A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9CC1CCE" w14:textId="1E40048C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15EE3CD9" w14:textId="77777777" w:rsidTr="00C6519B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345F57CA" w14:textId="72F870CC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48B7B4E7" w14:textId="4980B5CC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AA3D790" w14:textId="12283F96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31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A917A65" w14:textId="2F032AA5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A112852" w14:textId="11048356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F448B09" w14:textId="452FCB90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396A96B" w14:textId="3653E3F9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710F4546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6FA1158A" w14:textId="4CBB3AEC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11C43EA1" w14:textId="1CBC5E1F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0A364C1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75D17C8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9661B11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D29129F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BBC477D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71E1777A" w14:textId="77777777" w:rsidR="00E50BDE" w:rsidRPr="00C957EE" w:rsidRDefault="00E50BDE" w:rsidP="00E50BDE">
                  <w:pPr>
                    <w:pStyle w:val="a5"/>
                    <w:rPr>
                      <w:rFonts w:cs="Arial"/>
                      <w:noProof/>
                      <w:color w:val="auto"/>
                    </w:rPr>
                  </w:pPr>
                </w:p>
              </w:tc>
              <w:tc>
                <w:tcPr>
                  <w:tcW w:w="1667" w:type="pct"/>
                  <w:tcBorders>
                    <w:bottom w:val="nil"/>
                  </w:tcBorders>
                </w:tcPr>
                <w:p w14:paraId="71B176A2" w14:textId="77777777" w:rsidR="00E50BDE" w:rsidRPr="00C957EE" w:rsidRDefault="00E50BDE" w:rsidP="00E50BDE">
                  <w:pPr>
                    <w:pStyle w:val="Months"/>
                    <w:jc w:val="center"/>
                    <w:rPr>
                      <w:rFonts w:cs="Arial"/>
                      <w:noProof/>
                      <w:color w:val="auto"/>
                      <w:sz w:val="40"/>
                      <w:szCs w:val="40"/>
                    </w:rPr>
                  </w:pPr>
                  <w:r w:rsidRPr="00C957EE">
                    <w:rPr>
                      <w:rFonts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t>Сентябрь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43"/>
                    <w:gridCol w:w="449"/>
                    <w:gridCol w:w="451"/>
                    <w:gridCol w:w="451"/>
                    <w:gridCol w:w="451"/>
                    <w:gridCol w:w="451"/>
                    <w:gridCol w:w="443"/>
                  </w:tblGrid>
                  <w:tr w:rsidR="00E50BDE" w:rsidRPr="00C957EE" w14:paraId="10F7938D" w14:textId="77777777" w:rsidTr="00996E56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F2F2F2" w:themeFill="background1" w:themeFillShade="F2"/>
                        <w:vAlign w:val="center"/>
                      </w:tcPr>
                      <w:p w14:paraId="402113AC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6" w:type="pct"/>
                        <w:shd w:val="clear" w:color="auto" w:fill="F2F2F2" w:themeFill="background1" w:themeFillShade="F2"/>
                        <w:vAlign w:val="center"/>
                      </w:tcPr>
                      <w:p w14:paraId="4FFC79D6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23DAE41B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1F6D9FBA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4B9553B9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3AB9C00A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shd w:val="clear" w:color="auto" w:fill="F2F2F2" w:themeFill="background1" w:themeFillShade="F2"/>
                        <w:vAlign w:val="center"/>
                      </w:tcPr>
                      <w:p w14:paraId="030925B0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E50BDE" w:rsidRPr="00C957EE" w14:paraId="23783DAC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04E44E10" w14:textId="134E6D3F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MonthStart9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“понедельник" 1 ""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45936B04" w14:textId="2FFA4E5B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MonthStart9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“вторник"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37D62ED" w14:textId="3D5DC914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MonthStart9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“среда"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C48FC35" w14:textId="2591A872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MonthStart9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“четверг"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7005C7D" w14:textId="05F33584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MonthStart9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= “пятница"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3E8FC14" w14:textId="2E1541BD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MonthStart9 \@ dddd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“суббота" 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C1B6ED8" w14:textId="616A4B02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MonthStart9 \@ dddd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“воскресенье" 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50935067" w14:textId="77777777" w:rsidTr="00C6519B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56E2A3DC" w14:textId="515DAF70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4FB5077D" w14:textId="77DAB769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EED14B5" w14:textId="5589402E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8405CD7" w14:textId="1BD5E0C9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8366BF5" w14:textId="39433FFC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AD89D9F" w14:textId="1D75181F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323D446" w14:textId="7FBDADDD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275EA407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3E806A7E" w14:textId="38C6E181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5F822CE7" w14:textId="053ABB32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0017E8D" w14:textId="6AD37D6E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4609886" w14:textId="1BF7690A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8C83A73" w14:textId="0080911D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4772BA9" w14:textId="7772B4D8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AD2E317" w14:textId="7BB6E493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7F998A4F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74C75CA2" w14:textId="6D284E66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1F39A69E" w14:textId="4BBCC359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1B9C74E" w14:textId="251FA8F6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F1FAEE3" w14:textId="39598FA0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D85131C" w14:textId="460AE06E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53ADF14" w14:textId="72954B16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E8CEE29" w14:textId="7D1E8EAB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300EC183" w14:textId="77777777" w:rsidTr="00C6519B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405BFCCC" w14:textId="7E36242A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23FE00F1" w14:textId="0E6D2393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276E76E" w14:textId="346537FC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699448D" w14:textId="47347D04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0E783AE" w14:textId="5958B71B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CB3755E" w14:textId="1706D7E5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E5AB8"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BAA51BE" w14:textId="57D4A0F2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E5AB8"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E5AB8"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E5AB8"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E5AB8"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280785D6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4122901D" w14:textId="735ED3CF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E5AB8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E5AB8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65FF73FC" w14:textId="33A9039D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4118761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F835F3D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DE9A08B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6C0D83A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F33F9EC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43A637F0" w14:textId="77777777" w:rsidR="00E50BDE" w:rsidRPr="00C957EE" w:rsidRDefault="00E50BDE" w:rsidP="00E50BDE">
                  <w:pPr>
                    <w:pStyle w:val="a5"/>
                    <w:rPr>
                      <w:rFonts w:cs="Arial"/>
                      <w:noProof/>
                      <w:color w:val="auto"/>
                    </w:rPr>
                  </w:pPr>
                </w:p>
              </w:tc>
            </w:tr>
            <w:tr w:rsidR="00C957EE" w:rsidRPr="00C957EE" w14:paraId="7D62574A" w14:textId="77777777" w:rsidTr="00C957EE">
              <w:tc>
                <w:tcPr>
                  <w:tcW w:w="1666" w:type="pct"/>
                  <w:tcBorders>
                    <w:top w:val="nil"/>
                  </w:tcBorders>
                </w:tcPr>
                <w:p w14:paraId="579957A6" w14:textId="79D53B94" w:rsidR="00C957EE" w:rsidRPr="00C957EE" w:rsidRDefault="00A60ACB" w:rsidP="00E50BDE">
                  <w:pPr>
                    <w:pStyle w:val="Months"/>
                    <w:jc w:val="center"/>
                    <w:rPr>
                      <w:rFonts w:cs="Arial"/>
                      <w:noProof/>
                      <w:color w:val="auto"/>
                      <w:sz w:val="24"/>
                      <w:szCs w:val="24"/>
                      <w:lang w:bidi="ru-RU"/>
                    </w:rPr>
                  </w:pPr>
                  <w:r>
                    <w:rPr>
                      <w:rFonts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4</w:t>
                  </w:r>
                  <w:r w:rsidR="00C957EE" w:rsidRPr="00C957EE">
                    <w:rPr>
                      <w:rFonts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 xml:space="preserve"> </w:t>
                  </w:r>
                  <w:r w:rsidR="00E16D02">
                    <w:rPr>
                      <w:rFonts w:cs="Arial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t>среды</w:t>
                  </w:r>
                </w:p>
              </w:tc>
              <w:tc>
                <w:tcPr>
                  <w:tcW w:w="1667" w:type="pct"/>
                  <w:tcBorders>
                    <w:top w:val="nil"/>
                  </w:tcBorders>
                </w:tcPr>
                <w:p w14:paraId="30C464A8" w14:textId="7F4ED731" w:rsidR="00C957EE" w:rsidRPr="00C957EE" w:rsidRDefault="000D243D" w:rsidP="00E50BDE">
                  <w:pPr>
                    <w:pStyle w:val="Months"/>
                    <w:jc w:val="center"/>
                    <w:rPr>
                      <w:rFonts w:cs="Arial"/>
                      <w:noProof/>
                      <w:color w:val="auto"/>
                      <w:sz w:val="24"/>
                      <w:szCs w:val="24"/>
                      <w:lang w:bidi="ru-RU"/>
                    </w:rPr>
                  </w:pPr>
                  <w:r>
                    <w:rPr>
                      <w:rFonts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5</w:t>
                  </w:r>
                  <w:r w:rsidR="00C957EE" w:rsidRPr="00C957EE">
                    <w:rPr>
                      <w:rFonts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 xml:space="preserve"> </w:t>
                  </w:r>
                  <w:r w:rsidR="00E16D02">
                    <w:rPr>
                      <w:rFonts w:cs="Arial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t>сред</w:t>
                  </w:r>
                  <w:bookmarkStart w:id="2" w:name="_GoBack"/>
                  <w:bookmarkEnd w:id="2"/>
                </w:p>
              </w:tc>
              <w:tc>
                <w:tcPr>
                  <w:tcW w:w="1667" w:type="pct"/>
                  <w:tcBorders>
                    <w:top w:val="nil"/>
                  </w:tcBorders>
                </w:tcPr>
                <w:p w14:paraId="79564357" w14:textId="772270D0" w:rsidR="00C957EE" w:rsidRPr="00C957EE" w:rsidRDefault="000D243D" w:rsidP="00E50BDE">
                  <w:pPr>
                    <w:pStyle w:val="Months"/>
                    <w:jc w:val="center"/>
                    <w:rPr>
                      <w:rFonts w:cs="Arial"/>
                      <w:noProof/>
                      <w:color w:val="auto"/>
                      <w:sz w:val="24"/>
                      <w:szCs w:val="24"/>
                      <w:lang w:bidi="ru-RU"/>
                    </w:rPr>
                  </w:pPr>
                  <w:r>
                    <w:rPr>
                      <w:rFonts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4</w:t>
                  </w:r>
                  <w:r w:rsidR="00C957EE" w:rsidRPr="00C957EE">
                    <w:rPr>
                      <w:rFonts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 xml:space="preserve"> </w:t>
                  </w:r>
                  <w:r w:rsidR="00E16D02">
                    <w:rPr>
                      <w:rFonts w:cs="Arial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t>сред</w:t>
                  </w:r>
                  <w:r>
                    <w:rPr>
                      <w:rFonts w:cs="Arial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t>ы</w:t>
                  </w:r>
                </w:p>
              </w:tc>
            </w:tr>
            <w:tr w:rsidR="00E50BDE" w:rsidRPr="00C957EE" w14:paraId="405FBD6D" w14:textId="77777777" w:rsidTr="00C957EE">
              <w:tc>
                <w:tcPr>
                  <w:tcW w:w="1666" w:type="pct"/>
                  <w:tcBorders>
                    <w:bottom w:val="nil"/>
                  </w:tcBorders>
                </w:tcPr>
                <w:p w14:paraId="153179A5" w14:textId="77777777" w:rsidR="00E50BDE" w:rsidRPr="00C957EE" w:rsidRDefault="00E50BDE" w:rsidP="00E50BDE">
                  <w:pPr>
                    <w:pStyle w:val="Months"/>
                    <w:jc w:val="center"/>
                    <w:rPr>
                      <w:rFonts w:cs="Arial"/>
                      <w:noProof/>
                      <w:color w:val="auto"/>
                      <w:sz w:val="40"/>
                      <w:szCs w:val="40"/>
                    </w:rPr>
                  </w:pPr>
                  <w:r w:rsidRPr="00C957EE">
                    <w:rPr>
                      <w:rFonts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t>Октябрь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45"/>
                    <w:gridCol w:w="450"/>
                    <w:gridCol w:w="450"/>
                    <w:gridCol w:w="450"/>
                    <w:gridCol w:w="450"/>
                    <w:gridCol w:w="450"/>
                    <w:gridCol w:w="442"/>
                  </w:tblGrid>
                  <w:tr w:rsidR="00E50BDE" w:rsidRPr="00C957EE" w14:paraId="645C0491" w14:textId="77777777" w:rsidTr="00996E56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F2F2F2" w:themeFill="background1" w:themeFillShade="F2"/>
                        <w:vAlign w:val="center"/>
                      </w:tcPr>
                      <w:p w14:paraId="261465F1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6" w:type="pct"/>
                        <w:shd w:val="clear" w:color="auto" w:fill="F2F2F2" w:themeFill="background1" w:themeFillShade="F2"/>
                        <w:vAlign w:val="center"/>
                      </w:tcPr>
                      <w:p w14:paraId="77978E76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0C4142C0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3EAA7938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2CF93F66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7101EEAA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shd w:val="clear" w:color="auto" w:fill="F2F2F2" w:themeFill="background1" w:themeFillShade="F2"/>
                        <w:vAlign w:val="center"/>
                      </w:tcPr>
                      <w:p w14:paraId="722DDBF4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E50BDE" w:rsidRPr="00C957EE" w14:paraId="27EA076C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3928224A" w14:textId="064FCEDE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MonthStart10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“понедельник" 1 ""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53B85523" w14:textId="624E3140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MonthStart10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“вторник"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E5AB8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1A6FAE7" w14:textId="6D02B4D0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MonthStart10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“среда"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E5AB8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DF44BEE" w14:textId="46B78E2B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MonthStart10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“четверг"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E5AB8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011C567" w14:textId="0EEAB7ED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MonthStart10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= “пятница"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4CEAF06" w14:textId="03EE1F1C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MonthStart10 \@ dddd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“суббота" 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81D5245" w14:textId="0D1DE849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MonthStart10 \@ dddd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“воскресенье" 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2B273892" w14:textId="77777777" w:rsidTr="00C6519B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582B725B" w14:textId="6EDAFA81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15CEE8C6" w14:textId="793513A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DC4B3FE" w14:textId="20F793F8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E39FCBA" w14:textId="3C27ED7E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1A14329" w14:textId="33FBB9FE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29A62B3" w14:textId="38FB9EED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7C92898" w14:textId="0B139364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6D3DAF6A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1AB1FB5A" w14:textId="644D40AB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39047C05" w14:textId="39E02352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C169ADD" w14:textId="353467B5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A400254" w14:textId="37CBE183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4A615AC" w14:textId="78B08469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29A5A6E" w14:textId="45EEB591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68BD37F" w14:textId="45C43100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5D5307B8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727F6539" w14:textId="02D2B3F9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1C5B3551" w14:textId="3DB92999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21936C5" w14:textId="08B3CCBF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C57154F" w14:textId="5F9D230E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3D94759" w14:textId="5AAD702A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192FE66" w14:textId="176865DC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F363317" w14:textId="1138BFBF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47CB7732" w14:textId="77777777" w:rsidTr="00C6519B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555C07B7" w14:textId="4FAD703B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46A0EA92" w14:textId="18554333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653BCE1" w14:textId="1463FE50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581D568" w14:textId="762C74B6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0E4F68A" w14:textId="214799A2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AD2B412" w14:textId="68A4457B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052E943" w14:textId="71CDEB95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E16D02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E16D02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193E3EA9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63A89A6B" w14:textId="7AB1FDFD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31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5638F23B" w14:textId="584A5DB0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97268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1B1A8D5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7A6E6B1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8ED030B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79AA8D2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34B4261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03F68E73" w14:textId="77777777" w:rsidR="00E50BDE" w:rsidRPr="00C957EE" w:rsidRDefault="00E50BDE" w:rsidP="00E50BDE">
                  <w:pPr>
                    <w:pStyle w:val="a5"/>
                    <w:rPr>
                      <w:rFonts w:cs="Arial"/>
                      <w:noProof/>
                      <w:color w:val="auto"/>
                    </w:rPr>
                  </w:pPr>
                </w:p>
              </w:tc>
              <w:tc>
                <w:tcPr>
                  <w:tcW w:w="1667" w:type="pct"/>
                  <w:tcBorders>
                    <w:bottom w:val="nil"/>
                  </w:tcBorders>
                </w:tcPr>
                <w:p w14:paraId="24C375F8" w14:textId="77777777" w:rsidR="00E50BDE" w:rsidRPr="00C957EE" w:rsidRDefault="00E50BDE" w:rsidP="00E50BDE">
                  <w:pPr>
                    <w:pStyle w:val="Months"/>
                    <w:jc w:val="center"/>
                    <w:rPr>
                      <w:rFonts w:cs="Arial"/>
                      <w:noProof/>
                      <w:color w:val="auto"/>
                      <w:sz w:val="40"/>
                      <w:szCs w:val="40"/>
                    </w:rPr>
                  </w:pPr>
                  <w:r w:rsidRPr="00C957EE">
                    <w:rPr>
                      <w:rFonts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t>Ноябрь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43"/>
                    <w:gridCol w:w="449"/>
                    <w:gridCol w:w="451"/>
                    <w:gridCol w:w="451"/>
                    <w:gridCol w:w="451"/>
                    <w:gridCol w:w="451"/>
                    <w:gridCol w:w="443"/>
                  </w:tblGrid>
                  <w:tr w:rsidR="00E50BDE" w:rsidRPr="00C957EE" w14:paraId="16688E75" w14:textId="77777777" w:rsidTr="00996E56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F2F2F2" w:themeFill="background1" w:themeFillShade="F2"/>
                        <w:vAlign w:val="center"/>
                      </w:tcPr>
                      <w:p w14:paraId="79917AAA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6" w:type="pct"/>
                        <w:shd w:val="clear" w:color="auto" w:fill="F2F2F2" w:themeFill="background1" w:themeFillShade="F2"/>
                        <w:vAlign w:val="center"/>
                      </w:tcPr>
                      <w:p w14:paraId="5D1BC836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0DDCB495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6708805C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4C312728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14B80C4A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shd w:val="clear" w:color="auto" w:fill="F2F2F2" w:themeFill="background1" w:themeFillShade="F2"/>
                        <w:vAlign w:val="center"/>
                      </w:tcPr>
                      <w:p w14:paraId="73BC35CA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E50BDE" w:rsidRPr="00C957EE" w14:paraId="29963989" w14:textId="77777777" w:rsidTr="00997268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442DCC96" w14:textId="1F44767C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MonthStart11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“понедельник" 1 ""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2C0E652B" w14:textId="4893BC16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MonthStart11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“вторник"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F4BF1D2" w14:textId="620F533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MonthStart11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“среда"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F88DEE7" w14:textId="5DE5B15D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MonthStart11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“четверг"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0DC270D" w14:textId="3B65B58C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MonthStart11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= “пятница"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8D2DD1D" w14:textId="1E615E84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MonthStart11 \@ dddd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“суббота" 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E16D02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E16D02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C796EA4" w14:textId="2E8BE029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MonthStart11 \@ dddd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“воскресенье" 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3EBFEFE2" w14:textId="77777777" w:rsidTr="00997268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0329F9D7" w14:textId="2F360F2A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7C626200" w14:textId="7344518C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556A358" w14:textId="5D096E60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7C555CA" w14:textId="13E5C468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878F2A8" w14:textId="2393470F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30213C9" w14:textId="4A6FC094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1BDF07F" w14:textId="5F39B664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2CCE94A4" w14:textId="77777777" w:rsidTr="00997268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64629055" w14:textId="3F292CBA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344807EA" w14:textId="524D6FEC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A645939" w14:textId="415E9ABE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6BFC8E9" w14:textId="2D191B2A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68B4706" w14:textId="5D5689B4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8306362" w14:textId="4734C73D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36174E6" w14:textId="10FEF54F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095F22A4" w14:textId="77777777" w:rsidTr="00997268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0C291F70" w14:textId="771B7CE9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20A7C695" w14:textId="6B26F7F0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F7A1320" w14:textId="6F4EBA66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93C9A06" w14:textId="71ED9DCB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4EDCB7E" w14:textId="6B44AEC9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1A48F85" w14:textId="1ABD1715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122A6A0" w14:textId="0C5DD744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314B7451" w14:textId="77777777" w:rsidTr="00997268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21C0B13E" w14:textId="5AD4507C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785C4BD2" w14:textId="3A4009A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7D5AF41" w14:textId="67E673A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BB0FCBF" w14:textId="4BE5DE3C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FDD04B4" w14:textId="2A7BA9DA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D0A34A6" w14:textId="5BF043EF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B92942E" w14:textId="7AC769C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05C14984" w14:textId="77777777" w:rsidTr="00997268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36BA0578" w14:textId="4A0A0A7E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19708F5C" w14:textId="178F833C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E3869D5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540C6B4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113B551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C1FBAAB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8490E95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632E0932" w14:textId="77777777" w:rsidR="00E50BDE" w:rsidRPr="00C957EE" w:rsidRDefault="00E50BDE" w:rsidP="00E50BDE">
                  <w:pPr>
                    <w:pStyle w:val="a5"/>
                    <w:rPr>
                      <w:rFonts w:cs="Arial"/>
                      <w:noProof/>
                      <w:color w:val="auto"/>
                    </w:rPr>
                  </w:pPr>
                </w:p>
              </w:tc>
              <w:tc>
                <w:tcPr>
                  <w:tcW w:w="1667" w:type="pct"/>
                  <w:tcBorders>
                    <w:bottom w:val="nil"/>
                  </w:tcBorders>
                </w:tcPr>
                <w:p w14:paraId="78239E80" w14:textId="77777777" w:rsidR="00E50BDE" w:rsidRPr="00C957EE" w:rsidRDefault="00E50BDE" w:rsidP="00E50BDE">
                  <w:pPr>
                    <w:pStyle w:val="Months"/>
                    <w:jc w:val="center"/>
                    <w:rPr>
                      <w:rFonts w:cs="Arial"/>
                      <w:noProof/>
                      <w:color w:val="auto"/>
                      <w:sz w:val="40"/>
                      <w:szCs w:val="40"/>
                    </w:rPr>
                  </w:pPr>
                  <w:r w:rsidRPr="00C957EE">
                    <w:rPr>
                      <w:rFonts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t>Декабрь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43"/>
                    <w:gridCol w:w="449"/>
                    <w:gridCol w:w="451"/>
                    <w:gridCol w:w="451"/>
                    <w:gridCol w:w="451"/>
                    <w:gridCol w:w="451"/>
                    <w:gridCol w:w="443"/>
                  </w:tblGrid>
                  <w:tr w:rsidR="00E50BDE" w:rsidRPr="00C957EE" w14:paraId="1AADCE52" w14:textId="77777777" w:rsidTr="00996E56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F2F2F2" w:themeFill="background1" w:themeFillShade="F2"/>
                        <w:vAlign w:val="center"/>
                      </w:tcPr>
                      <w:p w14:paraId="09847E74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6" w:type="pct"/>
                        <w:shd w:val="clear" w:color="auto" w:fill="F2F2F2" w:themeFill="background1" w:themeFillShade="F2"/>
                        <w:vAlign w:val="center"/>
                      </w:tcPr>
                      <w:p w14:paraId="3AF3D59F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3757186B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23508AAD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63E4E577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5F43DF2B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shd w:val="clear" w:color="auto" w:fill="F2F2F2" w:themeFill="background1" w:themeFillShade="F2"/>
                        <w:vAlign w:val="center"/>
                      </w:tcPr>
                      <w:p w14:paraId="49D565C3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E50BDE" w:rsidRPr="00C957EE" w14:paraId="6F733323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18D0E985" w14:textId="5BE2D3ED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MonthStart12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“понедельник" 1 ""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219B62F8" w14:textId="01D59123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MonthStart12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“вторник"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1307ACA" w14:textId="2789C116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MonthStart12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“среда"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BE38827" w14:textId="1171AAD2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MonthStart12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“четверг"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2EB01CF" w14:textId="5DD15893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MonthStart12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= “пятница"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CB11A2D" w14:textId="2C19DC68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MonthStart12 \@ dddd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“суббота" 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145D7C4" w14:textId="6B7984B4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MonthStart12 \@ dddd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“воскресенье" 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541FB961" w14:textId="77777777" w:rsidTr="00C6519B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317DB876" w14:textId="7B9E5BFF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3F1A50D2" w14:textId="722553E2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F9B6CD7" w14:textId="0B23ED9A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8AB6B2B" w14:textId="5D4A929F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33B1C3A" w14:textId="288BF1CE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DB69B1D" w14:textId="67FB8B02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1696A4C" w14:textId="73FCA2B4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5B03684A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60179AEC" w14:textId="59C5494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049F4407" w14:textId="0879F8DD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D01706B" w14:textId="05238A56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B42BBB2" w14:textId="78B57CB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A277B32" w14:textId="3E6494B5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7AE1DC8" w14:textId="0EED03A6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DB95BCB" w14:textId="7C16EAA5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1789B7EA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2CC4CE27" w14:textId="7DC9E44A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15257DE5" w14:textId="71F029E0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A5B77DB" w14:textId="3AD1327B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211F935" w14:textId="09FEDD58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6922845" w14:textId="319E3606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01F9385" w14:textId="076ECE4F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66B257B" w14:textId="6FA3381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14FF325E" w14:textId="77777777" w:rsidTr="00C6519B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19614E19" w14:textId="6180DC3A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44FDD080" w14:textId="6A4DAFD6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83499E9" w14:textId="266C0924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501708F" w14:textId="52517B52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34813E3" w14:textId="532EC3E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F2FC1B6" w14:textId="19F6EB93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0D243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0D243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31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6271937" w14:textId="587CC11B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E5AB8"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7E339188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1D3BFC65" w14:textId="26F94025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E5AB8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E5AB8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E5AB8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E5AB8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214E63AB" w14:textId="42B2F041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D243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E5AB8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E5AB8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7525AB5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D6EA574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8CE027E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242942F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F3BA4F2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1B630266" w14:textId="77777777" w:rsidR="00E50BDE" w:rsidRPr="00C957EE" w:rsidRDefault="00E50BDE" w:rsidP="00E50BDE">
                  <w:pPr>
                    <w:pStyle w:val="a5"/>
                    <w:rPr>
                      <w:rFonts w:cs="Arial"/>
                      <w:noProof/>
                      <w:color w:val="auto"/>
                    </w:rPr>
                  </w:pPr>
                </w:p>
              </w:tc>
            </w:tr>
            <w:tr w:rsidR="00C957EE" w:rsidRPr="00C957EE" w14:paraId="2153559D" w14:textId="77777777" w:rsidTr="00C957EE">
              <w:tc>
                <w:tcPr>
                  <w:tcW w:w="1666" w:type="pct"/>
                  <w:tcBorders>
                    <w:top w:val="nil"/>
                  </w:tcBorders>
                </w:tcPr>
                <w:p w14:paraId="207432E0" w14:textId="2FDADEFD" w:rsidR="00C957EE" w:rsidRPr="00C957EE" w:rsidRDefault="00A60ACB" w:rsidP="00E50BDE">
                  <w:pPr>
                    <w:pStyle w:val="Months"/>
                    <w:jc w:val="center"/>
                    <w:rPr>
                      <w:rFonts w:cs="Arial"/>
                      <w:noProof/>
                      <w:color w:val="auto"/>
                      <w:sz w:val="24"/>
                      <w:szCs w:val="24"/>
                      <w:lang w:bidi="ru-RU"/>
                    </w:rPr>
                  </w:pPr>
                  <w:r>
                    <w:rPr>
                      <w:rFonts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4</w:t>
                  </w:r>
                  <w:r w:rsidR="00C957EE" w:rsidRPr="00C957EE">
                    <w:rPr>
                      <w:rFonts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 xml:space="preserve"> </w:t>
                  </w:r>
                  <w:r w:rsidR="00E16D02">
                    <w:rPr>
                      <w:rFonts w:cs="Arial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t>среды</w:t>
                  </w:r>
                </w:p>
              </w:tc>
              <w:tc>
                <w:tcPr>
                  <w:tcW w:w="1667" w:type="pct"/>
                  <w:tcBorders>
                    <w:top w:val="nil"/>
                  </w:tcBorders>
                </w:tcPr>
                <w:p w14:paraId="24D07778" w14:textId="1B967C12" w:rsidR="00C957EE" w:rsidRPr="00C957EE" w:rsidRDefault="000D243D" w:rsidP="00E50BDE">
                  <w:pPr>
                    <w:pStyle w:val="Months"/>
                    <w:jc w:val="center"/>
                    <w:rPr>
                      <w:rFonts w:cs="Arial"/>
                      <w:noProof/>
                      <w:color w:val="auto"/>
                      <w:sz w:val="24"/>
                      <w:szCs w:val="24"/>
                      <w:lang w:bidi="ru-RU"/>
                    </w:rPr>
                  </w:pPr>
                  <w:r>
                    <w:rPr>
                      <w:rFonts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5</w:t>
                  </w:r>
                  <w:r w:rsidR="00C957EE" w:rsidRPr="00C957EE">
                    <w:rPr>
                      <w:rFonts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 xml:space="preserve"> </w:t>
                  </w:r>
                  <w:r w:rsidR="00E16D02">
                    <w:rPr>
                      <w:rFonts w:cs="Arial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t>сред</w:t>
                  </w:r>
                </w:p>
              </w:tc>
              <w:tc>
                <w:tcPr>
                  <w:tcW w:w="1667" w:type="pct"/>
                  <w:tcBorders>
                    <w:top w:val="nil"/>
                  </w:tcBorders>
                </w:tcPr>
                <w:p w14:paraId="6C840F7E" w14:textId="7DFADA52" w:rsidR="00C957EE" w:rsidRPr="00C957EE" w:rsidRDefault="000D243D" w:rsidP="00E50BDE">
                  <w:pPr>
                    <w:pStyle w:val="Months"/>
                    <w:jc w:val="center"/>
                    <w:rPr>
                      <w:rFonts w:cs="Arial"/>
                      <w:noProof/>
                      <w:color w:val="auto"/>
                      <w:sz w:val="24"/>
                      <w:szCs w:val="24"/>
                      <w:lang w:bidi="ru-RU"/>
                    </w:rPr>
                  </w:pPr>
                  <w:r>
                    <w:rPr>
                      <w:rFonts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4</w:t>
                  </w:r>
                  <w:r w:rsidR="00C957EE" w:rsidRPr="00C957EE">
                    <w:rPr>
                      <w:rFonts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 xml:space="preserve"> </w:t>
                  </w:r>
                  <w:r w:rsidR="00E16D02">
                    <w:rPr>
                      <w:rFonts w:cs="Arial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t>сред</w:t>
                  </w:r>
                  <w:r>
                    <w:rPr>
                      <w:rFonts w:cs="Arial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t>ы</w:t>
                  </w:r>
                </w:p>
              </w:tc>
            </w:tr>
          </w:tbl>
          <w:p w14:paraId="1A5B6E03" w14:textId="2CC03F92" w:rsidR="00E50BDE" w:rsidRPr="00C957EE" w:rsidRDefault="00E50BDE" w:rsidP="00E50BDE">
            <w:pPr>
              <w:pStyle w:val="ad"/>
              <w:jc w:val="center"/>
              <w:rPr>
                <w:rFonts w:cs="Arial"/>
                <w:noProof/>
                <w:color w:val="auto"/>
                <w:sz w:val="16"/>
                <w:szCs w:val="16"/>
              </w:rPr>
            </w:pPr>
          </w:p>
        </w:tc>
      </w:tr>
    </w:tbl>
    <w:p w14:paraId="2B3E424A" w14:textId="1DF0A038" w:rsidR="00F93E3B" w:rsidRPr="00C957EE" w:rsidRDefault="00F93E3B" w:rsidP="00996E56">
      <w:pPr>
        <w:pStyle w:val="a5"/>
        <w:rPr>
          <w:rFonts w:cs="Arial"/>
          <w:noProof/>
          <w:color w:val="auto"/>
          <w:sz w:val="2"/>
          <w:szCs w:val="2"/>
        </w:rPr>
      </w:pPr>
    </w:p>
    <w:sectPr w:rsidR="00F93E3B" w:rsidRPr="00C957EE" w:rsidSect="00C957EE">
      <w:pgSz w:w="11906" w:h="16838" w:code="9"/>
      <w:pgMar w:top="567" w:right="720" w:bottom="567" w:left="720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6342B53" w14:textId="77777777" w:rsidR="00CE0A32" w:rsidRDefault="00CE0A32">
      <w:pPr>
        <w:spacing w:after="0"/>
      </w:pPr>
      <w:r>
        <w:separator/>
      </w:r>
    </w:p>
  </w:endnote>
  <w:endnote w:type="continuationSeparator" w:id="0">
    <w:p w14:paraId="7FF7FB62" w14:textId="77777777" w:rsidR="00CE0A32" w:rsidRDefault="00CE0A32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81BE28C" w14:textId="77777777" w:rsidR="00CE0A32" w:rsidRDefault="00CE0A32">
      <w:pPr>
        <w:spacing w:after="0"/>
      </w:pPr>
      <w:r>
        <w:separator/>
      </w:r>
    </w:p>
  </w:footnote>
  <w:footnote w:type="continuationSeparator" w:id="0">
    <w:p w14:paraId="60377D36" w14:textId="77777777" w:rsidR="00CE0A32" w:rsidRDefault="00CE0A32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2"/>
    <w:docVar w:name="MonthEnd10" w:val="31.10.2022"/>
    <w:docVar w:name="MonthEnd11" w:val="30.11.2022"/>
    <w:docVar w:name="MonthEnd12" w:val="31.12.2022"/>
    <w:docVar w:name="MonthEnd2" w:val="28.02.2022"/>
    <w:docVar w:name="MonthEnd3" w:val="31.03.2022"/>
    <w:docVar w:name="MonthEnd4" w:val="30.04.2022"/>
    <w:docVar w:name="MonthEnd5" w:val="31.05.2022"/>
    <w:docVar w:name="MonthEnd6" w:val="30.06.2022"/>
    <w:docVar w:name="MonthEnd7" w:val="31.07.2022"/>
    <w:docVar w:name="MonthEnd8" w:val="31.08.2022"/>
    <w:docVar w:name="MonthEnd9" w:val="30.09.2022"/>
    <w:docVar w:name="Months" w:val="12"/>
    <w:docVar w:name="MonthStart1" w:val="01.01.2022"/>
    <w:docVar w:name="MonthStart10" w:val="01.10.2022"/>
    <w:docVar w:name="MonthStart11" w:val="01.11.2022"/>
    <w:docVar w:name="MonthStart12" w:val="01.12.2022"/>
    <w:docVar w:name="MonthStart2" w:val="01.02.2022"/>
    <w:docVar w:name="MonthStart3" w:val="01.03.2022"/>
    <w:docVar w:name="MonthStart4" w:val="01.04.2022"/>
    <w:docVar w:name="MonthStart5" w:val="01.05.2022"/>
    <w:docVar w:name="MonthStart6" w:val="01.06.2022"/>
    <w:docVar w:name="MonthStart7" w:val="01.07.2022"/>
    <w:docVar w:name="MonthStart8" w:val="01.08.2022"/>
    <w:docVar w:name="MonthStart9" w:val="01.09.2022"/>
    <w:docVar w:name="MonthStartLast" w:val="12/1/2012"/>
    <w:docVar w:name="WeekStart" w:val="понедельник"/>
  </w:docVars>
  <w:rsids>
    <w:rsidRoot w:val="00285C1D"/>
    <w:rsid w:val="0005357B"/>
    <w:rsid w:val="00071356"/>
    <w:rsid w:val="00097A25"/>
    <w:rsid w:val="000A5A57"/>
    <w:rsid w:val="000D243D"/>
    <w:rsid w:val="001274F3"/>
    <w:rsid w:val="00151CCE"/>
    <w:rsid w:val="00187700"/>
    <w:rsid w:val="001B01F9"/>
    <w:rsid w:val="001C41F9"/>
    <w:rsid w:val="00285C1D"/>
    <w:rsid w:val="003327F5"/>
    <w:rsid w:val="00340CAF"/>
    <w:rsid w:val="003C0D41"/>
    <w:rsid w:val="003E085C"/>
    <w:rsid w:val="003E7B3A"/>
    <w:rsid w:val="00416364"/>
    <w:rsid w:val="00431B29"/>
    <w:rsid w:val="00440416"/>
    <w:rsid w:val="00462EAD"/>
    <w:rsid w:val="004A6170"/>
    <w:rsid w:val="004F6AAC"/>
    <w:rsid w:val="00512F2D"/>
    <w:rsid w:val="00570FBB"/>
    <w:rsid w:val="00583B82"/>
    <w:rsid w:val="005923AC"/>
    <w:rsid w:val="005D5149"/>
    <w:rsid w:val="005E656F"/>
    <w:rsid w:val="00667021"/>
    <w:rsid w:val="006974E1"/>
    <w:rsid w:val="006C0896"/>
    <w:rsid w:val="006F513E"/>
    <w:rsid w:val="007A5238"/>
    <w:rsid w:val="007C0139"/>
    <w:rsid w:val="007D45A1"/>
    <w:rsid w:val="007F564D"/>
    <w:rsid w:val="00807067"/>
    <w:rsid w:val="0087147D"/>
    <w:rsid w:val="00872EE5"/>
    <w:rsid w:val="008B1201"/>
    <w:rsid w:val="008F16F7"/>
    <w:rsid w:val="009164BA"/>
    <w:rsid w:val="009166BD"/>
    <w:rsid w:val="00977AAE"/>
    <w:rsid w:val="00996E56"/>
    <w:rsid w:val="00997268"/>
    <w:rsid w:val="00A12667"/>
    <w:rsid w:val="00A14581"/>
    <w:rsid w:val="00A20E4C"/>
    <w:rsid w:val="00A60ACB"/>
    <w:rsid w:val="00AA23D3"/>
    <w:rsid w:val="00AA3C50"/>
    <w:rsid w:val="00AD51E9"/>
    <w:rsid w:val="00AE302A"/>
    <w:rsid w:val="00AE36BB"/>
    <w:rsid w:val="00B37C7E"/>
    <w:rsid w:val="00B65B09"/>
    <w:rsid w:val="00B85583"/>
    <w:rsid w:val="00B9476B"/>
    <w:rsid w:val="00BC3952"/>
    <w:rsid w:val="00BE5AB8"/>
    <w:rsid w:val="00C44DFB"/>
    <w:rsid w:val="00C6519B"/>
    <w:rsid w:val="00C70F21"/>
    <w:rsid w:val="00C7354B"/>
    <w:rsid w:val="00C91F9B"/>
    <w:rsid w:val="00C957EE"/>
    <w:rsid w:val="00CE0A32"/>
    <w:rsid w:val="00DE32AC"/>
    <w:rsid w:val="00E1407A"/>
    <w:rsid w:val="00E16D02"/>
    <w:rsid w:val="00E50BDE"/>
    <w:rsid w:val="00E774CD"/>
    <w:rsid w:val="00E77E1D"/>
    <w:rsid w:val="00ED75B6"/>
    <w:rsid w:val="00F91390"/>
    <w:rsid w:val="00F93E3B"/>
    <w:rsid w:val="00FC0032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C6519B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SHABLONY-CALENDAR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2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3416</Words>
  <Characters>19474</Characters>
  <Application>Microsoft Office Word</Application>
  <DocSecurity>0</DocSecurity>
  <Lines>162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2020-12-15T08:59:00Z</dcterms:created>
  <dcterms:modified xsi:type="dcterms:W3CDTF">2020-12-15T08:59:00Z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