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3201F14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F94A5F">
              <w:rPr>
                <w:rFonts w:cs="Arial"/>
                <w:noProof/>
                <w:color w:val="auto"/>
                <w:lang w:bidi="ru-RU"/>
              </w:rPr>
              <w:t>2022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06CC5BB" w:rsidR="00C957EE" w:rsidRPr="00C957EE" w:rsidRDefault="00C957EE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="00F94A5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5</w:t>
            </w:r>
            <w:bookmarkStart w:id="1" w:name="_GoBack"/>
            <w:bookmarkEnd w:id="1"/>
            <w:r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Pr="00C957E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(субботы + воскресенья)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DCE79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19CD2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13B837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4B73C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4F46FB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F0C4A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3B429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8B036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9789B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D087A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8DC6E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86F5E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07799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806BC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08636E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664B3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19F49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2E935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66CE92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A9C16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6E00C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74BE4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FA764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37ED4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5A679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91FE3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C2BA8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3D9C4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3B445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5A60E0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79639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98C22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E6B52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4136E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B1870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1F72EA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A41D0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347A3F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69A96A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496271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580854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82A61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6521C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466295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57B52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B4B93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738301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94CB1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423314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07CFFB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EB6C8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6AC9C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5BB123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050309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009963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0B7C6A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241349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9B18B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05866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750EE7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74CF6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F73A5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D6D22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227E46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238D15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F0C0B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7831EA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60FCA8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4DF5F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69827A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3EA13B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2CC1F1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D5A2A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52A7F7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0F784F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2D3DE6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2A6EDD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723D3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A4DE7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7EDCAB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E9231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C0CF2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4491C1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01FC5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528BBF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88C62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114C69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0B0D02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1B03C4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D56D7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21C437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61C041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108B1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939A5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D27A7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764229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CA064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644BA1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5FDF18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3FD2CC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77F7D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1E0BD5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43690E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39C52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2C65D7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07340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4834EE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078EF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0D8FAC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68651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2C4BD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3BC0E791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10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751F3551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39878152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D59C9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2E7EEB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4F428E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271234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6937DA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6B8236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1BCA8D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087B22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46FDA3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12BE5B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2D7512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6B8C9D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657F3E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4D8784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720E4A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597149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714350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429BF7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49FB59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19810D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6DD4FA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06C1EA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11CB1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3949D8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0B3E9F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5BB621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17BC97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7B8F92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AC340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131337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7DAB78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417C27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347213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79A1DF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3B874C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619CF9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02F621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711175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0F1410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076129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4D2D46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4E9E47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673EBD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59793E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7DD10E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602057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159678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6E1330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360F7A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5BC539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011096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4FBC1F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29E8CE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559D20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20C18D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0820A4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7A8F65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5E28C1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74E0CA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52263E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6E0E28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033FA1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65F5E4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19BF5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05F19D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65581C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2BA689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3FCEC2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36DA58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6FA7C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42E67F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75138C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859E9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37B111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45A707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51969B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320BFA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08381C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7C4E2C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7EBB34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2B5E78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56B7BA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CD29C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60664B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4FC8CC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36035C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7AEFE2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6119FB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014945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5516A5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11C101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7CF42C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615534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1C7087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407F6B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09222B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632483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78D18E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6A39DB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4646C2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5AFAEB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0358D9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866BF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64A219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4C2188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1992E1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1B6D05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0E1F7D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DC332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503A62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0CB30D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17DDF257" w:rsidR="00C957EE" w:rsidRPr="00C957EE" w:rsidRDefault="00F94A5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6F3621D6" w:rsidR="00C957EE" w:rsidRPr="00C957EE" w:rsidRDefault="00F94A5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1C251FDF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248A11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4F9727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266F6F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286EE3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3F7CAC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35E9CF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72D6B0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0B97E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6968B5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400313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5CDF8E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2D03B0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1A6309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68A36D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3A695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44B37F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2FC55E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4A172E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5D0607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3B7631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670756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3B0887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573B46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3B644A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541046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2D8FFF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0DCCAD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13782C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53915B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580B2D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765D01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200817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609588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3ABB53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4C5B66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781EC1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3DB182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598607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163171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5E7C97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5136B2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6E4565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25366B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496E7D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3ABEF3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3F40EB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4AF9A7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1AA15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17229A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0B11D2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4D3E12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341ABA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D2034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326BA2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71E119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663630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167BE1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491B10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041754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4326BC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30A20E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760870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5AE697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1EAEA1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1151D4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1FFF5F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5F2105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5956A1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7250B5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2C99B5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7A5305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007489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B61A9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6C4B51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55E39F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10D1C7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61DF33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709076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71B8CB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64E74E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70E39A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6088EF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0FBBA6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5730D8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4639B3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15C051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01CF8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03976C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09917E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2F0C4D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40AC33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3F99EA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35C719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195931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71B6F2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4F93C8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508603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014628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1069FE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6E66DE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1321B1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431B5B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41404B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016800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6CA72C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41E9C9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3A6BAF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4F1448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0C96F0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2D0186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B5E03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526F5376" w:rsidR="00C957EE" w:rsidRPr="00C957EE" w:rsidRDefault="00F94A5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10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531BD010" w:rsidR="00C957EE" w:rsidRPr="00C957EE" w:rsidRDefault="00F94A5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6A6E009D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2D53C3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65EDF9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6B5C15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2160E0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725BBB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4DB7E8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2D1FF0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6D1591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7209A4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BFF6F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083BE3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61E48C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3C4E04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086470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5A8521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285A52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2A5F79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556B7D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09ACCD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7B719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6CEB00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0B059E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6EF705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62069C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789666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6388DA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4D8265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1F8B0A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11CE5A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50CAE3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2AAECC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68BFB9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1A1E8A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16EF31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5C2BB5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07CC53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44846D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4106E6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206CB9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0B61A2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7BCEFD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3763EA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46C35A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04C9DD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34808B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05F78C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65250E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21F30F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46AC5F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07C6DA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191E5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0869D9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162DDF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1BE058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480B92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64F50D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1A61DE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1BC732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543300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26C146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718CF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379D15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3CE26E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47A65D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577F7A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407D48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7FC8F6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322534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39E692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78F33F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27F43D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3D3215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33E24F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03E195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332A57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38B70B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771BE6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338094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61C2CD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389241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636881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2DF785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407493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0F74DD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309F29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42D074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708D5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2FC33A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027EC1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15407E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74DA4D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6B8F2C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7690C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1D270E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322F40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6BB7D3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7256FF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2169D0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3467C6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52179E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68FD7B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296128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6E6DAB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3E8484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1D791A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00C490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650E81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57EE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63C29F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427FC0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36B423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72AE25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6F2A4B6C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10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24ACDB6B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3035DFE3" w:rsidR="00C957EE" w:rsidRPr="00C957EE" w:rsidRDefault="00F94A5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(СБ + ВС)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D2C42" w14:textId="77777777" w:rsidR="005A4B84" w:rsidRDefault="005A4B84">
      <w:pPr>
        <w:spacing w:after="0"/>
      </w:pPr>
      <w:r>
        <w:separator/>
      </w:r>
    </w:p>
  </w:endnote>
  <w:endnote w:type="continuationSeparator" w:id="0">
    <w:p w14:paraId="1F4F5571" w14:textId="77777777" w:rsidR="005A4B84" w:rsidRDefault="005A4B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66858" w14:textId="77777777" w:rsidR="005A4B84" w:rsidRDefault="005A4B84">
      <w:pPr>
        <w:spacing w:after="0"/>
      </w:pPr>
      <w:r>
        <w:separator/>
      </w:r>
    </w:p>
  </w:footnote>
  <w:footnote w:type="continuationSeparator" w:id="0">
    <w:p w14:paraId="2AB419EA" w14:textId="77777777" w:rsidR="005A4B84" w:rsidRDefault="005A4B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5A22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4B84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CB04C5"/>
    <w:rsid w:val="00DE32AC"/>
    <w:rsid w:val="00E1407A"/>
    <w:rsid w:val="00E50BDE"/>
    <w:rsid w:val="00E774CD"/>
    <w:rsid w:val="00E77E1D"/>
    <w:rsid w:val="00ED75B6"/>
    <w:rsid w:val="00F91390"/>
    <w:rsid w:val="00F93E3B"/>
    <w:rsid w:val="00F94A5F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3427</Words>
  <Characters>19537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2020-12-15T05:35:00Z</dcterms:created>
  <dcterms:modified xsi:type="dcterms:W3CDTF">2020-12-15T05:35:00Z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