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0466"/>
      </w:tblGrid>
      <w:tr w:rsidR="003E085C" w:rsidRPr="00C957EE" w14:paraId="40983BE3" w14:textId="77777777" w:rsidTr="0005357B">
        <w:trPr>
          <w:trHeight w:val="14949"/>
          <w:jc w:val="center"/>
        </w:trPr>
        <w:tc>
          <w:tcPr>
            <w:tcW w:w="5000" w:type="pct"/>
            <w:vAlign w:val="center"/>
          </w:tcPr>
          <w:p w14:paraId="66537F75" w14:textId="1F33B2F9" w:rsidR="003E085C" w:rsidRPr="00C957EE" w:rsidRDefault="003E085C" w:rsidP="00C957EE">
            <w:pPr>
              <w:pStyle w:val="ad"/>
              <w:spacing w:after="0"/>
              <w:jc w:val="center"/>
              <w:rPr>
                <w:rFonts w:cs="Arial"/>
                <w:noProof/>
                <w:color w:val="auto"/>
                <w:lang w:bidi="ru-RU"/>
              </w:rPr>
            </w:pPr>
            <w:r w:rsidRPr="00C957EE">
              <w:rPr>
                <w:rFonts w:cs="Arial"/>
                <w:noProof/>
                <w:color w:val="auto"/>
                <w:lang w:bidi="ru-RU"/>
              </w:rPr>
              <w:fldChar w:fldCharType="begin"/>
            </w:r>
            <w:r w:rsidRPr="00C957EE">
              <w:rPr>
                <w:rFonts w:cs="Arial"/>
                <w:noProof/>
                <w:color w:val="auto"/>
                <w:lang w:bidi="ru-RU"/>
              </w:rPr>
              <w:instrText xml:space="preserve"> DOCVARIABLE  MonthStart1 \@  yyyy   \* MERGEFORMAT </w:instrText>
            </w:r>
            <w:r w:rsidRPr="00C957EE">
              <w:rPr>
                <w:rFonts w:cs="Arial"/>
                <w:noProof/>
                <w:color w:val="auto"/>
                <w:lang w:bidi="ru-RU"/>
              </w:rPr>
              <w:fldChar w:fldCharType="separate"/>
            </w:r>
            <w:r w:rsidR="00B32DEC">
              <w:rPr>
                <w:rFonts w:cs="Arial"/>
                <w:noProof/>
                <w:color w:val="auto"/>
                <w:lang w:bidi="ru-RU"/>
              </w:rPr>
              <w:t>2022</w:t>
            </w:r>
            <w:r w:rsidRPr="00C957EE">
              <w:rPr>
                <w:rFonts w:cs="Arial"/>
                <w:noProof/>
                <w:color w:val="auto"/>
                <w:lang w:bidi="ru-RU"/>
              </w:rPr>
              <w:fldChar w:fldCharType="end"/>
            </w:r>
            <w:bookmarkStart w:id="0" w:name="_Calendar"/>
            <w:bookmarkEnd w:id="0"/>
          </w:p>
          <w:p w14:paraId="4EE12CCC" w14:textId="7BD336E5" w:rsidR="00C957EE" w:rsidRPr="00C957EE" w:rsidRDefault="0087147D" w:rsidP="00E50BDE">
            <w:pPr>
              <w:pStyle w:val="ad"/>
              <w:jc w:val="center"/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</w:pPr>
            <w:r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5</w:t>
            </w:r>
            <w:r w:rsidR="00B32DEC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3</w:t>
            </w:r>
            <w:bookmarkStart w:id="1" w:name="_GoBack"/>
            <w:bookmarkEnd w:id="1"/>
            <w:r w:rsidR="00C957EE" w:rsidRPr="00C957E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 xml:space="preserve"> </w:t>
            </w:r>
            <w:r w:rsidR="00C957EE" w:rsidRPr="00C957E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субботы</w:t>
            </w:r>
          </w:p>
          <w:tbl>
            <w:tblPr>
              <w:tblStyle w:val="ae"/>
              <w:tblW w:w="5000" w:type="pct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CellMar>
                <w:top w:w="170" w:type="dxa"/>
                <w:left w:w="170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3482"/>
              <w:gridCol w:w="3484"/>
              <w:gridCol w:w="3484"/>
            </w:tblGrid>
            <w:tr w:rsidR="00E50BDE" w:rsidRPr="00C957EE" w14:paraId="79F6697B" w14:textId="77777777" w:rsidTr="00C957EE">
              <w:tc>
                <w:tcPr>
                  <w:tcW w:w="1666" w:type="pct"/>
                  <w:tcBorders>
                    <w:bottom w:val="nil"/>
                  </w:tcBorders>
                </w:tcPr>
                <w:p w14:paraId="1E763E4B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bookmarkStart w:id="2" w:name="_Hlk38821049"/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Январь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0"/>
                    <w:gridCol w:w="450"/>
                    <w:gridCol w:w="450"/>
                    <w:gridCol w:w="439"/>
                  </w:tblGrid>
                  <w:tr w:rsidR="00E50BDE" w:rsidRPr="00C957EE" w14:paraId="684222CD" w14:textId="77777777" w:rsidTr="00996E56">
                    <w:trPr>
                      <w:trHeight w:val="170"/>
                    </w:trPr>
                    <w:tc>
                      <w:tcPr>
                        <w:tcW w:w="710" w:type="pct"/>
                        <w:shd w:val="clear" w:color="auto" w:fill="F2F2F2" w:themeFill="background1" w:themeFillShade="F2"/>
                        <w:vAlign w:val="center"/>
                      </w:tcPr>
                      <w:p w14:paraId="39408482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B285114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4BB7502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684BA99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CF75680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7BE3AF3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1" w:type="pct"/>
                        <w:shd w:val="clear" w:color="auto" w:fill="F2F2F2" w:themeFill="background1" w:themeFillShade="F2"/>
                        <w:vAlign w:val="center"/>
                      </w:tcPr>
                      <w:p w14:paraId="37E85CF0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31DF8F53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4C3DF47A" w14:textId="12C2D0D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D8DCA2" w14:textId="25B621D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953DC5" w14:textId="7180110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6F7F6B" w14:textId="513848F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77DEF9" w14:textId="7A2ABA9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B1CBA7" w14:textId="335E841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1DE8D4C" w14:textId="0322C87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AFA4FA2" w14:textId="77777777" w:rsidTr="00C6519B">
                    <w:trPr>
                      <w:trHeight w:val="336"/>
                    </w:trPr>
                    <w:tc>
                      <w:tcPr>
                        <w:tcW w:w="710" w:type="pct"/>
                        <w:vAlign w:val="center"/>
                      </w:tcPr>
                      <w:p w14:paraId="688A4083" w14:textId="5550108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D9C7DF" w14:textId="429005A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D5672A" w14:textId="4110E4B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E39618" w14:textId="4C65B3B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01D669" w14:textId="1E817A4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8B3CC1" w14:textId="27E3FFA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3A6A44F" w14:textId="6C23EAC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23F797F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3FCDA0AA" w14:textId="74B8855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99770B" w14:textId="0204A04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78C04D" w14:textId="62DFDC7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764BF9" w14:textId="32D6D32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4D6EFD" w14:textId="231EF3C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A7D074" w14:textId="2E1583A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DF4C53D" w14:textId="72426C3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0529957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7824C9C9" w14:textId="42A4555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5E1D41" w14:textId="636E057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951C8E" w14:textId="1409881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755A8A" w14:textId="69648E9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1F29A4" w14:textId="43DAA3D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8D3352" w14:textId="0AACB31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CF6BA37" w14:textId="207055D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97D45F8" w14:textId="77777777" w:rsidTr="00C6519B">
                    <w:trPr>
                      <w:trHeight w:val="336"/>
                    </w:trPr>
                    <w:tc>
                      <w:tcPr>
                        <w:tcW w:w="710" w:type="pct"/>
                        <w:vAlign w:val="center"/>
                      </w:tcPr>
                      <w:p w14:paraId="4BD14B6A" w14:textId="3407742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46ECD0" w14:textId="435E1EF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F7B018" w14:textId="27BC73A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2B5BF7" w14:textId="560A332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3E501" w14:textId="431F973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251BC6" w14:textId="361F636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3CA74E8D" w14:textId="3EFADCD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144E5B8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55F237A0" w14:textId="62A315B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4CCAC5" w14:textId="69D09CB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9726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0BB2A5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D13DEE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41B312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7F8AB0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40F850EA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  <w:bookmarkEnd w:id="2"/>
                </w:tbl>
                <w:p w14:paraId="1B2D8CFA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3D861116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Февраль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50"/>
                    <w:gridCol w:w="451"/>
                    <w:gridCol w:w="451"/>
                    <w:gridCol w:w="451"/>
                    <w:gridCol w:w="451"/>
                    <w:gridCol w:w="442"/>
                  </w:tblGrid>
                  <w:tr w:rsidR="00E50BDE" w:rsidRPr="00C957EE" w14:paraId="4D521D1C" w14:textId="77777777" w:rsidTr="00996E56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F2F2F2" w:themeFill="background1" w:themeFillShade="F2"/>
                        <w:vAlign w:val="center"/>
                      </w:tcPr>
                      <w:p w14:paraId="5B4A50A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4D052ACD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A47D84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1412BE2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C3D3BE5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42F7BE9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4CB16A91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033AD79B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2338C3E" w14:textId="6393FE8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E9814E4" w14:textId="769C93A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665E05" w14:textId="080D69A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31D4F0" w14:textId="64D0F60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C2BCF9" w14:textId="3219F2D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D888BB" w14:textId="326DF52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A023F15" w14:textId="108DE01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6878283D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036E1A06" w14:textId="334A2E2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1E8FAF3" w14:textId="3B42F08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F01189" w14:textId="0E52044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DD9A7D" w14:textId="489A35F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7C63CF" w14:textId="3A56391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0DD119" w14:textId="422A690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51B6ED7" w14:textId="1044662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DC4D67B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4AC88D8" w14:textId="4232E47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A0ABAC2" w14:textId="3B4D24D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AB7AB9" w14:textId="29FC98D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8FC14F" w14:textId="190606C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F7ACB7" w14:textId="3932E97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A9F174" w14:textId="4F3A3AC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0A0A41E" w14:textId="5E945C4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3331944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36526BF" w14:textId="7FEE728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A8C1CD1" w14:textId="1CD7271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3A56F1" w14:textId="6DF2AE0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262D4B" w14:textId="397E688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A49CF7" w14:textId="44B559A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26A059" w14:textId="35FA7EC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E25065" w14:textId="37C996C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4B0FF95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0A5D3919" w14:textId="1964D8E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5641D12" w14:textId="301629A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BBFCBA" w14:textId="34159E1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DB4676" w14:textId="7D4D3BF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2ADD02" w14:textId="418CD68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6D5BCA" w14:textId="4B59EE6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267017D" w14:textId="29EDFE0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4CB553C4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4549FBFA" w14:textId="7BDE425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254819C" w14:textId="6B3AB20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!A12 Is Not In Table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FD04B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AA4EBA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9AE72D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A3664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970C07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35B5D45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4315FC74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Март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50"/>
                    <w:gridCol w:w="451"/>
                    <w:gridCol w:w="451"/>
                    <w:gridCol w:w="451"/>
                    <w:gridCol w:w="451"/>
                    <w:gridCol w:w="442"/>
                  </w:tblGrid>
                  <w:tr w:rsidR="00E50BDE" w:rsidRPr="00C957EE" w14:paraId="5FBA1453" w14:textId="77777777" w:rsidTr="00996E56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F2F2F2" w:themeFill="background1" w:themeFillShade="F2"/>
                        <w:vAlign w:val="center"/>
                      </w:tcPr>
                      <w:p w14:paraId="3D82C68E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5D081C50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B330407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F2E47A7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D7F939A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24E752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36F13CE6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1AD7C61D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0AAAD04" w14:textId="660358C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EBC2568" w14:textId="39BBA49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F3CE0B" w14:textId="3108FA5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343102" w14:textId="6913FE7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48F3FC" w14:textId="19BA93B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C4B999" w14:textId="6634AEE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11257B" w14:textId="223292E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ACC4FBD" w14:textId="77777777" w:rsidTr="00997268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62D8059F" w14:textId="286664F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45CA2B8" w14:textId="6AE451A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DB2D48" w14:textId="68183E2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650517" w14:textId="2E1D6F8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810657" w14:textId="441A1D9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DD2049" w14:textId="0B86CAD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2C3A7B" w14:textId="04431F5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DAA7F9C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5B1BC1FA" w14:textId="25E69A4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2ED7620" w14:textId="3D8230F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D98F73" w14:textId="1A261DB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612937" w14:textId="18C0434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6CEF7" w14:textId="3DA9A92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EEA51C" w14:textId="1944B41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340F2AC" w14:textId="1B69DEE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91924FE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0EE5652" w14:textId="3B58B83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27248AD" w14:textId="7F2E594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5AFA3B" w14:textId="1535E93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3E5F29" w14:textId="3E33AB1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D56471" w14:textId="490722B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7AED89" w14:textId="7440FA5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8F77A3C" w14:textId="0CDCB57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22DB458" w14:textId="77777777" w:rsidTr="00997268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24ACEBE8" w14:textId="011561B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8E2EFA3" w14:textId="4ECBD2A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0FF736" w14:textId="5AD29EC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8BB8E5" w14:textId="1F1B6C8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4100B5" w14:textId="499C614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C4FF97" w14:textId="41A8B5E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8E039F" w14:textId="3CFF430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3808F25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1E6C55AF" w14:textId="6DDE63A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D1FD984" w14:textId="21A3FED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E8669C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B5375A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1958E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7379C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E133FB9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260070DC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</w:tr>
            <w:tr w:rsidR="00C957EE" w:rsidRPr="00C957EE" w14:paraId="1C58B95A" w14:textId="77777777" w:rsidTr="00C957EE">
              <w:tc>
                <w:tcPr>
                  <w:tcW w:w="1666" w:type="pct"/>
                  <w:tcBorders>
                    <w:top w:val="nil"/>
                  </w:tcBorders>
                </w:tcPr>
                <w:p w14:paraId="5820329B" w14:textId="08703B75" w:rsidR="00C957EE" w:rsidRPr="0087147D" w:rsidRDefault="0087147D" w:rsidP="00E50BDE">
                  <w:pPr>
                    <w:pStyle w:val="Months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5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суббот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6642383A" w14:textId="54A59AA5" w:rsidR="00C957EE" w:rsidRPr="00C957EE" w:rsidRDefault="0087147D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4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субботы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1573F3B2" w14:textId="702A8D0C" w:rsidR="00C957EE" w:rsidRPr="00C957EE" w:rsidRDefault="0087147D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4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субботы</w:t>
                  </w:r>
                </w:p>
              </w:tc>
            </w:tr>
            <w:tr w:rsidR="00E50BDE" w:rsidRPr="00C957EE" w14:paraId="3808ABFD" w14:textId="77777777" w:rsidTr="00C957EE">
              <w:tc>
                <w:tcPr>
                  <w:tcW w:w="1666" w:type="pct"/>
                  <w:tcBorders>
                    <w:bottom w:val="nil"/>
                  </w:tcBorders>
                </w:tcPr>
                <w:p w14:paraId="7D399169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Апрель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0"/>
                    <w:gridCol w:w="450"/>
                    <w:gridCol w:w="450"/>
                    <w:gridCol w:w="450"/>
                    <w:gridCol w:w="450"/>
                    <w:gridCol w:w="442"/>
                  </w:tblGrid>
                  <w:tr w:rsidR="00E50BDE" w:rsidRPr="00C957EE" w14:paraId="1830A8BB" w14:textId="77777777" w:rsidTr="00996E56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F2F2F2" w:themeFill="background1" w:themeFillShade="F2"/>
                        <w:vAlign w:val="center"/>
                      </w:tcPr>
                      <w:p w14:paraId="248C618E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38875A8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BA8D3FF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6D9A724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6EDF12F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14A8180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4256D4DB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14D13F92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1DC5D93D" w14:textId="74D087C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A2BC1B1" w14:textId="2FAC6F2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B2768D" w14:textId="2C4A094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7AAB21" w14:textId="2BA060B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03FBC2" w14:textId="1B2BC0C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DE3B76" w14:textId="3D4EFC2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C9BEC9E" w14:textId="5A10111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66F6110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3A80732B" w14:textId="372BBC8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CCF1C20" w14:textId="60226A1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76D9DB" w14:textId="78EDA2F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90857E" w14:textId="0D85135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5E11EF" w14:textId="50B8174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E2CB87" w14:textId="4133677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A6BB62" w14:textId="5AAACAF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4D8AA71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9EB8112" w14:textId="421FB11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AC37CB7" w14:textId="2C9A08D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941E8C" w14:textId="4455087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649ED3" w14:textId="6EC81AE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2DE6CE" w14:textId="476BAA1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FC6B17" w14:textId="3D8F712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DA52DBF" w14:textId="4DAA9EA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D87AE24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570F716A" w14:textId="673543A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67ECA79" w14:textId="576C7C4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2A4B10" w14:textId="20DD6B4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8E8D1C" w14:textId="1EBC969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C86561" w14:textId="5BA10FD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3E61DF9" w14:textId="4B0A92D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E1883DE" w14:textId="46D5A73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4CB6B821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59309AC1" w14:textId="45A5F1A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8ADCBBC" w14:textId="21E36F4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6DBB2B" w14:textId="1792085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B25296" w14:textId="03E0050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E1728F9" w14:textId="6DDC13B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8BA22F" w14:textId="126D796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CD9DB15" w14:textId="1FD766A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03B39C8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18C29B70" w14:textId="1F27D3E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CD1DC2B" w14:textId="08DF661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F85E93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50F81B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4B0153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7E74A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34D86D9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B246660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3E785DF9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Май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C957EE" w14:paraId="1DD4E4F6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2AB9ED4E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39D186A1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626984B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1AD4BDE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0443639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3E119DB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6DA99563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644B5DAB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B607DB9" w14:textId="29C1789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FC3D935" w14:textId="08AD04A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9726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70862A" w14:textId="0752248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D7F723" w14:textId="0ECE4C0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30D98D" w14:textId="11492A2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16B5E9" w14:textId="535D488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D4D949F" w14:textId="618581E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A9C0ECC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A555505" w14:textId="124B228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6AB69DE" w14:textId="15D1DCC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096DAC" w14:textId="03ED464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C13B6B" w14:textId="7F856D9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117334" w14:textId="167224B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7D6AFA" w14:textId="38B1AF8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7DF7E6" w14:textId="0DF2205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5A5D817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FF04C3A" w14:textId="4CC1FB1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0A915AD" w14:textId="2F6E724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B16810" w14:textId="64CFB66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F1FBF7" w14:textId="23E0BE2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5BF783" w14:textId="308F2AD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33530D" w14:textId="7626ED7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205FA3C" w14:textId="773FC12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1B050AD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03CE934" w14:textId="54DB575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BCB5F75" w14:textId="61C9F21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19F71A" w14:textId="5E3833B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32973FF" w14:textId="7EFE42B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539F0D" w14:textId="2F494E6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09B660" w14:textId="39B0B88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EA66CFE" w14:textId="0CF1621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4B50F776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6413AED3" w14:textId="03D94AB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226B469" w14:textId="0C169F7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E4163C" w14:textId="36F72E9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35B977" w14:textId="468D08B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18D083" w14:textId="438013B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10430F8" w14:textId="1F20202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8D76BD8" w14:textId="4B59DF0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0F29507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C325A55" w14:textId="75E0F80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2C0615F" w14:textId="143A374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6441F8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43935F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7979E7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467D5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F42639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254C2834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75AF13B3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Июнь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C957EE" w14:paraId="27C2DD8F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5893BECD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370B933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21B8F87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65E1320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210675F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A5AA2EC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7228F16D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36D35DFF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9BA6D45" w14:textId="6B0E71F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FFEE45A" w14:textId="624D2EF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8B4D4C" w14:textId="3AE918F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215F83" w14:textId="1D2BE76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59E4A7" w14:textId="30C39AF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A5C01F" w14:textId="1CD0DDF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2C83CDA" w14:textId="4E26655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6F389E1B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65C9E191" w14:textId="4FC74B8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CDF6107" w14:textId="7B4E187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9A0BDA" w14:textId="78FD949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C5A0E1" w14:textId="685F7BD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B9CD27" w14:textId="6512C51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001CD9" w14:textId="0BC38C5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E5F75D7" w14:textId="7DCE4EF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A9805B0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A166C50" w14:textId="22F6FD6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94638AA" w14:textId="5293A0F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F8B86A" w14:textId="3A557A3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C7684B" w14:textId="30BF8DF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F8B80C" w14:textId="6057932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B9840C" w14:textId="3AE77C2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90B891E" w14:textId="6CBF239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4E05CB2F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51EF6D8" w14:textId="570A8BA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FF0A85E" w14:textId="0540ED7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77E735" w14:textId="3586508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ED938D" w14:textId="63CED83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426403" w14:textId="58C4425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038E1F" w14:textId="3DA81AE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E701C99" w14:textId="118015B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ED9F1FD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4F50AD5B" w14:textId="3F3DC98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5174962" w14:textId="6AFB5F9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671FD3" w14:textId="36961EE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3CB8B9" w14:textId="5EBF5DD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87473A" w14:textId="04DEFA0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C47AD9" w14:textId="29B91E2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4A9BD90" w14:textId="5062D61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6A50E01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A2544FD" w14:textId="62FF0C4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2D45BB9" w14:textId="073F77B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CFC2CA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709F8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A46683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FDAE73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31A12D3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BB208CE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</w:tr>
            <w:tr w:rsidR="00C957EE" w:rsidRPr="00C957EE" w14:paraId="1EAB23AD" w14:textId="77777777" w:rsidTr="00C957EE">
              <w:tc>
                <w:tcPr>
                  <w:tcW w:w="1666" w:type="pct"/>
                  <w:tcBorders>
                    <w:top w:val="nil"/>
                  </w:tcBorders>
                </w:tcPr>
                <w:p w14:paraId="1120ADC2" w14:textId="24D3833C" w:rsidR="00C957EE" w:rsidRPr="00C957EE" w:rsidRDefault="00B32DEC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5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87147D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суббот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2DB6A399" w14:textId="54E65EE6" w:rsidR="00C957EE" w:rsidRPr="00C957EE" w:rsidRDefault="00B32DEC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4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87147D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суббот</w:t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ы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52AF004B" w14:textId="74D1FE1A" w:rsidR="00C957EE" w:rsidRPr="00C957EE" w:rsidRDefault="0087147D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4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субботы</w:t>
                  </w:r>
                </w:p>
              </w:tc>
            </w:tr>
            <w:tr w:rsidR="00E50BDE" w:rsidRPr="00C957EE" w14:paraId="5ABCB9D1" w14:textId="77777777" w:rsidTr="00C957EE">
              <w:tc>
                <w:tcPr>
                  <w:tcW w:w="1666" w:type="pct"/>
                  <w:tcBorders>
                    <w:bottom w:val="nil"/>
                  </w:tcBorders>
                </w:tcPr>
                <w:p w14:paraId="3FBAEAFE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Июль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0"/>
                    <w:gridCol w:w="450"/>
                    <w:gridCol w:w="450"/>
                    <w:gridCol w:w="450"/>
                    <w:gridCol w:w="450"/>
                    <w:gridCol w:w="442"/>
                  </w:tblGrid>
                  <w:tr w:rsidR="00E50BDE" w:rsidRPr="00C957EE" w14:paraId="79A7682D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00D5E333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2879D599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5041FA7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A3F4389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80EDCA7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D33AC24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125FA0C5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29D7AFB5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2654728C" w14:textId="42C484F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10BB236D" w14:textId="49DA3D9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64AD9C5" w14:textId="60D5C7B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0915E37" w14:textId="1F40481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3D8435D" w14:textId="06B5CFC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A9D2964" w14:textId="6D82F7B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6A49BCAA" w14:textId="3EB9078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6853A2F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</w:tcPr>
                      <w:p w14:paraId="527C8673" w14:textId="75C9C2A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0E3EBF80" w14:textId="562D768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8453D30" w14:textId="158F945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34909F1" w14:textId="04C627B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40F4289" w14:textId="0CE4770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8784F66" w14:textId="1E13A4D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A8AB66D" w14:textId="1F85A0E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CC3501E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6015D498" w14:textId="5C201DC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4089BBE9" w14:textId="540EBF7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EFABAAC" w14:textId="44AF16D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3D8614D" w14:textId="4C3E7E5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F19BAE3" w14:textId="60706FB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923704E" w14:textId="7E02745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F983202" w14:textId="17FEE43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9E4E75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0BE55D21" w14:textId="157AB09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9326060" w14:textId="2319A2C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CA83538" w14:textId="565CAB9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C0E6002" w14:textId="2268D07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E86358C" w14:textId="3250E41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DC1096A" w14:textId="3DA9BF6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192DAE9" w14:textId="41FBDF1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2D3F51F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</w:tcPr>
                      <w:p w14:paraId="1D8C1ED8" w14:textId="312FA15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3881252" w14:textId="6148B40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633A310" w14:textId="57C1BD1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6037D64" w14:textId="300D4B7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EEE6AB2" w14:textId="6390573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B803B28" w14:textId="6858000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16A3730" w14:textId="0024E0C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69E92B85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186F6115" w14:textId="5531736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03EC2CAA" w14:textId="3044009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67A2B8F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7E5D075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767B0B97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978A00E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53A13132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1377DC9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38E15426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Август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C957EE" w14:paraId="1D6EAAC9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3765FE43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5ED81C9E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3CEAFCB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4B3AC2C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84F49CD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4CEFA7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136B7B87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029CC6A8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99A9219" w14:textId="1093B0D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9E3A1F2" w14:textId="0FF97C4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C8AB17" w14:textId="727D257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5853AB" w14:textId="635F6D0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8E9772" w14:textId="25AB85B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54BF77" w14:textId="789FC77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F4203E8" w14:textId="4F74532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A0487C9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37DD9AC" w14:textId="196758F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E146FA2" w14:textId="2788F70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0B63A9" w14:textId="068F282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FAFAA5" w14:textId="7AB0246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6E8B3F" w14:textId="3F41AFD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E0BABE" w14:textId="61CAECE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268D01D" w14:textId="2430FCF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6BBD6FAB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AD9EAAD" w14:textId="054C079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50CDE0F" w14:textId="376BFB4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AFCCC7" w14:textId="4856810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4FB448" w14:textId="0CEC88B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C3D44B" w14:textId="2E7D112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B42C8C" w14:textId="3246F18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61DAE87" w14:textId="02C086D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67A140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D71F26C" w14:textId="727249F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76E0A73" w14:textId="23C2EA9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93C939" w14:textId="6B5A809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9B7BD4" w14:textId="757F025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EA51FA" w14:textId="7249F30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57B51F" w14:textId="32CE2A9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9CC1CCE" w14:textId="33F1F82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5EE3CD9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45F57CA" w14:textId="2052805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8B7B4E7" w14:textId="27E0270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A3D790" w14:textId="2569B41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917A65" w14:textId="76CDD7C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112852" w14:textId="1376F6E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448B09" w14:textId="73F87E9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396A96B" w14:textId="27B92A2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10F4546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FA1158A" w14:textId="179C812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1C43EA1" w14:textId="5CC4C27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A364C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5D17C8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661B1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29129F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BC477D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1E1777A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71B176A2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Сентябрь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C957EE" w14:paraId="10F7938D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402113AC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4FFC79D6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3DAE41B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F6D9FBA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4B9553B9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AB9C00A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030925B0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23783DAC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4E44E10" w14:textId="2E65550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5936B04" w14:textId="13B69DB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7D62ED" w14:textId="7143CD9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48FC35" w14:textId="5B2707A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005C7D" w14:textId="291CAF8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E8FC14" w14:textId="5827DE4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C1B6ED8" w14:textId="247400A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50935067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6E2A3DC" w14:textId="4714A04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FB5077D" w14:textId="51A5510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ED14B5" w14:textId="443412E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405CD7" w14:textId="211F70B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366BF5" w14:textId="4658F0E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D89D9F" w14:textId="6E01F15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323D446" w14:textId="4FEB343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75EA407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E806A7E" w14:textId="272668D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F822CE7" w14:textId="3E10981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0017E8D" w14:textId="66F0926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609886" w14:textId="74CB6A5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C83A73" w14:textId="3828ABB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772BA9" w14:textId="3366558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AD2E317" w14:textId="415EE2D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F998A4F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4C75CA2" w14:textId="1B1BD99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F39A69E" w14:textId="1194245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B9C74E" w14:textId="50867FD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1FAEE3" w14:textId="6433123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85131C" w14:textId="3DAEA51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3ADF14" w14:textId="2BB54B7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E8CEE29" w14:textId="02AEE1B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00EC183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405BFCCC" w14:textId="7A47D30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3FE00F1" w14:textId="6720B21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76E76E" w14:textId="44DEA65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99448D" w14:textId="4914D22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E783AE" w14:textId="05A04C1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B3755E" w14:textId="754AD8C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AA51BE" w14:textId="7FF4C3B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80785D6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122901D" w14:textId="07A8BAE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5FF73FC" w14:textId="2EEFB31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11876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835F3D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E9A08B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C0D83A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F33F9EC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43A637F0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</w:tr>
            <w:tr w:rsidR="00C957EE" w:rsidRPr="00C957EE" w14:paraId="7D62574A" w14:textId="77777777" w:rsidTr="00C957EE">
              <w:tc>
                <w:tcPr>
                  <w:tcW w:w="1666" w:type="pct"/>
                  <w:tcBorders>
                    <w:top w:val="nil"/>
                  </w:tcBorders>
                </w:tcPr>
                <w:p w14:paraId="579957A6" w14:textId="43E20DD2" w:rsidR="00C957EE" w:rsidRPr="00C957EE" w:rsidRDefault="0087147D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5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суббот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30C464A8" w14:textId="5238FC84" w:rsidR="00C957EE" w:rsidRPr="00C957EE" w:rsidRDefault="0087147D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4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субботы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79564357" w14:textId="6F3C3BE0" w:rsidR="00C957EE" w:rsidRPr="00C957EE" w:rsidRDefault="0087147D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4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субботы</w:t>
                  </w:r>
                </w:p>
              </w:tc>
            </w:tr>
            <w:tr w:rsidR="00E50BDE" w:rsidRPr="00C957EE" w14:paraId="405FBD6D" w14:textId="77777777" w:rsidTr="00C957EE">
              <w:tc>
                <w:tcPr>
                  <w:tcW w:w="1666" w:type="pct"/>
                  <w:tcBorders>
                    <w:bottom w:val="nil"/>
                  </w:tcBorders>
                </w:tcPr>
                <w:p w14:paraId="153179A5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Октябрь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0"/>
                    <w:gridCol w:w="450"/>
                    <w:gridCol w:w="450"/>
                    <w:gridCol w:w="450"/>
                    <w:gridCol w:w="450"/>
                    <w:gridCol w:w="442"/>
                  </w:tblGrid>
                  <w:tr w:rsidR="00E50BDE" w:rsidRPr="00C957EE" w14:paraId="645C0491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261465F1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77978E76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C4142C0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EAA793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CF93F66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101EEAA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722DDBF4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27EA076C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928224A" w14:textId="797EF71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3B85523" w14:textId="465240F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A6FAE7" w14:textId="1570B1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DF44BEE" w14:textId="7454995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11C567" w14:textId="57178EA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4CEAF06" w14:textId="4CF387F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81D5245" w14:textId="765A316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B273892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82B725B" w14:textId="673D014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5CEE8C6" w14:textId="4F38EA4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C4B3FE" w14:textId="664D279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39FCBA" w14:textId="4C71C75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A14329" w14:textId="7A66A97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9A62B3" w14:textId="1B67878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7C92898" w14:textId="37C110B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6D3DAF6A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AB1FB5A" w14:textId="2133A0E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9047C05" w14:textId="76DFA28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169ADD" w14:textId="39E8D54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400254" w14:textId="20BA027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A615AC" w14:textId="0BEA6D3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9A5A6E" w14:textId="435DB70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68BD37F" w14:textId="28B4B74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5D5307B8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27F6539" w14:textId="3B9585F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C5B3551" w14:textId="2A7E8F7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1936C5" w14:textId="7B3E21F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57154F" w14:textId="370A4BC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D94759" w14:textId="1412AE9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92FE66" w14:textId="1245EA8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F363317" w14:textId="06265E8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47CB7732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55C07B7" w14:textId="407BDFD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6A0EA92" w14:textId="0CB7157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53BCE1" w14:textId="291A16B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81D568" w14:textId="32BEB7D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E4F68A" w14:textId="7AF8B9E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D2B412" w14:textId="05F4109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052E943" w14:textId="6A5A007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93E3EA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3A89A6B" w14:textId="6097AA8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638F23B" w14:textId="3E44DD8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9726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B1A8D5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A6E6B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ED030B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9AA8D2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34B426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3F68E73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24C375F8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Ноябрь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C957EE" w14:paraId="16688E75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79917AAA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5D1BC836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DDCB495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708805C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4C31272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4B80C4A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73BC35CA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29963989" w14:textId="77777777" w:rsidTr="0099726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42DCC96" w14:textId="09F4347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C0E652B" w14:textId="76D682D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4BF1D2" w14:textId="1DCDEF2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88DEE7" w14:textId="48FE3EC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0DC270D" w14:textId="33095AC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D2DD1D" w14:textId="2BE6947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C796EA4" w14:textId="247E0D1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EBFEFE2" w14:textId="77777777" w:rsidTr="00997268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0329F9D7" w14:textId="465D2F6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C626200" w14:textId="1D9DB0F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56A358" w14:textId="4932A48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C555CA" w14:textId="2098895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78F2A8" w14:textId="2750A52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0213C9" w14:textId="5E43785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1BDF07F" w14:textId="199CA24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CCE94A4" w14:textId="77777777" w:rsidTr="0099726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4629055" w14:textId="098F190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44807EA" w14:textId="4DEAA6F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645939" w14:textId="228E431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BFC8E9" w14:textId="241277F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8B4706" w14:textId="4CABACE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306362" w14:textId="54A5C5C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36174E6" w14:textId="04A6ED1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95F22A4" w14:textId="77777777" w:rsidTr="0099726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C291F70" w14:textId="206B5E6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0A7C695" w14:textId="0247C44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7A1320" w14:textId="4AF89EC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3C9A06" w14:textId="2717C83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EDCB7E" w14:textId="164CD17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A48F85" w14:textId="1BDA3C5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122A6A0" w14:textId="116B5A1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14B7451" w14:textId="77777777" w:rsidTr="00997268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21C0B13E" w14:textId="003DB6F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85C4BD2" w14:textId="467830C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D5AF41" w14:textId="62E411A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B0FCBF" w14:textId="3F0DE7A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DD04B4" w14:textId="2B32CAD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0A34A6" w14:textId="16F6E5C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92942E" w14:textId="2881B40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5C14984" w14:textId="77777777" w:rsidTr="0099726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6BA0578" w14:textId="234E864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9708F5C" w14:textId="122394D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3869D5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40C6B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13B55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1FBAAB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8490E95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32E0932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78239E80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Декабрь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C957EE" w14:paraId="1AADCE52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09847E74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3AF3D59F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757186B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3508AAD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3E4E577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F43DF2B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49D565C3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6F733323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8D0E985" w14:textId="13C3847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19B62F8" w14:textId="35819CF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307ACA" w14:textId="133AA1E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E38827" w14:textId="65D3D87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EB01CF" w14:textId="2C3D92A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B11A2D" w14:textId="6FF3475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145D7C4" w14:textId="2AA16F4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541FB961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17DB876" w14:textId="06E683D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F1A50D2" w14:textId="05EBEDF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9B6CD7" w14:textId="3522E2F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AB6B2B" w14:textId="5CB2429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3B1C3A" w14:textId="7F354AF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B69B1D" w14:textId="498871D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1696A4C" w14:textId="17E562F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5B03684A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0179AEC" w14:textId="2904492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49F4407" w14:textId="0BD6C14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01706B" w14:textId="54F1C24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42BBB2" w14:textId="511D689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277B32" w14:textId="11F51A4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AE1DC8" w14:textId="4A36878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B95BCB" w14:textId="183F937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789B7EA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CC4CE27" w14:textId="51C4D3D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5257DE5" w14:textId="4922BED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5B77DB" w14:textId="0246F23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11F935" w14:textId="2D6662F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922845" w14:textId="51D5BB5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1F9385" w14:textId="713DBD6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6B257B" w14:textId="59AEA5E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4FF325E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19614E19" w14:textId="1B4CFF2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4FDD080" w14:textId="7737C1A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3499E9" w14:textId="511569B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01708F" w14:textId="0862668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4813E3" w14:textId="3876B4D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2FC1B6" w14:textId="6EECC4E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6271937" w14:textId="17B15D9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E339188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D3BFC65" w14:textId="14B3DE4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14E63AB" w14:textId="0FEFA73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525AB5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6EA57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CE027E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42942F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F3BA4F2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1B630266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</w:tr>
            <w:tr w:rsidR="00C957EE" w:rsidRPr="00C957EE" w14:paraId="2153559D" w14:textId="77777777" w:rsidTr="00C957EE">
              <w:tc>
                <w:tcPr>
                  <w:tcW w:w="1666" w:type="pct"/>
                  <w:tcBorders>
                    <w:top w:val="nil"/>
                  </w:tcBorders>
                </w:tcPr>
                <w:p w14:paraId="207432E0" w14:textId="626E7DEE" w:rsidR="00C957EE" w:rsidRPr="00C957EE" w:rsidRDefault="0087147D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5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суббот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24D07778" w14:textId="5E46EFE8" w:rsidR="00C957EE" w:rsidRPr="00C957EE" w:rsidRDefault="0087147D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4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субботы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6C840F7E" w14:textId="20F7939B" w:rsidR="00C957EE" w:rsidRPr="00C957EE" w:rsidRDefault="00B32DEC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5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87147D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суббот</w:t>
                  </w:r>
                </w:p>
              </w:tc>
            </w:tr>
          </w:tbl>
          <w:p w14:paraId="1A5B6E03" w14:textId="2CC03F92" w:rsidR="00E50BDE" w:rsidRPr="00C957EE" w:rsidRDefault="00E50BDE" w:rsidP="00E50BDE">
            <w:pPr>
              <w:pStyle w:val="ad"/>
              <w:jc w:val="center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</w:tr>
    </w:tbl>
    <w:p w14:paraId="2B3E424A" w14:textId="1DF0A038" w:rsidR="00F93E3B" w:rsidRPr="00C957EE" w:rsidRDefault="00F93E3B" w:rsidP="00996E56">
      <w:pPr>
        <w:pStyle w:val="a5"/>
        <w:rPr>
          <w:rFonts w:cs="Arial"/>
          <w:noProof/>
          <w:color w:val="auto"/>
          <w:sz w:val="2"/>
          <w:szCs w:val="2"/>
        </w:rPr>
      </w:pPr>
    </w:p>
    <w:sectPr w:rsidR="00F93E3B" w:rsidRPr="00C957EE" w:rsidSect="00C957EE">
      <w:pgSz w:w="11906" w:h="16838" w:code="9"/>
      <w:pgMar w:top="567" w:right="720" w:bottom="567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804836" w14:textId="77777777" w:rsidR="0042710A" w:rsidRDefault="0042710A">
      <w:pPr>
        <w:spacing w:after="0"/>
      </w:pPr>
      <w:r>
        <w:separator/>
      </w:r>
    </w:p>
  </w:endnote>
  <w:endnote w:type="continuationSeparator" w:id="0">
    <w:p w14:paraId="46EE4DE6" w14:textId="77777777" w:rsidR="0042710A" w:rsidRDefault="0042710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245290" w14:textId="77777777" w:rsidR="0042710A" w:rsidRDefault="0042710A">
      <w:pPr>
        <w:spacing w:after="0"/>
      </w:pPr>
      <w:r>
        <w:separator/>
      </w:r>
    </w:p>
  </w:footnote>
  <w:footnote w:type="continuationSeparator" w:id="0">
    <w:p w14:paraId="4946793C" w14:textId="77777777" w:rsidR="0042710A" w:rsidRDefault="0042710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2"/>
    <w:docVar w:name="MonthEnd10" w:val="31.10.2022"/>
    <w:docVar w:name="MonthEnd11" w:val="30.11.2022"/>
    <w:docVar w:name="MonthEnd12" w:val="31.12.2022"/>
    <w:docVar w:name="MonthEnd2" w:val="28.02.2022"/>
    <w:docVar w:name="MonthEnd3" w:val="31.03.2022"/>
    <w:docVar w:name="MonthEnd4" w:val="30.04.2022"/>
    <w:docVar w:name="MonthEnd5" w:val="31.05.2022"/>
    <w:docVar w:name="MonthEnd6" w:val="30.06.2022"/>
    <w:docVar w:name="MonthEnd7" w:val="31.07.2022"/>
    <w:docVar w:name="MonthEnd8" w:val="31.08.2022"/>
    <w:docVar w:name="MonthEnd9" w:val="30.09.2022"/>
    <w:docVar w:name="Months" w:val="12"/>
    <w:docVar w:name="MonthStart1" w:val="01.01.2022"/>
    <w:docVar w:name="MonthStart10" w:val="01.10.2022"/>
    <w:docVar w:name="MonthStart11" w:val="01.11.2022"/>
    <w:docVar w:name="MonthStart12" w:val="01.12.2022"/>
    <w:docVar w:name="MonthStart2" w:val="01.02.2022"/>
    <w:docVar w:name="MonthStart3" w:val="01.03.2022"/>
    <w:docVar w:name="MonthStart4" w:val="01.04.2022"/>
    <w:docVar w:name="MonthStart5" w:val="01.05.2022"/>
    <w:docVar w:name="MonthStart6" w:val="01.06.2022"/>
    <w:docVar w:name="MonthStart7" w:val="01.07.2022"/>
    <w:docVar w:name="MonthStart8" w:val="01.08.2022"/>
    <w:docVar w:name="MonthStart9" w:val="01.09.2022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B01F9"/>
    <w:rsid w:val="001C41F9"/>
    <w:rsid w:val="00285C1D"/>
    <w:rsid w:val="003327F5"/>
    <w:rsid w:val="00340CAF"/>
    <w:rsid w:val="003C0D41"/>
    <w:rsid w:val="003E085C"/>
    <w:rsid w:val="003E7B3A"/>
    <w:rsid w:val="00416364"/>
    <w:rsid w:val="0042710A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67021"/>
    <w:rsid w:val="006974E1"/>
    <w:rsid w:val="006C0896"/>
    <w:rsid w:val="006F513E"/>
    <w:rsid w:val="007C0139"/>
    <w:rsid w:val="007D45A1"/>
    <w:rsid w:val="007F564D"/>
    <w:rsid w:val="0087147D"/>
    <w:rsid w:val="008B1201"/>
    <w:rsid w:val="008F16F7"/>
    <w:rsid w:val="009164BA"/>
    <w:rsid w:val="009166BD"/>
    <w:rsid w:val="00977AAE"/>
    <w:rsid w:val="00996E56"/>
    <w:rsid w:val="00997268"/>
    <w:rsid w:val="00A12667"/>
    <w:rsid w:val="00A14581"/>
    <w:rsid w:val="00A20E4C"/>
    <w:rsid w:val="00AA23D3"/>
    <w:rsid w:val="00AA3C50"/>
    <w:rsid w:val="00AD51E9"/>
    <w:rsid w:val="00AE302A"/>
    <w:rsid w:val="00AE36BB"/>
    <w:rsid w:val="00B32DEC"/>
    <w:rsid w:val="00B37C7E"/>
    <w:rsid w:val="00B65B09"/>
    <w:rsid w:val="00B85583"/>
    <w:rsid w:val="00B9476B"/>
    <w:rsid w:val="00BC3952"/>
    <w:rsid w:val="00BE5AB8"/>
    <w:rsid w:val="00C44DFB"/>
    <w:rsid w:val="00C6519B"/>
    <w:rsid w:val="00C70F21"/>
    <w:rsid w:val="00C7354B"/>
    <w:rsid w:val="00C91F9B"/>
    <w:rsid w:val="00C957EE"/>
    <w:rsid w:val="00DE32AC"/>
    <w:rsid w:val="00E1407A"/>
    <w:rsid w:val="00E50BDE"/>
    <w:rsid w:val="00E774CD"/>
    <w:rsid w:val="00E77E1D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3420</Words>
  <Characters>19495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2020-12-15T06:36:00Z</dcterms:created>
  <dcterms:modified xsi:type="dcterms:W3CDTF">2020-12-15T06:36:00Z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