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0DD3F9B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0B4031">
              <w:rPr>
                <w:rFonts w:cs="Arial"/>
                <w:noProof/>
                <w:color w:val="auto"/>
                <w:lang w:bidi="ru-RU"/>
              </w:rPr>
              <w:t>2022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12D2C5F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3BF1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9D903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F481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7694C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E026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B444F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F9E8B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8B3C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7510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D876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D988E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A1A7B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E02A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FD56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5CB18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D38F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31980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F952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538E4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CEB9F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36A1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0D96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B8C69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B43B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3280E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F3E6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03CB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10AC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63B7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EA090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7D81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11CE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6A831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1362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D94F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3A7F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7E8E2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D24C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FC58F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7AE4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00F86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6A1E6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F1AB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34FF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29A3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357F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FEB32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7FFD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D323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6C372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598B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EDB5E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03D52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8D9C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4AF7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22F7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8AAF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9330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E7890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BAB5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882F6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246A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AA4D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C8F96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37BE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84AE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824B8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B617F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9592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956D9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64D5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51163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7BCC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DCE5F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192C6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E0AD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C1734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0F398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F54AF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A62A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9583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48D7E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FC0B0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31193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3B8F6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68DD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3378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0D31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66A81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70D8D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F50E3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2012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2374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F1F6D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A3ADE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A999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8ACC8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BD1D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FE89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6BB3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CA35C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28490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41614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ED6A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277E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411F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F13EA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D8AA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DA21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3BC4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C5D4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AF7B3C7" w:rsidR="00C957EE" w:rsidRPr="00A60ACB" w:rsidRDefault="00F9217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1FD23FD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055C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AE3FA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39D8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1E52EB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289A8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C535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7255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FBFBE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2F31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70E67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1F82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C7D0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07C1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51FDD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98B3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F1A2E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8178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3CF64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F4FD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C9BDC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856E9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B6F1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EDC4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676E9C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F277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A1EB7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67360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2A78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A2E2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0FA5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F025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C499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0712F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A543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53AF9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1C0D7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1301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DFF7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14A42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78CBF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3FAD6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55376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36608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E9AF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9863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8586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DE226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27996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55802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A36C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03870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843C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ECB28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4DFA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52506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5639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19680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B3C62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3CC5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7F670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EA197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FFA14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39D1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B740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45F7C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F3E33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FCFA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7FB5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5DB46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C6C5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4B5A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E106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61BF6C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70E3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FD79C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0751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A6F2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A6F5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1CADB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1EEFD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C39D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FD11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C2868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6A1D1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EE4C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27A1D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E379E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E9670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28513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75D8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6FCBE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A43E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D752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A042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8355C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B39D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19FD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3D2BA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C1FC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15FE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3B29E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10D93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7210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EEC1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D2F99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A6EC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9EB3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FBE16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4CABC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142B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53DC6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211764A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25D1961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0B287D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A13F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4EA9F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4F835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66BFD3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D3BE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8CE68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982CF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9E145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A3A6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DFFDE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FA95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2CEC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7BD76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9790F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A3A5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6DA2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85BD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8365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C44C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32FB6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D5EA7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F83C2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8F30A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C706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0C8D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77ACB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37D7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E6FF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2EEC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54A9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6E6CA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0C51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CA19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585E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3334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924A7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99DE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EE51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9625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96E9B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6125D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BD65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B20F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75D2E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D648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B120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9DA68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4F85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7FF4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9540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4812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09384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1FB168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43FB3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11AB7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4723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7F37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6A40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81F91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341A5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2298F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31F05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5AE5B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615D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5D58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2ACDE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10D7A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D249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043C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F0C3F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27BF23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50EC9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6270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449AA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6D1D4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CA560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2A776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BC3C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8DC60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8153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0D38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2186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B1CB3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AA5C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9B1F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4DD9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EB99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39CC2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1CFB0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8DE7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E5A6B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56277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1B72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1859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9B1C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6C5E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739D1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FA6C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808AB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8B5A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FE27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44470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8E998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A206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DD708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511CA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FEDD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F47A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D0E24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A09B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1D11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418BC15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C179C5F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A0E0D00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67D8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E3B2D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3509B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EAA3C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7479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DF5A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4626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55A32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06786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B3CD6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B7D56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741A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B740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B42A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8211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ADE5E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E2369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12E80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42F5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F0E0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37CD8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155D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9773F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5CD6A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BF913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709CC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43D3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4C5A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8E6D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3F32C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875A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067C7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467B3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650E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ABA81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C863C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11404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4D5B1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165C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226B5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EA1C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A8863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D242D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1B79F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1F62C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22FBC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D1FEC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A5C2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B7421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FCA1B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05A1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C8170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F676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F17D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F888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AD9D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269B6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9F56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660D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3755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3A38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D3C1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34846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3ACC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121A1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02649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35CDF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E11EA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D32C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74658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CE56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EEAF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FF1B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47EE8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1345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BED5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D5D9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69E3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2EC50D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5D671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E04E8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E7BC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76CA5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96BAF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DD37A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3C6F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3792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03F7B4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C259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970C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A33F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91793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E158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BCA9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92E2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5401A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CDDB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DACA6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C998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FEC6B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C4C61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6131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5D94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4ACEC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0F5FF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D01C7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7740E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C3A8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26402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E79E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FFEC0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9329DB3" w:rsidR="00C957EE" w:rsidRPr="00C957EE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112FEF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F842F63" w:rsidR="00C957EE" w:rsidRPr="00F9217A" w:rsidRDefault="00F9217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9CA9B" w14:textId="77777777" w:rsidR="00B7099C" w:rsidRDefault="00B7099C">
      <w:pPr>
        <w:spacing w:after="0"/>
      </w:pPr>
      <w:r>
        <w:separator/>
      </w:r>
    </w:p>
  </w:endnote>
  <w:endnote w:type="continuationSeparator" w:id="0">
    <w:p w14:paraId="2B014F0B" w14:textId="77777777" w:rsidR="00B7099C" w:rsidRDefault="00B709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9F46A" w14:textId="77777777" w:rsidR="00B7099C" w:rsidRDefault="00B7099C">
      <w:pPr>
        <w:spacing w:after="0"/>
      </w:pPr>
      <w:r>
        <w:separator/>
      </w:r>
    </w:p>
  </w:footnote>
  <w:footnote w:type="continuationSeparator" w:id="0">
    <w:p w14:paraId="4A51C4A4" w14:textId="77777777" w:rsidR="00B7099C" w:rsidRDefault="00B709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0B4031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7099C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217A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3426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2020-12-15T12:08:00Z</dcterms:created>
  <dcterms:modified xsi:type="dcterms:W3CDTF">2020-12-15T12:08:00Z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