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9D143C8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025BBB">
              <w:rPr>
                <w:rFonts w:cs="Arial"/>
                <w:noProof/>
                <w:color w:val="auto"/>
                <w:lang w:bidi="ru-RU"/>
              </w:rPr>
              <w:t>2022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3AA093E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872EE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BA33C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63356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B3017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28540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0FA4A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A6BB0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7D8D8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C6449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F2767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7FE4F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EC41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25ADD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255A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03EE6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58C67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B0B7C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C3327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AD2AA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0B507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331F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D613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1D15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0112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878C6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1975E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82ED9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40B59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CCBBA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7ABAA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46C4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308D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094F2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9DE84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FFA54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31823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3654F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33B2D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0C897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853EE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5FE36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61686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3B8502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F016E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B841A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53E67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5DE1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FC68C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83143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3C78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2F2889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7D7F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136AD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4D885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D0B1B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9B7D0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49ECB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C8294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B26A0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07322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E40E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03558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4A0A3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E183D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26263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A7FA2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96B3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AA85F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A303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36FCD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FE4DD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E74B2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ACB6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828AB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7637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EA411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17DDA0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DF197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85F7F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DF5C2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82BA7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A39DA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AD280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8AFB1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6DC18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A40DC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1CD0A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630A9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F0376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99C0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EF6EE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D6943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C934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F81B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C4118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85E77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107AF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BBDFC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02A51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7345B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F4829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89A0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79836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AA1E6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A6311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C54E2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83BB0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9A55D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27FFF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0C41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E98A5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C7D80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1137DE4D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1232368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0C7CC9D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84C26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6DC5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2E2AA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2AED76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54BF4B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6A7574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E4AA6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FA700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42365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DF830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3B6B2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FA025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38DE9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01C38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0F2BB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6B9BB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85255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71C2CA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D36C5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4DE586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53FF8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E6954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3D9FB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F2414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DF2FA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D37B0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83DB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01748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6F055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8AC09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6212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0E73EF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110E1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28EB7F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33F7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7690E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6840A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69134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61C052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13F4DE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66607E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14101C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0D5EE4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DF011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38674F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218F33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0D749A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86E04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5E37F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1FEF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F4E9C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751F74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5BD447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0C42AE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DBEB5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44E3C0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A2CE5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30A3CA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7B7B1E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CD81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3E4075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10DC7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A4C28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61C3B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9E5F3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7AE412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E6F61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10451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028FF1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52A260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C0278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68C2D8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18412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1510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BDA56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B6A72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9583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309FFC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CA34D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510414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7FF92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FD1EB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72826A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32E62E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0B130B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DEBF4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2222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0336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2A670C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334B94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6E1529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0D935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4B45A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4DE35A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226D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321B2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F4C1E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668B7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8F30E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F66C9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C6A45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488B0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6022B3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FEF9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99B40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12005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43869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23155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19733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3CB4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68D74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500A35B6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4745E40" w:rsidR="00C957EE" w:rsidRPr="00C957EE" w:rsidRDefault="00025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211A6688" w:rsidR="00C957EE" w:rsidRPr="00C957EE" w:rsidRDefault="00025BB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  <w:bookmarkStart w:id="2" w:name="_GoBack"/>
                  <w:bookmarkEnd w:id="2"/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4640BA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664B0E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FF595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2A87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62F996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E4C62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6571F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CDD48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257C3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35A6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3BEB9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3E162F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8429A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11996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5F5519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3A0F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184D50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24E2F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15589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A0864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9B7C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0CEE7E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8276D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8F3C3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C63AD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B656D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9D04D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53775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3145F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0FB60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09255C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1139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7F591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13AF4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01C2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E1A16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10C67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288A1B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69747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2CC0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F0311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73245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307FD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95F40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5980C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17FB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5F3CB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7A155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A872E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C3360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7EF41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211D55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0C171F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1E58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458E5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43F28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D6AFE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2A00A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48F59C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5ED7F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5448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2ED7E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B748E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1D4B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ADD15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988F5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6440C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01C78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02C063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3FE2C7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58C35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57B86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7B6A8B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8B6D7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C73D0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7DA08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BE6FF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1AC85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E4613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382A0C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08F97E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ADE2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7B71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6F60BE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1F6D25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4C954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5F400F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5EC329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0E52A1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BCF1D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6DA96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618B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224E8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CAA12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2A9F98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5167D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FC24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B9AB3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9A5C3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43F5D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F407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F1F9A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61CE22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D650F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718D5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2BEFB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6EDCD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3189FF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370BB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BA226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6FB74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4EDCE9B9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00084196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A30A0FF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C0EDA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76C2A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655EF7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4E098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538C80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DB30D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9B225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496931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FBE7E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76E1CE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667AB7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C0164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2B5ED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69B32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F9BB8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FCF79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3791D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CCBDF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0540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74ED0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15D283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726E0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5F811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6A5E6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EC6D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6145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69896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6B082D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4A2EAC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76B07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417CA8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62AC2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79594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4C0F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A2BF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609A80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6236DE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1248E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003BF2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313B20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6B86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AC086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6BD26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8487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423451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92C04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9AC0D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59531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F6030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42D67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2E55FA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0941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4C7C7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4B01B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29FA69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382C82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A449F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081B6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7DDF15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3F1FC4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4596F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289FE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7E688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4679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BB58C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EE81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E0034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F0815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788C42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3B35B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02AC9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6FB4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92B1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7CD9F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565EC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2F051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23257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0C53D4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9B126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56C688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00134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3C6B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B907D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4B3750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2D0B8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55CFF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5D0ADA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3AB3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70447E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7FA265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1B8EF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5CD81B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D173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140EB5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6A138D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921C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7B7F0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457EA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E2816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28FFB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D9123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97FCD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94E87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92AE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8C55D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05E927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6485A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2EE5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980AD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27C167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9E73E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60F20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5B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487EA1DE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3709BB18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2A5022BB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2EE5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Вторника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5CE16" w14:textId="77777777" w:rsidR="00C54DC0" w:rsidRDefault="00C54DC0">
      <w:pPr>
        <w:spacing w:after="0"/>
      </w:pPr>
      <w:r>
        <w:separator/>
      </w:r>
    </w:p>
  </w:endnote>
  <w:endnote w:type="continuationSeparator" w:id="0">
    <w:p w14:paraId="74224A5E" w14:textId="77777777" w:rsidR="00C54DC0" w:rsidRDefault="00C54D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4FD58" w14:textId="77777777" w:rsidR="00C54DC0" w:rsidRDefault="00C54DC0">
      <w:pPr>
        <w:spacing w:after="0"/>
      </w:pPr>
      <w:r>
        <w:separator/>
      </w:r>
    </w:p>
  </w:footnote>
  <w:footnote w:type="continuationSeparator" w:id="0">
    <w:p w14:paraId="2A06701E" w14:textId="77777777" w:rsidR="00C54DC0" w:rsidRDefault="00C54D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5BBB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54DC0"/>
    <w:rsid w:val="00C6519B"/>
    <w:rsid w:val="00C70F21"/>
    <w:rsid w:val="00C7354B"/>
    <w:rsid w:val="00C91F9B"/>
    <w:rsid w:val="00C957EE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2020-12-15T08:47:00Z</dcterms:created>
  <dcterms:modified xsi:type="dcterms:W3CDTF">2020-12-15T08:47:00Z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