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6B9CF76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FC4C10">
              <w:rPr>
                <w:rFonts w:cs="Arial"/>
                <w:noProof/>
                <w:color w:val="auto"/>
                <w:lang w:bidi="ru-RU"/>
              </w:rPr>
              <w:t>2023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5989F065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A60A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8255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F3208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DF3C8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60F01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7CE34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9F62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A72BE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1EA2B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53E2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E881D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D6F79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18DE5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01C3E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94019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BF6D9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4049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6473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09B7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6285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252B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844AB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C424F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BF521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85890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C869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8B35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E1A90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92D12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E56E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916D4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8C68B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86AA4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D3D1B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81C2E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F71B9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BD72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160C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56B01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88D8F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A876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89E36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4B94D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CCF9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6F56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27D43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FD5F5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2930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F146B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BE1D1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3B905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E92DE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E9AC6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0F9CF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3F2D3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F03C4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06A48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F9E80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9522D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E23E2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61E46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FADDC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6FACF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9F8C8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3E5C2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55FDD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0676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1F66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FA845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145E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CD52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94C61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8265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F9A50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314BF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31CF0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0B613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52B4E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C4D5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6E58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292B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3BC15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5D99D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50506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388A8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BA8BB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C62E8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49DCD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953A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D449A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03F07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AD7AB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F8A15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B2492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6D373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6E184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65AC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BAFFC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3DB33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F4335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724E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A8553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3829F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4C80D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4D3C7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9250D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C194B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BFBD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D1DD9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D1FF9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5890F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3DDC6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058B8043" w:rsidR="00C957EE" w:rsidRPr="00A60ACB" w:rsidRDefault="00DA6A8D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8D429A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C199A5D" w:rsidR="00C957EE" w:rsidRPr="00C957EE" w:rsidRDefault="00DA6A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DB42D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2F9F5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9723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5CDA8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4BE6E3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D51C1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B50FE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FD2BD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A588F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DC858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599E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9D37E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FDB15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3FFA53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41997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A44FC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6BC36B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BE49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0FE1A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4CC4B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0000B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3E2AC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4A6670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AFD82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32CC0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30FB4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1032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D0474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8A2B3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2C759E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ECE88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54C045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8C24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E553C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0255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33EFD5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4098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FC4FD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1C0A0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A4D8C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196A4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4227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4FA156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392BB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52F72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C956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18FF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93794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89E4C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798B18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F4B7B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506D6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47774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38CBF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40B68B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6CC63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52E13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B9364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3804FD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2ED8A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403208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528B8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0C1691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F0ECE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54BF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2D7F5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FB7D0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6A3FC6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71D692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488A8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6DB8C8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996A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75E825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8ABAE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330A3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FD2A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EBB3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39AB3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5A1C5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2325E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B7087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126F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A0FE8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BB091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3F023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EA7A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F312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4F11F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3DF1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3A434A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72C54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0B93E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8C903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5E842D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01EC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C7403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37C61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E86E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6D26A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615F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2766E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4A75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C10D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F8453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9C1FF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A90B2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65C6C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9708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4CB4B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ACD9B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00549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1BE5FA6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8242FDE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0626FD7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D9BD2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35B4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1041F5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7570D4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29C354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B1E9B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05C5C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D5A4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355D1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5F09F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EBD62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7BBC37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0FBC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6B0E2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630A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BC928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9AA32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833F2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25C13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68363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40B4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FE64D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23424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FAEF8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AEFC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C8FCD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49603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099E8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558C3F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C023A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23DAF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14B8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713D4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2D647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D5911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BA3B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55AC1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C4C41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7CF365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93F6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3C3E2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FDA18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A603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38436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9469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69932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641A92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D5219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0ED4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537A0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3B40F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333B8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363114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3951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0BBCD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42EF6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B391C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144A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67D6D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AD9EA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7789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CA768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4D505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6993E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2179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33D9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254238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07ABD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F7FFD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5832A3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5BF2E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0DB5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70AB7D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A6A94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1D150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633D3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AD1B6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B36C4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C46E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F101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249B6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B622C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4D964B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283DA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277AC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3B33B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5FCD6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673CB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78C87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25F6C9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1F4D4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E85E6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74ECD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8B7A4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5A2F4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16A68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E6DE2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66C41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7FD60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957F4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8F20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6CAE3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9B38D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C333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2BB03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036D36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BEEC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848F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7821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35A4B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3A76B2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30756BE" w:rsidR="00C957EE" w:rsidRPr="00C957EE" w:rsidRDefault="00FC4C1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CF9E9DD" w:rsidR="00C957EE" w:rsidRPr="00C957EE" w:rsidRDefault="00FC4C1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  <w:bookmarkStart w:id="2" w:name="_GoBack"/>
                  <w:bookmarkEnd w:id="2"/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00FAD58B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0266D8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FE963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CCE0B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9521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6F770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8E8A9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424D8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72DBDF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449CB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4F02D9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72D3E6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82352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80107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DEACE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5FA85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42A9F6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CD59B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485624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D8CD2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3B15AA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CE7C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7E87CA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A7688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05AB5A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9A834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27DE3B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3BFD1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AB5F8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BAD5A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A0F41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643CF5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B89C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B877B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C732E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5447DE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89D50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26F2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168ED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2F16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505C8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B83E0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7947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3E8C1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7A5BB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B99F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4CEBB8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7A5E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648F1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0509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93846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D460C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D8ABC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5443E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FBF4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F2A83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394D4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F576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A91BC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F63EA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84FE8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4311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1B601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70DEF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D444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982D0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6A227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4707B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536B74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C35A0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4B1068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D03D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868C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FC617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45481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F435E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6EE14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46A426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68F67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A6AB1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347AB9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497AD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EC47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3934C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56242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07D3B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10746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24FBE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D0457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5429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79BF7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87DD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5D40F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092DA9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2103D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4CB7F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749E3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3F261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F22B3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7ED2E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A30CF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29E816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32294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0D1D9A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692BB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1202F2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33825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2F66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6A404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A6A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2E39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3D2873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A91B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59A07C6E" w:rsidR="00C957EE" w:rsidRPr="00C957EE" w:rsidRDefault="00DA6A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E802154" w:rsidR="00C957EE" w:rsidRPr="00C957EE" w:rsidRDefault="00DA6A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9BF6D83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59A75" w14:textId="77777777" w:rsidR="009506DD" w:rsidRDefault="009506DD">
      <w:pPr>
        <w:spacing w:after="0"/>
      </w:pPr>
      <w:r>
        <w:separator/>
      </w:r>
    </w:p>
  </w:endnote>
  <w:endnote w:type="continuationSeparator" w:id="0">
    <w:p w14:paraId="110D9C68" w14:textId="77777777" w:rsidR="009506DD" w:rsidRDefault="009506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EE39A" w14:textId="77777777" w:rsidR="009506DD" w:rsidRDefault="009506DD">
      <w:pPr>
        <w:spacing w:after="0"/>
      </w:pPr>
      <w:r>
        <w:separator/>
      </w:r>
    </w:p>
  </w:footnote>
  <w:footnote w:type="continuationSeparator" w:id="0">
    <w:p w14:paraId="57EC2CBA" w14:textId="77777777" w:rsidR="009506DD" w:rsidRDefault="009506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07067"/>
    <w:rsid w:val="0087147D"/>
    <w:rsid w:val="008B1201"/>
    <w:rsid w:val="008F16F7"/>
    <w:rsid w:val="009164BA"/>
    <w:rsid w:val="009166BD"/>
    <w:rsid w:val="009506D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A6A8D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C4C1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3430</Words>
  <Characters>19556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2020-12-15T07:22:00Z</dcterms:created>
  <dcterms:modified xsi:type="dcterms:W3CDTF">2020-12-15T07:22:00Z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