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783613DE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736508">
              <w:rPr>
                <w:rFonts w:cs="Arial"/>
                <w:noProof/>
                <w:color w:val="auto"/>
                <w:lang w:bidi="ru-RU"/>
              </w:rPr>
              <w:t>2023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733ACFB4" w:rsidR="00C957EE" w:rsidRPr="00C957EE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52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="00E16D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среды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636DA9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45794A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103215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644530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076BC8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39768D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2711BE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77DD4F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93966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0F15E8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D3BDE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47B4CD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83C41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2BB2E7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18FC82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12B6CC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0B4FFA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00103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34D87D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2C4D95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ECEF1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3EF96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467B60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736AAA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21D39E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30F6F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0A7B5D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7D3FC3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6DC4E0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55E668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06C69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6B735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5A2CF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2F222B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746F54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2CFBD8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009117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20ADF9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4A3BD3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5F3613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727FC6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345305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53C316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1BAE35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2B1529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139138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791C54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4F7C2C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3625AF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37A2EA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04799B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772890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2165DE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110325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2C9C22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1748EA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3E9765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07131D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52F035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10B293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4E6A0F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5FD3E3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3B1EA9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0EFBDF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C5C89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6FC5AA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19697E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06FE81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679FF3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341480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115872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7B550F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3510FE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54995F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2A756A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4E88A8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3A433B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2E04F2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3A4630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2A66E9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1518C3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5B9778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07F3F2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7DDF34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4A42C4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013C1F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26B32C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10F0EB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47C78B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66EA29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63604B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1F1F47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531807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7DD12B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7FEFE1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0BD84F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131B47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72CC01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2D7386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6E061D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692AC8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6BA0F5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02DA5B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546F7C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28C154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238934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0D46F3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252291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06DAE7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4E3BFF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04618B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1B82695A" w:rsidR="00C957EE" w:rsidRPr="00A60ACB" w:rsidRDefault="00A60ACB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59954E8C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5D03015F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65E56A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0D4AD8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60FCF7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1448EB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760B81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77947D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4E5DC9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7F6EED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0BF3E9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189C19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3A331A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4D0FBB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35139E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706126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28E491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02DB08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12835F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0B24EA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215CF9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1356AE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7A908C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24B7E8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022732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1F2069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47F7D8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1D6E97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23CDBB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19A61C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475748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161582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6CD953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791457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0B054B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711477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5D27E4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4361BF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59C97F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19AF2D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39E656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514FCD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660016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2A7BF1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15FD09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3A60FC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5ED0CB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570A7E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3D9972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262C1B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739FC7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7EBBB9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0242EC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71542B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7F6C9F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296F61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6661BD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29944A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762F38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5A7580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7CE899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521867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0CD068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1F4979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2853A5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48F23F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6C60B4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580B3B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6B5471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7441D9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5EA1BB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2E2DC9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03321B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287FAB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50AC99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7B590F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2A4C3D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50E703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7B64E3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7E99F8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1ABEB8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631861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443EC3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003F4B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420C44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4960D7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7EED0B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3B9AE2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34A5F6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6C3C8B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56CFCD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4277E9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6AFA3F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7273A2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5C578A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376BFC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7E43FB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6ACA88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63B991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326C96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360357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77EC2A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02699D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72C3F5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14E102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78B171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13233D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6944F0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141A02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56BF63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38B32D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4D9CC0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62274D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2AAEFC83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656698B2" w:rsidR="00C957EE" w:rsidRPr="00C957EE" w:rsidRDefault="0073650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bookmarkStart w:id="2" w:name="_GoBack"/>
                  <w:bookmarkEnd w:id="2"/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0C564A21" w:rsidR="00C957EE" w:rsidRPr="00C957EE" w:rsidRDefault="00736508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42B225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02FB3D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01012E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3EC3D6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1E33CD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1A2DA8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479D8A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21BBEE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41A74F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3CCC5C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3DC553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0EBFB1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73FACE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631AA2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063B8D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64B7E1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56925C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446C55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053E18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26470B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7C463F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76996A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62BF10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7AEC92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057D3E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227465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5C85A1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62ECDD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4A5EED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226799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0B874C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555B91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44A55B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1636C8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15AF4D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3E5C6E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789F64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0FC595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671881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77A37F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18E904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4780DF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786398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31D619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7F007B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79F502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2DBD17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0A9AB2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6DDB09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27E443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6F72BE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0A11F2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5FFBF5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553B01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3DFC59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684EAD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7AAE2C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7A6CD2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61807F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2EC6C1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59AFAC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0EAD11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5F9BB2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54FDAC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690900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1AE029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1D0069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2A8C35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3A8A58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7F3443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5F9EBB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22254F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20817D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1D7C9F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53EE23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36E255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5E953A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36797A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208AD4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36152C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257DDB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56898A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26EEA9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7ACBFE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6CEF19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3186BD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199518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635034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5822D5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621AC4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7D4C63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29D591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0AF9DC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71AF76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602202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3882A0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3DFA34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1C0B93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206F6D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399166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5ADA6F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1A92F8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2099AD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2117A7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6FF887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2FA7DA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6A113B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4AA3FE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4B1C6D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05D839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5AB3D4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79D53B94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7F4ED731" w:rsidR="00C957EE" w:rsidRPr="00C957EE" w:rsidRDefault="000D243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772270D0" w:rsidR="00C957EE" w:rsidRPr="00C957EE" w:rsidRDefault="000D243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3B5DB3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35AF4F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14DD9D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3ABBFF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4B8D9B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6A5A57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60CCCB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33348E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2E138E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6B083A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5DAD5D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7C1440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5D1A0D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14457B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699004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54BE19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3E329B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657165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71F089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7F5D33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102C10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5F4406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20F086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3553A2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5F9EC5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20F1F2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20866A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27B7C0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508BE5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4181BF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4A28C7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745268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162CC4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6DBB2B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430D13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4367B9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29C7C1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4B3611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6C98F4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573F45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0CBE71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70D788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4BAA9D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0748BC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4D8030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3ABF38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389398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6966F2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634D27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436CDB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5D7743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519913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43800C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072CE9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2E97D3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26AE86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6793BF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588CE9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3C5B86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6A6E34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4CCFF3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6E23DA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407809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7CFD9F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0B74E9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27DBD6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36B127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68ADB4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148B60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3308CF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353C3F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3767B3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122827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433793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6387C7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142731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17B906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1317B6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744732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3C7859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3EE420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03E642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6DC7AE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1187E8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78D3DD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250536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14953F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35DA82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1BBFB1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2FF7FB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61D348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48A3A0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6920E1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2E01A4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59695D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2D551F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7011AD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21CAC7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232193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704E64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3E264E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2E0AE9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633E39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600654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480304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5DFA79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3BF5A0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028996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7C483C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61C4D5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42C377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36508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2FDADEFD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1B967C12" w:rsidR="00C957EE" w:rsidRPr="00C957EE" w:rsidRDefault="000D243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7DFADA52" w:rsidR="00C957EE" w:rsidRPr="00C957EE" w:rsidRDefault="000D243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FB87E" w14:textId="77777777" w:rsidR="000F64B0" w:rsidRDefault="000F64B0">
      <w:pPr>
        <w:spacing w:after="0"/>
      </w:pPr>
      <w:r>
        <w:separator/>
      </w:r>
    </w:p>
  </w:endnote>
  <w:endnote w:type="continuationSeparator" w:id="0">
    <w:p w14:paraId="75F3E407" w14:textId="77777777" w:rsidR="000F64B0" w:rsidRDefault="000F64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10EBD7" w14:textId="77777777" w:rsidR="000F64B0" w:rsidRDefault="000F64B0">
      <w:pPr>
        <w:spacing w:after="0"/>
      </w:pPr>
      <w:r>
        <w:separator/>
      </w:r>
    </w:p>
  </w:footnote>
  <w:footnote w:type="continuationSeparator" w:id="0">
    <w:p w14:paraId="5FA82D1B" w14:textId="77777777" w:rsidR="000F64B0" w:rsidRDefault="000F64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43D"/>
    <w:rsid w:val="000F64B0"/>
    <w:rsid w:val="001274F3"/>
    <w:rsid w:val="00151CCE"/>
    <w:rsid w:val="00187700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36508"/>
    <w:rsid w:val="007A5238"/>
    <w:rsid w:val="007C0139"/>
    <w:rsid w:val="007D45A1"/>
    <w:rsid w:val="007F564D"/>
    <w:rsid w:val="00807067"/>
    <w:rsid w:val="0087147D"/>
    <w:rsid w:val="00872EE5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60ACB"/>
    <w:rsid w:val="00AA23D3"/>
    <w:rsid w:val="00AA3C50"/>
    <w:rsid w:val="00AD51E9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DE32AC"/>
    <w:rsid w:val="00E1407A"/>
    <w:rsid w:val="00E16D02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3415</Words>
  <Characters>19472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2020-12-15T09:00:00Z</dcterms:created>
  <dcterms:modified xsi:type="dcterms:W3CDTF">2020-12-15T09:00:00Z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