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0466"/>
      </w:tblGrid>
      <w:tr w:rsidR="003E085C" w:rsidRPr="00C957EE" w14:paraId="40983BE3" w14:textId="77777777" w:rsidTr="0005357B">
        <w:trPr>
          <w:trHeight w:val="14949"/>
          <w:jc w:val="center"/>
        </w:trPr>
        <w:tc>
          <w:tcPr>
            <w:tcW w:w="5000" w:type="pct"/>
            <w:vAlign w:val="center"/>
          </w:tcPr>
          <w:p w14:paraId="66537F75" w14:textId="47DC09B6" w:rsidR="003E085C" w:rsidRPr="00C957EE" w:rsidRDefault="003E085C" w:rsidP="00C957EE">
            <w:pPr>
              <w:pStyle w:val="ad"/>
              <w:spacing w:after="0"/>
              <w:jc w:val="center"/>
              <w:rPr>
                <w:rFonts w:cs="Arial"/>
                <w:noProof/>
                <w:color w:val="auto"/>
                <w:lang w:bidi="ru-RU"/>
              </w:rPr>
            </w:pPr>
            <w:r w:rsidRPr="00C957EE">
              <w:rPr>
                <w:rFonts w:cs="Arial"/>
                <w:noProof/>
                <w:color w:val="auto"/>
                <w:lang w:bidi="ru-RU"/>
              </w:rPr>
              <w:fldChar w:fldCharType="begin"/>
            </w:r>
            <w:r w:rsidRPr="00C957EE">
              <w:rPr>
                <w:rFonts w:cs="Arial"/>
                <w:noProof/>
                <w:color w:val="auto"/>
                <w:lang w:bidi="ru-RU"/>
              </w:rPr>
              <w:instrText xml:space="preserve"> DOCVARIABLE  MonthStart1 \@  yyyy   \* MERGEFORMAT </w:instrText>
            </w:r>
            <w:r w:rsidRPr="00C957EE">
              <w:rPr>
                <w:rFonts w:cs="Arial"/>
                <w:noProof/>
                <w:color w:val="auto"/>
                <w:lang w:bidi="ru-RU"/>
              </w:rPr>
              <w:fldChar w:fldCharType="separate"/>
            </w:r>
            <w:r w:rsidR="008C6CA7">
              <w:rPr>
                <w:rFonts w:cs="Arial"/>
                <w:noProof/>
                <w:color w:val="auto"/>
                <w:lang w:bidi="ru-RU"/>
              </w:rPr>
              <w:t>2023</w:t>
            </w:r>
            <w:r w:rsidRPr="00C957EE">
              <w:rPr>
                <w:rFonts w:cs="Arial"/>
                <w:noProof/>
                <w:color w:val="auto"/>
                <w:lang w:bidi="ru-RU"/>
              </w:rPr>
              <w:fldChar w:fldCharType="end"/>
            </w:r>
            <w:bookmarkStart w:id="0" w:name="_Calendar"/>
            <w:bookmarkEnd w:id="0"/>
          </w:p>
          <w:p w14:paraId="4EE12CCC" w14:textId="25A0475F" w:rsidR="00C957EE" w:rsidRPr="00C957EE" w:rsidRDefault="00C957EE" w:rsidP="00E50BDE">
            <w:pPr>
              <w:pStyle w:val="ad"/>
              <w:jc w:val="center"/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</w:pPr>
            <w:r w:rsidRPr="00C957EE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10</w:t>
            </w:r>
            <w:r w:rsidR="008C6CA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val="en-US" w:bidi="ru-RU"/>
              </w:rPr>
              <w:t>6</w:t>
            </w:r>
            <w:bookmarkStart w:id="1" w:name="_GoBack"/>
            <w:bookmarkEnd w:id="1"/>
            <w:r w:rsidRPr="00C957EE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 xml:space="preserve"> </w:t>
            </w:r>
            <w:r w:rsidRPr="00C957E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(субботы + воскресенья)</w:t>
            </w:r>
          </w:p>
          <w:tbl>
            <w:tblPr>
              <w:tblStyle w:val="ae"/>
              <w:tblW w:w="5000" w:type="pct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CellMar>
                <w:top w:w="170" w:type="dxa"/>
                <w:left w:w="170" w:type="dxa"/>
                <w:right w:w="170" w:type="dxa"/>
              </w:tblCellMar>
              <w:tblLook w:val="04A0" w:firstRow="1" w:lastRow="0" w:firstColumn="1" w:lastColumn="0" w:noHBand="0" w:noVBand="1"/>
            </w:tblPr>
            <w:tblGrid>
              <w:gridCol w:w="3482"/>
              <w:gridCol w:w="3484"/>
              <w:gridCol w:w="3484"/>
            </w:tblGrid>
            <w:tr w:rsidR="00E50BDE" w:rsidRPr="00C957EE" w14:paraId="79F6697B" w14:textId="77777777" w:rsidTr="00C957EE">
              <w:tc>
                <w:tcPr>
                  <w:tcW w:w="1666" w:type="pct"/>
                  <w:tcBorders>
                    <w:bottom w:val="nil"/>
                  </w:tcBorders>
                </w:tcPr>
                <w:p w14:paraId="1E763E4B" w14:textId="77777777" w:rsidR="00E50BDE" w:rsidRPr="00C957EE" w:rsidRDefault="00E50BD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bookmarkStart w:id="2" w:name="_Hlk38821049"/>
                  <w:r w:rsidRPr="00C957EE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Январь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1"/>
                    <w:gridCol w:w="451"/>
                    <w:gridCol w:w="450"/>
                    <w:gridCol w:w="450"/>
                    <w:gridCol w:w="450"/>
                    <w:gridCol w:w="439"/>
                  </w:tblGrid>
                  <w:tr w:rsidR="00E50BDE" w:rsidRPr="00C957EE" w14:paraId="684222CD" w14:textId="77777777" w:rsidTr="00996E56">
                    <w:trPr>
                      <w:trHeight w:val="170"/>
                    </w:trPr>
                    <w:tc>
                      <w:tcPr>
                        <w:tcW w:w="710" w:type="pct"/>
                        <w:shd w:val="clear" w:color="auto" w:fill="F2F2F2" w:themeFill="background1" w:themeFillShade="F2"/>
                        <w:vAlign w:val="center"/>
                      </w:tcPr>
                      <w:p w14:paraId="39408482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B285114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4BB7502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684BA99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CF75680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7BE3AF3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1" w:type="pct"/>
                        <w:shd w:val="clear" w:color="auto" w:fill="F2F2F2" w:themeFill="background1" w:themeFillShade="F2"/>
                        <w:vAlign w:val="center"/>
                      </w:tcPr>
                      <w:p w14:paraId="37E85CF0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C957EE" w14:paraId="31DF8F53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4C3DF47A" w14:textId="5202F78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D8DCA2" w14:textId="1CA2315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953DC5" w14:textId="729308F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6F7F6B" w14:textId="324E064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D77DEF9" w14:textId="2982F9A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B1CBA7" w14:textId="2926C74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1DE8D4C" w14:textId="1D38A92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4A5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4A5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4A5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AFA4FA2" w14:textId="77777777" w:rsidTr="00C6519B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688A4083" w14:textId="7614B7F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D9C7DF" w14:textId="225DE91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D5672A" w14:textId="0237064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E39618" w14:textId="44E322C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01D669" w14:textId="73285C6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8B3CC1" w14:textId="1C7D437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3A6A44F" w14:textId="3BE5016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223F797F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3FCDA0AA" w14:textId="1DEF5C6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99770B" w14:textId="63D75E2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78C04D" w14:textId="5E13793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764BF9" w14:textId="0446A7A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4D6EFD" w14:textId="1AAED9E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A7D074" w14:textId="4E45FBA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DF4C53D" w14:textId="238251D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0529957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7824C9C9" w14:textId="0FB35D7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5E1D41" w14:textId="50FDE94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951C8E" w14:textId="4A4D523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755A8A" w14:textId="3BC1A2B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1F29A4" w14:textId="33FC963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8D3352" w14:textId="499A279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CF6BA37" w14:textId="79995DF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97D45F8" w14:textId="77777777" w:rsidTr="00C6519B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4BD14B6A" w14:textId="5B120CE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46ECD0" w14:textId="768824B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F7B018" w14:textId="1F54EBF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2B5BF7" w14:textId="100A6B1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3E501" w14:textId="463C417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251BC6" w14:textId="1FD4424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C957EE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957EE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3CA74E8D" w14:textId="4B312A6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957EE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144E5B8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55F237A0" w14:textId="56045B4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F94A5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F94A5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4CCAC5" w14:textId="23C79CB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0BB2A5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CD13DEE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41B312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7F8AB0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40F850EA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  <w:bookmarkEnd w:id="2"/>
                </w:tbl>
                <w:p w14:paraId="1B2D8CFA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3D861116" w14:textId="77777777" w:rsidR="00E50BDE" w:rsidRPr="00C957EE" w:rsidRDefault="00E50BD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 w:rsidRPr="00C957EE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Февраль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50"/>
                    <w:gridCol w:w="451"/>
                    <w:gridCol w:w="451"/>
                    <w:gridCol w:w="451"/>
                    <w:gridCol w:w="451"/>
                    <w:gridCol w:w="442"/>
                  </w:tblGrid>
                  <w:tr w:rsidR="00E50BDE" w:rsidRPr="00C957EE" w14:paraId="4D521D1C" w14:textId="77777777" w:rsidTr="00996E56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F2F2F2" w:themeFill="background1" w:themeFillShade="F2"/>
                        <w:vAlign w:val="center"/>
                      </w:tcPr>
                      <w:p w14:paraId="5B4A50A8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4D052ACD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A47D848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1412BE2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C3D3BE5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42F7BE9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4CB16A91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C957EE" w14:paraId="033AD79B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62338C3E" w14:textId="312C401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E9814E4" w14:textId="222DB3B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B665E05" w14:textId="5C22F3F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4A5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4A5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4A5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31D4F0" w14:textId="158EEEB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FC2BCF9" w14:textId="5F99C9D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CD888BB" w14:textId="3921B24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A023F15" w14:textId="5CA048F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6878283D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036E1A06" w14:textId="29734AB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1E8FAF3" w14:textId="34507C8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F01189" w14:textId="3D0E383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DD9A7D" w14:textId="53A6368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7C63CF" w14:textId="17849B4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0DD119" w14:textId="085FB05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51B6ED7" w14:textId="35B522B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DC4D67B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64AC88D8" w14:textId="4D1336B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A0ABAC2" w14:textId="1503117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AB7AB9" w14:textId="54BCA57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8FC14F" w14:textId="4F6A6EC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F7ACB7" w14:textId="40D7A5A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6A9F174" w14:textId="7A0958C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0A0A41E" w14:textId="58D4558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3331944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36526BF" w14:textId="2B0A083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A8C1CD1" w14:textId="31941C6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3A56F1" w14:textId="3519D9D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262D4B" w14:textId="4F982B2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A49CF7" w14:textId="452BDBE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26A059" w14:textId="289E22F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E25065" w14:textId="0179BDD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4B0FF95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0A5D3919" w14:textId="6463046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F94A5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F94A5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5641D12" w14:textId="1BFADB6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CBBFCBA" w14:textId="2E065A1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DB4676" w14:textId="2B80306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2ADD02" w14:textId="0E427BA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6D5BCA" w14:textId="0759019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267017D" w14:textId="31242AB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4CB553C4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4549FBFA" w14:textId="262A655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254819C" w14:textId="5DE8A9A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!A12 Is Not In Table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FD04B4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AA4EBA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9AE72D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A36644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970C07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635B5D45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4315FC74" w14:textId="77777777" w:rsidR="00E50BDE" w:rsidRPr="00C957EE" w:rsidRDefault="00E50BD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 w:rsidRPr="00C957EE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Март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50"/>
                    <w:gridCol w:w="451"/>
                    <w:gridCol w:w="451"/>
                    <w:gridCol w:w="451"/>
                    <w:gridCol w:w="451"/>
                    <w:gridCol w:w="442"/>
                  </w:tblGrid>
                  <w:tr w:rsidR="00E50BDE" w:rsidRPr="00C957EE" w14:paraId="5FBA1453" w14:textId="77777777" w:rsidTr="00996E56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F2F2F2" w:themeFill="background1" w:themeFillShade="F2"/>
                        <w:vAlign w:val="center"/>
                      </w:tcPr>
                      <w:p w14:paraId="3D82C68E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5D081C50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B330407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F2E47A7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D7F939A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24E7528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36F13CE6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C957EE" w14:paraId="1AD7C61D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0AAAD04" w14:textId="5B5C3B4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EBC2568" w14:textId="05906DD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F3CE0B" w14:textId="744647B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4A5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4A5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4A5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343102" w14:textId="6901582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48F3FC" w14:textId="0171360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C4B999" w14:textId="546CD21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C957EE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957EE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11257B" w14:textId="025108E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ACC4FBD" w14:textId="77777777" w:rsidTr="00997268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62D8059F" w14:textId="4294225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45CA2B8" w14:textId="4DD6821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DB2D48" w14:textId="7F2554B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650517" w14:textId="1212C98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810657" w14:textId="51FCC35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DD2049" w14:textId="4899FFE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B2C3A7B" w14:textId="19E8697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2DAA7F9C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B1BC1FA" w14:textId="3085CD3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2ED7620" w14:textId="43CF36C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D98F73" w14:textId="4578187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612937" w14:textId="29AC021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6CEF7" w14:textId="62AEBA1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EEA51C" w14:textId="16F02DB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340F2AC" w14:textId="4AF04AF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91924FE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0EE5652" w14:textId="6F0279B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27248AD" w14:textId="312EC68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5AFA3B" w14:textId="5625800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3E5F29" w14:textId="36DAAAB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D56471" w14:textId="33458CD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7AED89" w14:textId="35BA54D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8F77A3C" w14:textId="3D68354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322DB458" w14:textId="77777777" w:rsidTr="00997268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24ACEBE8" w14:textId="71629A8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8E2EFA3" w14:textId="51BFC24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0FF736" w14:textId="40B3AEF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8BB8E5" w14:textId="7DFD23A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F94A5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F94A5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4100B5" w14:textId="6B05307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C4FF97" w14:textId="3E7A025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B8E039F" w14:textId="2A6E9B3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3808F25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1E6C55AF" w14:textId="5A1DB76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D1FD984" w14:textId="00F65F5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E8669C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B5375A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1958E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7379C4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E133FB9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260070DC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</w:tr>
            <w:tr w:rsidR="00C957EE" w:rsidRPr="00C957EE" w14:paraId="1C58B95A" w14:textId="77777777" w:rsidTr="00C957EE">
              <w:tc>
                <w:tcPr>
                  <w:tcW w:w="1666" w:type="pct"/>
                  <w:tcBorders>
                    <w:top w:val="nil"/>
                  </w:tcBorders>
                </w:tcPr>
                <w:p w14:paraId="5820329B" w14:textId="1D929C0F" w:rsidR="00C957EE" w:rsidRPr="00C957EE" w:rsidRDefault="008C6CA7" w:rsidP="00E50BDE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val="en-US" w:bidi="ru-RU"/>
                    </w:rPr>
                    <w:t>9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(СБ + ВС)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6642383A" w14:textId="751F3551" w:rsidR="00C957EE" w:rsidRPr="00C957EE" w:rsidRDefault="00C957E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8</w:t>
                  </w:r>
                  <w:r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Pr="00C957EE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(СБ + ВС)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1573F3B2" w14:textId="39878152" w:rsidR="00C957EE" w:rsidRPr="00C957EE" w:rsidRDefault="00C957E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8</w:t>
                  </w:r>
                  <w:r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Pr="00C957EE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(СБ + ВС)</w:t>
                  </w:r>
                </w:p>
              </w:tc>
            </w:tr>
            <w:tr w:rsidR="00E50BDE" w:rsidRPr="00C957EE" w14:paraId="3808ABFD" w14:textId="77777777" w:rsidTr="00C957EE">
              <w:tc>
                <w:tcPr>
                  <w:tcW w:w="1666" w:type="pct"/>
                  <w:tcBorders>
                    <w:bottom w:val="nil"/>
                  </w:tcBorders>
                </w:tcPr>
                <w:p w14:paraId="7D399169" w14:textId="77777777" w:rsidR="00E50BDE" w:rsidRPr="00C957EE" w:rsidRDefault="00E50BD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 w:rsidRPr="00C957EE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Апрель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5"/>
                    <w:gridCol w:w="450"/>
                    <w:gridCol w:w="450"/>
                    <w:gridCol w:w="450"/>
                    <w:gridCol w:w="450"/>
                    <w:gridCol w:w="450"/>
                    <w:gridCol w:w="442"/>
                  </w:tblGrid>
                  <w:tr w:rsidR="00E50BDE" w:rsidRPr="00C957EE" w14:paraId="1830A8BB" w14:textId="77777777" w:rsidTr="00996E56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F2F2F2" w:themeFill="background1" w:themeFillShade="F2"/>
                        <w:vAlign w:val="center"/>
                      </w:tcPr>
                      <w:p w14:paraId="248C618E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38875A88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BA8D3FF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6D9A724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6EDF12F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14A8180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4256D4DB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C957EE" w14:paraId="14D13F92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1DC5D93D" w14:textId="02E029D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A2BC1B1" w14:textId="66A43D6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B2768D" w14:textId="3A54015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87AAB21" w14:textId="69182F0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03FBC2" w14:textId="3898B9C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4DE3B76" w14:textId="285C092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4A5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4A5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4A5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C9BEC9E" w14:textId="312E3D8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366F6110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3A80732B" w14:textId="1B6EEA4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CCF1C20" w14:textId="47E6A14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76D9DB" w14:textId="3E59902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90857E" w14:textId="5A11716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55E11EF" w14:textId="7BD6888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4E2CB87" w14:textId="6864CD3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BA6BB62" w14:textId="627F61D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4D8AA71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69EB8112" w14:textId="1156AEB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AC37CB7" w14:textId="52048FD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8941E8C" w14:textId="2422D13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649ED3" w14:textId="7FC3FCB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2DE6CE" w14:textId="138B345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FC6B17" w14:textId="21AB2FA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DA52DBF" w14:textId="4B42857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D87AE24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70F716A" w14:textId="13699ED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67ECA79" w14:textId="19C79E7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2A4B10" w14:textId="1AE52CF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8E8D1C" w14:textId="01E79C5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C86561" w14:textId="361008E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3E61DF9" w14:textId="6D78B28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E1883DE" w14:textId="5540570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4CB6B821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59309AC1" w14:textId="486DE52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8ADCBBC" w14:textId="1534962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6DBB2B" w14:textId="078F734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B25296" w14:textId="1273B2F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E1728F9" w14:textId="52C770D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8BA22F" w14:textId="1B88B1F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F94A5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F94A5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CD9DB15" w14:textId="08A7071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C6CA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C6CA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03B39C8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18C29B70" w14:textId="01B3014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CD1DC2B" w14:textId="63ADE5D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F85E93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50F81B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4B0153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7E74A4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34D86D9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7B246660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3E785DF9" w14:textId="77777777" w:rsidR="00E50BDE" w:rsidRPr="00C957EE" w:rsidRDefault="00E50BD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 w:rsidRPr="00C957EE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Май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49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C957EE" w14:paraId="1DD4E4F6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2AB9ED4E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39D186A1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626984B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1AD4BDE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0443639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3E119DB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6DA99563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C957EE" w14:paraId="644B5DAB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B607DB9" w14:textId="161926D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FC3D935" w14:textId="266913B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70862A" w14:textId="26A820F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2D7F723" w14:textId="7529F64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230D98D" w14:textId="239369E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16B5E9" w14:textId="314409E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C6CA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C6CA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D4D949F" w14:textId="7B82BF0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A9C0ECC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A555505" w14:textId="197177F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6AB69DE" w14:textId="5F49519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096DAC" w14:textId="272F02F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9C13B6B" w14:textId="5B9B54C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117334" w14:textId="6E4DB89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7D6AFA" w14:textId="78CBD00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7DF7E6" w14:textId="2C0BC2A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5A5D8179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FF04C3A" w14:textId="7EB648F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0A915AD" w14:textId="56FF6CC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B16810" w14:textId="2EADCC0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F1FBF7" w14:textId="1044BC5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5BF783" w14:textId="71ECA25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33530D" w14:textId="42F501D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205FA3C" w14:textId="58BEEA4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1B050AD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503CE934" w14:textId="546283F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BCB5F75" w14:textId="39BFA16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19F71A" w14:textId="3167598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32973FF" w14:textId="01B3CE4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539F0D" w14:textId="257B637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09B660" w14:textId="56D042D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EA66CFE" w14:textId="7FBF94F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4B50F776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6413AED3" w14:textId="41FF8D1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226B469" w14:textId="57F3293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E4163C" w14:textId="185114C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35B977" w14:textId="64CAC09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4A5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18D083" w14:textId="474021A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4A5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4A5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4A5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4A5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10430F8" w14:textId="28F8412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4A5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4A5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4A5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4A5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8D76BD8" w14:textId="4E9010A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4A5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4A5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4A5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4A5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0F29507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C325A55" w14:textId="36577E2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4A5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4A5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4A5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4A5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2C0615F" w14:textId="1C24A10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4A5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4A5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4A5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F94A5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4A5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6441F8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43935F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97979E7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4467D5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F42639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254C2834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75AF13B3" w14:textId="77777777" w:rsidR="00E50BDE" w:rsidRPr="00C957EE" w:rsidRDefault="00E50BD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 w:rsidRPr="00C957EE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Июнь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49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C957EE" w14:paraId="27C2DD8F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5893BECD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370B9338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21B8F87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65E1320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210675F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A5AA2EC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7228F16D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C957EE" w14:paraId="36D35DFF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9BA6D45" w14:textId="6650489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FFEE45A" w14:textId="0FB21DD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8B4D4C" w14:textId="7C9AFF2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215F83" w14:textId="693287D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4A5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4A5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4A5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59E4A7" w14:textId="3C2F8F2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5A5C01F" w14:textId="0D69144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2C83CDA" w14:textId="3981C42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6F389E1B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65C9E191" w14:textId="3E324C3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CDF6107" w14:textId="251CF96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9A0BDA" w14:textId="4EAEBDF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C5A0E1" w14:textId="2937A0D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B9CD27" w14:textId="116E87E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001CD9" w14:textId="67F8209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E5F75D7" w14:textId="55653B8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3A9805B0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A166C50" w14:textId="27028E2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94638AA" w14:textId="3A3E6F1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5F8B86A" w14:textId="7B40C0D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C7684B" w14:textId="33BDDF7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9F8B80C" w14:textId="34C04D5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B9840C" w14:textId="42D6597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90B891E" w14:textId="14C269E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4E05CB2F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51EF6D8" w14:textId="3599E95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FF0A85E" w14:textId="68F4E3A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77E735" w14:textId="55571DA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ED938D" w14:textId="357193E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426403" w14:textId="0F05C89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038E1F" w14:textId="5D20108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E701C99" w14:textId="4AEB469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ED9F1FD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4F50AD5B" w14:textId="705D5A6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5174962" w14:textId="2C8E709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671FD3" w14:textId="5A2FD7C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3CB8B9" w14:textId="2191477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F94A5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F94A5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87473A" w14:textId="32E9E50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C47AD9" w14:textId="660BD05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4A9BD90" w14:textId="6172AA9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6A50E019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A2544FD" w14:textId="067AE24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2D45BB9" w14:textId="68D1511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CFC2CA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8709F84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3A46683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FDAE73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31A12D3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3BB208CE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</w:tr>
            <w:tr w:rsidR="00C957EE" w:rsidRPr="00C957EE" w14:paraId="1EAB23AD" w14:textId="77777777" w:rsidTr="00C957EE">
              <w:tc>
                <w:tcPr>
                  <w:tcW w:w="1666" w:type="pct"/>
                  <w:tcBorders>
                    <w:top w:val="nil"/>
                  </w:tcBorders>
                </w:tcPr>
                <w:p w14:paraId="1120ADC2" w14:textId="391BDF62" w:rsidR="00C957EE" w:rsidRPr="00C957EE" w:rsidRDefault="008C6CA7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val="en-US" w:bidi="ru-RU"/>
                    </w:rPr>
                    <w:t>10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(СБ + ВС)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2DB6A399" w14:textId="54F13F9F" w:rsidR="00C957EE" w:rsidRPr="00C957EE" w:rsidRDefault="008C6CA7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val="en-US" w:bidi="ru-RU"/>
                    </w:rPr>
                    <w:t>8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(СБ + ВС)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52AF004B" w14:textId="1C251FDF" w:rsidR="00C957EE" w:rsidRPr="00C957EE" w:rsidRDefault="00C957E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8</w:t>
                  </w:r>
                  <w:r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Pr="00C957EE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(СБ + ВС)</w:t>
                  </w:r>
                </w:p>
              </w:tc>
            </w:tr>
            <w:tr w:rsidR="00E50BDE" w:rsidRPr="00C957EE" w14:paraId="5ABCB9D1" w14:textId="77777777" w:rsidTr="00C957EE">
              <w:tc>
                <w:tcPr>
                  <w:tcW w:w="1666" w:type="pct"/>
                  <w:tcBorders>
                    <w:bottom w:val="nil"/>
                  </w:tcBorders>
                </w:tcPr>
                <w:p w14:paraId="3FBAEAFE" w14:textId="77777777" w:rsidR="00E50BDE" w:rsidRPr="00C957EE" w:rsidRDefault="00E50BD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 w:rsidRPr="00C957EE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Июль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5"/>
                    <w:gridCol w:w="450"/>
                    <w:gridCol w:w="450"/>
                    <w:gridCol w:w="450"/>
                    <w:gridCol w:w="450"/>
                    <w:gridCol w:w="450"/>
                    <w:gridCol w:w="442"/>
                  </w:tblGrid>
                  <w:tr w:rsidR="00E50BDE" w:rsidRPr="00C957EE" w14:paraId="79A7682D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00D5E333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2879D599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5041FA7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A3F4389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80EDCA7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D33AC24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125FA0C5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C957EE" w14:paraId="29D7AFB5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2654728C" w14:textId="1E66CAD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10BB236D" w14:textId="1DBDA15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64AD9C5" w14:textId="309ABC6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0915E37" w14:textId="3004C03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53D8435D" w14:textId="4E86A52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A9D2964" w14:textId="6B79EBC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4A5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4A5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4A5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6A49BCAA" w14:textId="2BD7702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26853A2F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</w:tcPr>
                      <w:p w14:paraId="527C8673" w14:textId="3C01B31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0E3EBF80" w14:textId="67DE909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8453D30" w14:textId="03E07DC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34909F1" w14:textId="487A70C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40F4289" w14:textId="16492F3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8784F66" w14:textId="4818E18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2A8AB66D" w14:textId="409597C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CC3501E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6015D498" w14:textId="1313734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4089BBE9" w14:textId="6372A95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EFABAAC" w14:textId="41CEF2C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3D8614D" w14:textId="6B477C3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F19BAE3" w14:textId="46D2F05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923704E" w14:textId="4370258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4F983202" w14:textId="1275975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39E4E759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0BE55D21" w14:textId="2200096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79326060" w14:textId="44619F7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CA83538" w14:textId="0D37389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C0E6002" w14:textId="0DD873D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E86358C" w14:textId="39A6D37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0DC1096A" w14:textId="650A707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4192DAE9" w14:textId="2EDFFA1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2D3F51F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</w:tcPr>
                      <w:p w14:paraId="1D8C1ED8" w14:textId="20147AB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23881252" w14:textId="3B13705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633A310" w14:textId="3A1FAAE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6037D64" w14:textId="064440E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EEE6AB2" w14:textId="179AABD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B803B28" w14:textId="4389434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C957EE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957EE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216A3730" w14:textId="4ED69CB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F94A5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F94A5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69E92B85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186F6115" w14:textId="58354B8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03EC2CAA" w14:textId="7F76F8D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67A2B8F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67E5D075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767B0B97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6978A00E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</w:tcPr>
                      <w:p w14:paraId="53A13132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31377DC9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38E15426" w14:textId="77777777" w:rsidR="00E50BDE" w:rsidRPr="00C957EE" w:rsidRDefault="00E50BD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 w:rsidRPr="00C957EE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Август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49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C957EE" w14:paraId="1D6EAAC9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3765FE43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5ED81C9E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3CEAFCB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4B3AC2C8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84F49CD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4CEFA78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136B7B87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C957EE" w14:paraId="029CC6A8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99A9219" w14:textId="43EC2DF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9E3A1F2" w14:textId="5440167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4A5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4A5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F94A5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4A5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F94A5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CC8AB17" w14:textId="3C43B12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F94A5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F94A5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5853AB" w14:textId="5A06A03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F94A5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F94A5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8E9772" w14:textId="020BC5A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F94A5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F94A5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54BF77" w14:textId="1E83E27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F94A5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F94A5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F4203E8" w14:textId="771015E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A0487C9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37DD9AC" w14:textId="18E115B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E146FA2" w14:textId="6170842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10B63A9" w14:textId="4CCEFEA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FAFAA5" w14:textId="5862538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6E8B3F" w14:textId="23102FA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E0BABE" w14:textId="7D57605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268D01D" w14:textId="6CFB9D5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6BBD6FAB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AD9EAAD" w14:textId="7504FF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50CDE0F" w14:textId="59D93AC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AFCCC7" w14:textId="668DBAA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84FB448" w14:textId="6DE4FDF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C3D44B" w14:textId="63ABCBC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B42C8C" w14:textId="6966418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61DAE87" w14:textId="397A99D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267A1409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5D71F26C" w14:textId="00658F5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76E0A73" w14:textId="2C2D349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93C939" w14:textId="3B4D171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9B7BD4" w14:textId="11A6F61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EA51FA" w14:textId="56C2C64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57B51F" w14:textId="0A3ECBC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9CC1CCE" w14:textId="39FF3F7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5EE3CD9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45F57CA" w14:textId="3EABD7F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8B7B4E7" w14:textId="611F5F4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A3D790" w14:textId="73E0AD5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917A65" w14:textId="7429B46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112852" w14:textId="745FE8D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F448B09" w14:textId="65CB6A5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396A96B" w14:textId="5EE3683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10F4546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FA1158A" w14:textId="1A31B97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1C43EA1" w14:textId="6E548EE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0A364C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5D17C8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661B1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29129F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BBC477D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71E1777A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71B176A2" w14:textId="77777777" w:rsidR="00E50BDE" w:rsidRPr="00C957EE" w:rsidRDefault="00E50BD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 w:rsidRPr="00C957EE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Сентябрь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49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C957EE" w14:paraId="10F7938D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402113AC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4FFC79D6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3DAE41B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F6D9FBA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4B9553B9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AB9C00A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030925B0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C957EE" w14:paraId="23783DAC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4E44E10" w14:textId="2F1D755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5936B04" w14:textId="14612B6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7D62ED" w14:textId="1B825A6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48FC35" w14:textId="53D416B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005C7D" w14:textId="0D780F8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4A5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4A5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4A5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E8FC14" w14:textId="67F86E3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C1B6ED8" w14:textId="02CF776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50935067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6E2A3DC" w14:textId="2901EA2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FB5077D" w14:textId="6A4439D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EED14B5" w14:textId="21A4FD0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405CD7" w14:textId="736D52A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366BF5" w14:textId="4616249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D89D9F" w14:textId="595E8AE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323D446" w14:textId="0E552BF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275EA407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E806A7E" w14:textId="018A74A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F822CE7" w14:textId="72D1569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0017E8D" w14:textId="074EF6A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609886" w14:textId="1CAB099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C83A73" w14:textId="12A0E7C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772BA9" w14:textId="212C218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AD2E317" w14:textId="479CBF9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F998A4F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4C75CA2" w14:textId="04B3313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F39A69E" w14:textId="290DE00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B9C74E" w14:textId="6DA3E93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F1FAEE3" w14:textId="677F925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D85131C" w14:textId="52F915A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3ADF14" w14:textId="24FC8DA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E8CEE29" w14:textId="2D00FEE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300EC183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405BFCCC" w14:textId="3820CBA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3FE00F1" w14:textId="003D8F1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276E76E" w14:textId="61E0E68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99448D" w14:textId="6611D91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E783AE" w14:textId="0F13E17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F94A5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F94A5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CB3755E" w14:textId="19B1F8F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C6CA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C6CA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AA51BE" w14:textId="4DB588A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280785D6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122901D" w14:textId="36E5AA3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5FF73FC" w14:textId="624C309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11876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835F3D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DE9A08B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C0D83A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F33F9EC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43A637F0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</w:tr>
            <w:tr w:rsidR="00C957EE" w:rsidRPr="00C957EE" w14:paraId="7D62574A" w14:textId="77777777" w:rsidTr="00C957EE">
              <w:tc>
                <w:tcPr>
                  <w:tcW w:w="1666" w:type="pct"/>
                  <w:tcBorders>
                    <w:top w:val="nil"/>
                  </w:tcBorders>
                </w:tcPr>
                <w:p w14:paraId="579957A6" w14:textId="526F5376" w:rsidR="00C957EE" w:rsidRPr="00C957EE" w:rsidRDefault="00F94A5F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val="en-US" w:bidi="ru-RU"/>
                    </w:rPr>
                    <w:t>10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(СБ + ВС)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30C464A8" w14:textId="531BD010" w:rsidR="00C957EE" w:rsidRPr="00C957EE" w:rsidRDefault="00F94A5F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val="en-US" w:bidi="ru-RU"/>
                    </w:rPr>
                    <w:t>8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(СБ + ВС)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79564357" w14:textId="3ABB4B75" w:rsidR="00C957EE" w:rsidRPr="00C957EE" w:rsidRDefault="008C6CA7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val="en-US" w:bidi="ru-RU"/>
                    </w:rPr>
                    <w:t>9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(СБ + ВС)</w:t>
                  </w:r>
                </w:p>
              </w:tc>
            </w:tr>
            <w:tr w:rsidR="00E50BDE" w:rsidRPr="00C957EE" w14:paraId="405FBD6D" w14:textId="77777777" w:rsidTr="00C957EE">
              <w:tc>
                <w:tcPr>
                  <w:tcW w:w="1666" w:type="pct"/>
                  <w:tcBorders>
                    <w:bottom w:val="nil"/>
                  </w:tcBorders>
                </w:tcPr>
                <w:p w14:paraId="153179A5" w14:textId="77777777" w:rsidR="00E50BDE" w:rsidRPr="00C957EE" w:rsidRDefault="00E50BD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 w:rsidRPr="00C957EE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Октябрь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5"/>
                    <w:gridCol w:w="450"/>
                    <w:gridCol w:w="450"/>
                    <w:gridCol w:w="450"/>
                    <w:gridCol w:w="450"/>
                    <w:gridCol w:w="450"/>
                    <w:gridCol w:w="442"/>
                  </w:tblGrid>
                  <w:tr w:rsidR="00E50BDE" w:rsidRPr="00C957EE" w14:paraId="645C0491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261465F1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77978E76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C4142C0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EAA7938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CF93F66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101EEAA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722DDBF4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C957EE" w14:paraId="27EA076C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928224A" w14:textId="60A486E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3B85523" w14:textId="31FD5E0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1A6FAE7" w14:textId="389B8A8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DF44BEE" w14:textId="0541A66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011C567" w14:textId="0E92073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4CEAF06" w14:textId="57981A9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81D5245" w14:textId="0F94102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4A5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4A5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4A5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2B273892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82B725B" w14:textId="21CA36E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5CEE8C6" w14:textId="1879DAF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C4B3FE" w14:textId="35CECFA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39FCBA" w14:textId="0ED379D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A14329" w14:textId="34BD776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9A62B3" w14:textId="0E427F4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7C92898" w14:textId="20981E5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6D3DAF6A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AB1FB5A" w14:textId="2DE5140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9047C05" w14:textId="0CE8341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169ADD" w14:textId="49F6D0C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400254" w14:textId="54FBD13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A615AC" w14:textId="17D8B88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9A5A6E" w14:textId="3FBB016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68BD37F" w14:textId="762D321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5D5307B8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27F6539" w14:textId="54DB7DC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C5B3551" w14:textId="616A8FE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21936C5" w14:textId="57A729D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57154F" w14:textId="1942550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D94759" w14:textId="62B8C1B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92FE66" w14:textId="0140019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F363317" w14:textId="4FB5D2D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47CB7732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55C07B7" w14:textId="771C3F9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6A0EA92" w14:textId="68D8EE3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53BCE1" w14:textId="483B9F9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81D568" w14:textId="3574CF5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0E4F68A" w14:textId="37F5348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D2B412" w14:textId="21BB8F8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052E943" w14:textId="33252BE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C957EE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957EE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93E3EA9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3A89A6B" w14:textId="0FB5C95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F94A5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F94A5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638F23B" w14:textId="61FB7F4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1B1A8D5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A6E6B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8ED030B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9AA8D2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34B426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03F68E73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24C375F8" w14:textId="77777777" w:rsidR="00E50BDE" w:rsidRPr="00C957EE" w:rsidRDefault="00E50BD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 w:rsidRPr="00C957EE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Ноябрь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49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C957EE" w14:paraId="16688E75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79917AAA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5D1BC836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DDCB495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708805C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4C312728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4B80C4A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73BC35CA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C957EE" w14:paraId="29963989" w14:textId="77777777" w:rsidTr="00997268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42DCC96" w14:textId="5B9331C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C0E652B" w14:textId="71637C1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F4BF1D2" w14:textId="1FCDA01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4A5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4A5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4A5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F88DEE7" w14:textId="74EC55B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0DC270D" w14:textId="5E91CF1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D2DD1D" w14:textId="43E5B7D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C957EE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957EE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C796EA4" w14:textId="63C1241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3EBFEFE2" w14:textId="77777777" w:rsidTr="00997268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0329F9D7" w14:textId="0C37250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C626200" w14:textId="77342C2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56A358" w14:textId="092034C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C555CA" w14:textId="6DCF333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78F2A8" w14:textId="32196F1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0213C9" w14:textId="3B9FCF3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1BDF07F" w14:textId="2D41A26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2CCE94A4" w14:textId="77777777" w:rsidTr="00997268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4629055" w14:textId="2E1FF44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44807EA" w14:textId="49B552A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645939" w14:textId="2820583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BFC8E9" w14:textId="2CA2CFE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8B4706" w14:textId="54F3CA0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306362" w14:textId="414542F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36174E6" w14:textId="1522B32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95F22A4" w14:textId="77777777" w:rsidTr="00997268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C291F70" w14:textId="7778F82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0A7C695" w14:textId="36F82ED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F7A1320" w14:textId="0C03649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93C9A06" w14:textId="4C97CFC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EDCB7E" w14:textId="0E6E608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1A48F85" w14:textId="679C4BF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122A6A0" w14:textId="7D44B1A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314B7451" w14:textId="77777777" w:rsidTr="00997268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21C0B13E" w14:textId="4EAAE07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85C4BD2" w14:textId="403D96A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D5AF41" w14:textId="41B02CB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F94A5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F94A5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B0FCBF" w14:textId="07108CF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FDD04B4" w14:textId="29ED88B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0A34A6" w14:textId="0437AEF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B92942E" w14:textId="0851015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5C14984" w14:textId="77777777" w:rsidTr="00997268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6BA0578" w14:textId="2B5F084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9708F5C" w14:textId="6732254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3869D5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540C6B4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113B55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C1FBAAB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8490E95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632E0932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78239E80" w14:textId="77777777" w:rsidR="00E50BDE" w:rsidRPr="00C957EE" w:rsidRDefault="00E50BD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 w:rsidRPr="00C957EE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Декабрь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49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C957EE" w14:paraId="1AADCE52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09847E74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3AF3D59F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757186B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3508AAD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3E4E577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F43DF2B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49D565C3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C957EE" w14:paraId="6F733323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8D0E985" w14:textId="4E5AFFB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19B62F8" w14:textId="1A9C245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1307ACA" w14:textId="119B5DA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BE38827" w14:textId="64B29C6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EB01CF" w14:textId="71CA7DF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4A5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4A5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4A5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CB11A2D" w14:textId="6205834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145D7C4" w14:textId="67EBB4C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541FB961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17DB876" w14:textId="5B1CBAC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F1A50D2" w14:textId="378F175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F9B6CD7" w14:textId="4252F0E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AB6B2B" w14:textId="1295467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3B1C3A" w14:textId="22FB79B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B69B1D" w14:textId="6FDEED5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1696A4C" w14:textId="35DA912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5B03684A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0179AEC" w14:textId="1F2E639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49F4407" w14:textId="6846F26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D01706B" w14:textId="59FA9A6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42BBB2" w14:textId="363809B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277B32" w14:textId="794C9BD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AE1DC8" w14:textId="2D85680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DB95BCB" w14:textId="5AB1BC9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789B7EA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CC4CE27" w14:textId="12F1B18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5257DE5" w14:textId="38E4A31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5B77DB" w14:textId="70BE1FD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11F935" w14:textId="4092C69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922845" w14:textId="14FFA92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01F9385" w14:textId="6D0BAFB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6B257B" w14:textId="4FE8F61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4FF325E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19614E19" w14:textId="78189C2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4FDD080" w14:textId="6B2D9D0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83499E9" w14:textId="7987E4F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01708F" w14:textId="2602D55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4813E3" w14:textId="08F3691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F2FC1B6" w14:textId="755BD33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F94A5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F94A5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6271937" w14:textId="04CC026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C6CA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C6CA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E339188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D3BFC65" w14:textId="1499463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14E63AB" w14:textId="247EC77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525AB5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D6EA574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CE027E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42942F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F3BA4F2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1B630266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</w:tr>
            <w:tr w:rsidR="00C957EE" w:rsidRPr="00C957EE" w14:paraId="2153559D" w14:textId="77777777" w:rsidTr="00C957EE">
              <w:tc>
                <w:tcPr>
                  <w:tcW w:w="1666" w:type="pct"/>
                  <w:tcBorders>
                    <w:top w:val="nil"/>
                  </w:tcBorders>
                </w:tcPr>
                <w:p w14:paraId="207432E0" w14:textId="4FEE80B6" w:rsidR="00C957EE" w:rsidRPr="00C957EE" w:rsidRDefault="008C6CA7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val="en-US" w:bidi="ru-RU"/>
                    </w:rPr>
                    <w:t>9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(СБ + ВС)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24D07778" w14:textId="24ACDB6B" w:rsidR="00C957EE" w:rsidRPr="00C957EE" w:rsidRDefault="00C957E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8</w:t>
                  </w:r>
                  <w:r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Pr="00C957EE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(СБ + ВС)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6C840F7E" w14:textId="2F1EF9A4" w:rsidR="00C957EE" w:rsidRPr="00C957EE" w:rsidRDefault="008C6CA7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val="en-US" w:bidi="ru-RU"/>
                    </w:rPr>
                    <w:t>10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(СБ + ВС)</w:t>
                  </w:r>
                </w:p>
              </w:tc>
            </w:tr>
          </w:tbl>
          <w:p w14:paraId="1A5B6E03" w14:textId="2CC03F92" w:rsidR="00E50BDE" w:rsidRPr="00C957EE" w:rsidRDefault="00E50BDE" w:rsidP="00E50BDE">
            <w:pPr>
              <w:pStyle w:val="ad"/>
              <w:jc w:val="center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</w:tr>
    </w:tbl>
    <w:p w14:paraId="2B3E424A" w14:textId="1DF0A038" w:rsidR="00F93E3B" w:rsidRPr="00C957EE" w:rsidRDefault="00F93E3B" w:rsidP="00996E56">
      <w:pPr>
        <w:pStyle w:val="a5"/>
        <w:rPr>
          <w:rFonts w:cs="Arial"/>
          <w:noProof/>
          <w:color w:val="auto"/>
          <w:sz w:val="2"/>
          <w:szCs w:val="2"/>
        </w:rPr>
      </w:pPr>
    </w:p>
    <w:sectPr w:rsidR="00F93E3B" w:rsidRPr="00C957EE" w:rsidSect="00C957EE">
      <w:pgSz w:w="11906" w:h="16838" w:code="9"/>
      <w:pgMar w:top="567" w:right="720" w:bottom="567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B8C283" w14:textId="77777777" w:rsidR="00461EE4" w:rsidRDefault="00461EE4">
      <w:pPr>
        <w:spacing w:after="0"/>
      </w:pPr>
      <w:r>
        <w:separator/>
      </w:r>
    </w:p>
  </w:endnote>
  <w:endnote w:type="continuationSeparator" w:id="0">
    <w:p w14:paraId="1C03284C" w14:textId="77777777" w:rsidR="00461EE4" w:rsidRDefault="00461EE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C57EEB" w14:textId="77777777" w:rsidR="00461EE4" w:rsidRDefault="00461EE4">
      <w:pPr>
        <w:spacing w:after="0"/>
      </w:pPr>
      <w:r>
        <w:separator/>
      </w:r>
    </w:p>
  </w:footnote>
  <w:footnote w:type="continuationSeparator" w:id="0">
    <w:p w14:paraId="4B325843" w14:textId="77777777" w:rsidR="00461EE4" w:rsidRDefault="00461EE4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45A22"/>
    <w:rsid w:val="00151CCE"/>
    <w:rsid w:val="001B01F9"/>
    <w:rsid w:val="001C41F9"/>
    <w:rsid w:val="00285C1D"/>
    <w:rsid w:val="003327F5"/>
    <w:rsid w:val="00340CAF"/>
    <w:rsid w:val="003C0D41"/>
    <w:rsid w:val="003E085C"/>
    <w:rsid w:val="003E7B3A"/>
    <w:rsid w:val="00416364"/>
    <w:rsid w:val="00431B29"/>
    <w:rsid w:val="00440416"/>
    <w:rsid w:val="00461EE4"/>
    <w:rsid w:val="00462EAD"/>
    <w:rsid w:val="004A6170"/>
    <w:rsid w:val="004F6AAC"/>
    <w:rsid w:val="00512F2D"/>
    <w:rsid w:val="00570FBB"/>
    <w:rsid w:val="00583B82"/>
    <w:rsid w:val="005923AC"/>
    <w:rsid w:val="005D5149"/>
    <w:rsid w:val="005E656F"/>
    <w:rsid w:val="00667021"/>
    <w:rsid w:val="006974E1"/>
    <w:rsid w:val="006C0896"/>
    <w:rsid w:val="006F513E"/>
    <w:rsid w:val="007C0139"/>
    <w:rsid w:val="007D45A1"/>
    <w:rsid w:val="007F564D"/>
    <w:rsid w:val="008B1201"/>
    <w:rsid w:val="008C6CA7"/>
    <w:rsid w:val="008F16F7"/>
    <w:rsid w:val="009164BA"/>
    <w:rsid w:val="009166BD"/>
    <w:rsid w:val="00977AAE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5AB8"/>
    <w:rsid w:val="00C44DFB"/>
    <w:rsid w:val="00C6519B"/>
    <w:rsid w:val="00C70F21"/>
    <w:rsid w:val="00C7354B"/>
    <w:rsid w:val="00C91F9B"/>
    <w:rsid w:val="00C957EE"/>
    <w:rsid w:val="00CB04C5"/>
    <w:rsid w:val="00DE32AC"/>
    <w:rsid w:val="00E1407A"/>
    <w:rsid w:val="00E50BDE"/>
    <w:rsid w:val="00E774CD"/>
    <w:rsid w:val="00E77E1D"/>
    <w:rsid w:val="00ED75B6"/>
    <w:rsid w:val="00F91390"/>
    <w:rsid w:val="00F93E3B"/>
    <w:rsid w:val="00F94A5F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3427</Words>
  <Characters>19534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2020-12-15T05:37:00Z</dcterms:created>
  <dcterms:modified xsi:type="dcterms:W3CDTF">2020-12-15T05:37:00Z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