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50AABF56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41408D">
              <w:rPr>
                <w:rFonts w:cs="Arial"/>
                <w:noProof/>
                <w:color w:val="auto"/>
                <w:lang w:bidi="ru-RU"/>
              </w:rPr>
              <w:t>2023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18C0E575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="0041408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bookmarkStart w:id="1" w:name="_GoBack"/>
            <w:bookmarkEnd w:id="1"/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F921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воскресенья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2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4ABF42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086B4D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6B49F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61DC05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EB104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07BDE7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43461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61162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8DC79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5E1A6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9470C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CB562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D7A56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46639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FC0E4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ACBAE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CE681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A9B32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19283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5C326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708AE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54392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F4763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2FD6F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13C6A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81219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827DC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93ECF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06AA3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AAF5E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0B089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91D8B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9817F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1D9EB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E64C1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49284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4230A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083602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3799B2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580F52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434C47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62E7CB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436EAE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60445B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561B17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01D565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0E2AEC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58EE44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5E8EA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06B60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174030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6F527B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0EB942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09DE24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2160C1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6FA782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27CDFE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03D68A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3C84A9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78093D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180ED9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439E0F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668D34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5AE84B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6B1C3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27A3DC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393F3C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2498DB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497C18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77F53A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71BE02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17E51F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1A1365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795AC2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3D2522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4419F5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1778F7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57DA84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108F14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3F3FF8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61E67A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53D3AD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3EFD50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7D79BE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25CE83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3541B8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57F4E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702764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165AD6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40FBF6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4C1F0B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11A42B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732F7C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6DA49E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32CB0B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7FB76A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2164C0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82136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4FE8ED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72CDD5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6DAB5A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549A2D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62A614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5A385A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9E9E3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31AAA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61AD03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1E9D6D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3AB673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04498C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51BA86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4AF7B3C7" w:rsidR="00C957EE" w:rsidRPr="00A60ACB" w:rsidRDefault="00F9217A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воскресений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4C1F1C74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1FD23FD0" w:rsidR="00C957EE" w:rsidRPr="00C957EE" w:rsidRDefault="00F9217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воскресенья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6E1ACE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3BD48A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327B51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76406E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68E1AE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3DCEE4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6FB962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5083AD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2D9FF0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3CCB2E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526810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27F4A7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186E9A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24A941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2D83EA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2A4B3E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5C5575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4FBC22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38E5C9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2F35F1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57DB0F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29EF32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4AA30D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73DA8A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35AC87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73A9EF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0E0D1F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54526A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76C1CF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6A148A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323919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341464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62CBF6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6E5BA0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39CB66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0640DC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2BFD79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23056A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53DE85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1ECA90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5BF409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273052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368BDD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169A57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332567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382039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6BF74E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3B8AD3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79FE34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6B5ECE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3F1EE8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2405C8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43387C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6E6BAA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577465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5FB658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5D885E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60A8C9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3F621A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0B7032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0C3793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318AD0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7174BD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4BC629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184CCE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3FB584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10DB4F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3C1211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623501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6B981E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28A4F0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37A2D3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0CFADB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30D5F4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5755C8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3B861E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63D801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79DFDC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3B4162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7653F8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1C7691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1AEADF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54DCBD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51B16B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465F14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068C1F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70204D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11257C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0CEDE6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2799EB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6D5CA1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313E51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23218B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512D03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2FB7E1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358FB5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14F1B8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3AB58D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4F7F50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4BCA9E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6D3581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2E2846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61FB3A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441BB5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61310E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2402B2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46913F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10C4E8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0224FD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14C75C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6E6B75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055A0D5D" w:rsidR="00C957EE" w:rsidRPr="00C957EE" w:rsidRDefault="0041408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ий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4BEE412F" w:rsidR="00C957EE" w:rsidRPr="00C957EE" w:rsidRDefault="0041408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1C0B287D" w:rsidR="00C957EE" w:rsidRPr="00C957EE" w:rsidRDefault="00F9217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воскресенья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3F592A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09E594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195540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34F8CC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79274C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26025C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1467F6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6B5367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7FF083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2659C7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16C6CC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5DB0DA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27BAF4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1E4558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39B5F7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1EBFB9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514D66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30DB2D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069904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5CB013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74BE91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5F979B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4957AF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16F278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17CBF0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613F9D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632551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645F1B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2B1700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148EB8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7D2F50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16805F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5ACDC7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520B19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1C269B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1D58DD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7BDBD9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13C53D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3C529F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55DE1A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28513C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17DCC2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5D82D7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04A15D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64B335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7D66FC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7D9654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4CF970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56683B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7DF526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3AE660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528F7E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49E547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46913F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6AF27F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787101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1FE357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1ACB49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7D42DD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632537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233554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5A0B6A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656BBA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1C8BB3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45DF80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066B10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384C6A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53F275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0769C0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4532F0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68B1A0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18D372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507C5B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115CD2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53D342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080D1B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11955F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1067D4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663EA1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3AC52F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64E37E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240DB3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07B7FA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0072A3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769BA9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794511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404980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3305DA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3E2597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267C62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3F2581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335766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2EFEB4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1B380C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255E08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0D255A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67B8D0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288546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37E5E2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5DA407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1270DD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05E5A5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3853F1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17D84D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7E407B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3606B4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386127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45F84E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4F34EB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4A378D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2A04AA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2418BC15" w:rsidR="00C957EE" w:rsidRPr="00C957EE" w:rsidRDefault="000B403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ий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2C179C5F" w:rsidR="00C957EE" w:rsidRPr="00C957EE" w:rsidRDefault="000B403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5A0E0D00" w:rsidR="00C957EE" w:rsidRPr="00C957EE" w:rsidRDefault="00F9217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воскресенья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47F771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4680C7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788D25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3B2990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223E47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7B4BFC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6AE7C6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17E207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1BECDC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64DE85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2954D0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5B0A3D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1E6CBF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36CE9D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0B2B04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2C9424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2E15AE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5AACB9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0FB531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53DD23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4D972A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49AFA7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36DB4A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15DCA0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10B0B4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5C853C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04F73F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2E1C73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1427CC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2E5AD3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3B2F46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2570FD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0B4F35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649FBA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112FC7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033231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667A0C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5081F8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7AF45A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2AB14D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606CFB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23F8D0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77B496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39BBF9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69E50B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108FCE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0CE020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619172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3C72C1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7DCCA9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00AE77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7D2565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56E4E9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11790F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01B24E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086F07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4E406C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726B75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266E1F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7D84CA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7CD8CE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7B528C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7BBF90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610A69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3E75E3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2D0DBD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6A06CD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35DD57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5E44E8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78CA79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3A5463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49523A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7AAD2B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358BBA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388668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5E4262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550869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596A13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608469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7A5273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25DDF8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1AD851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7CD22A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485C79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3EC63C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65DB46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644441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62D5B9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3E219A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59D617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1C0A19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764788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6B0CBD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56B586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5A5718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043C9E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1EA121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4F5626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2EC35B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67B4C0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17BBEB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429D30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1BD5D8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16BDD6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0981D2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77E8B2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6C9F55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3FD93A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36E844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77E7CD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021567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69329DB3" w:rsidR="00C957EE" w:rsidRPr="00C957EE" w:rsidRDefault="00F9217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ий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48112FEF" w:rsidR="00C957EE" w:rsidRPr="00C957EE" w:rsidRDefault="00E16D0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33E5F4FE" w:rsidR="00C957EE" w:rsidRPr="00F9217A" w:rsidRDefault="0041408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ий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DE48B" w14:textId="77777777" w:rsidR="006377F1" w:rsidRDefault="006377F1">
      <w:pPr>
        <w:spacing w:after="0"/>
      </w:pPr>
      <w:r>
        <w:separator/>
      </w:r>
    </w:p>
  </w:endnote>
  <w:endnote w:type="continuationSeparator" w:id="0">
    <w:p w14:paraId="3B581AAB" w14:textId="77777777" w:rsidR="006377F1" w:rsidRDefault="006377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3EF293" w14:textId="77777777" w:rsidR="006377F1" w:rsidRDefault="006377F1">
      <w:pPr>
        <w:spacing w:after="0"/>
      </w:pPr>
      <w:r>
        <w:separator/>
      </w:r>
    </w:p>
  </w:footnote>
  <w:footnote w:type="continuationSeparator" w:id="0">
    <w:p w14:paraId="0BBD038C" w14:textId="77777777" w:rsidR="006377F1" w:rsidRDefault="006377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74B6A"/>
    <w:rsid w:val="00097A25"/>
    <w:rsid w:val="000A5A57"/>
    <w:rsid w:val="000B4031"/>
    <w:rsid w:val="001274F3"/>
    <w:rsid w:val="00151CCE"/>
    <w:rsid w:val="00187700"/>
    <w:rsid w:val="001B01F9"/>
    <w:rsid w:val="001C41F9"/>
    <w:rsid w:val="00263068"/>
    <w:rsid w:val="00285C1D"/>
    <w:rsid w:val="003327F5"/>
    <w:rsid w:val="00340CAF"/>
    <w:rsid w:val="00372C9B"/>
    <w:rsid w:val="003C0D41"/>
    <w:rsid w:val="003E085C"/>
    <w:rsid w:val="003E7B3A"/>
    <w:rsid w:val="0041408D"/>
    <w:rsid w:val="00416364"/>
    <w:rsid w:val="004300FF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377F1"/>
    <w:rsid w:val="00667021"/>
    <w:rsid w:val="006974E1"/>
    <w:rsid w:val="006C0896"/>
    <w:rsid w:val="006F513E"/>
    <w:rsid w:val="007A5238"/>
    <w:rsid w:val="007C0139"/>
    <w:rsid w:val="007D45A1"/>
    <w:rsid w:val="007F564D"/>
    <w:rsid w:val="00807067"/>
    <w:rsid w:val="0087147D"/>
    <w:rsid w:val="00872EE5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20D"/>
    <w:rsid w:val="00A20E4C"/>
    <w:rsid w:val="00A60ACB"/>
    <w:rsid w:val="00AA23D3"/>
    <w:rsid w:val="00AA3C50"/>
    <w:rsid w:val="00AD51E9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DE32AC"/>
    <w:rsid w:val="00E1407A"/>
    <w:rsid w:val="00E16D02"/>
    <w:rsid w:val="00E50BDE"/>
    <w:rsid w:val="00E774CD"/>
    <w:rsid w:val="00E77E1D"/>
    <w:rsid w:val="00ED75B6"/>
    <w:rsid w:val="00F30486"/>
    <w:rsid w:val="00F91390"/>
    <w:rsid w:val="00F9217A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3428</Words>
  <Characters>19541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2020-12-15T12:10:00Z</dcterms:created>
  <dcterms:modified xsi:type="dcterms:W3CDTF">2020-12-15T12:10:00Z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