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3C22BA" w:rsidRPr="00DE68C2" w14:paraId="470D662C" w14:textId="77777777" w:rsidTr="003C22BA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7085AEB4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3C22BA" w:rsidRPr="00DE68C2" w14:paraId="1EE92CC5" w14:textId="77777777" w:rsidTr="00741349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8C276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D15A23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7BCCE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6F974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0A3F0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1B6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644CF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266EFD9F" w14:textId="77777777" w:rsidTr="00741349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2674C44" w14:textId="5517F7E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E5D093" w14:textId="5441BF8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7F8B9E" w14:textId="019DC7E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1BFBBF" w14:textId="15D3465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95B5F0" w14:textId="19215D6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71933B" w14:textId="230ACDC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429E626" w14:textId="15153C4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7EB503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B0490FC" w14:textId="6959D56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3ACD51" w14:textId="0D01E42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E377FC" w14:textId="07BC306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7EFD68" w14:textId="742966E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CC1FD4" w14:textId="77656B7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DBF77" w14:textId="05B86E8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D6FB97" w14:textId="2C62891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08F38D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FF2EFCF" w14:textId="51849EC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E6A91F" w14:textId="2EF12CE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F2EAB2" w14:textId="5B0E009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27FBC" w14:textId="298DA02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8B3DAB" w14:textId="53FE8DF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C991F4" w14:textId="122FF7B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10665" w14:textId="1588E72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B24EBF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847C62" w14:textId="02958BC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A45AC5" w14:textId="52A4BF4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B26FD" w14:textId="0E4670C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37AAC" w14:textId="7468AE7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EC40" w14:textId="2A509A2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5564C" w14:textId="65001F7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1C95FA" w14:textId="24AFA5B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7D469CB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83AE55" w14:textId="14D9F7E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C3CE84" w14:textId="5C737BB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D67D6A" w14:textId="32119D0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60EB7" w14:textId="0EBCEF2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BF800F" w14:textId="1D7A5EC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A0A9C6" w14:textId="77C20AE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9DE12F" w14:textId="5A74977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A361BE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AEB608B" w14:textId="3BF6BFA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2E39F7E" w14:textId="1202C66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6A8D4C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BB855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F7F1B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0C47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7E9C1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D855E76" w:rsidR="003C22BA" w:rsidRPr="00DE68C2" w:rsidRDefault="003C22BA" w:rsidP="003C22B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3C22BA" w:rsidRPr="00DE68C2" w14:paraId="41093045" w14:textId="77777777" w:rsidTr="00741349">
              <w:tc>
                <w:tcPr>
                  <w:tcW w:w="2500" w:type="pct"/>
                  <w:vAlign w:val="center"/>
                </w:tcPr>
                <w:p w14:paraId="67FC89E3" w14:textId="77777777" w:rsidR="003C22BA" w:rsidRPr="00DE68C2" w:rsidRDefault="003C22BA" w:rsidP="003C22B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АПРЕЛЬ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5E42BAE8" w14:textId="2AC9D944" w:rsidR="003C22BA" w:rsidRPr="00DE68C2" w:rsidRDefault="003C22BA" w:rsidP="003C22B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88DA6AD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3C22BA" w:rsidRPr="00DE68C2" w14:paraId="33AD663A" w14:textId="77777777" w:rsidTr="00741349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D400C0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19049C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D2BFBE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712CB9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94B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07354A2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382957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3C22BA" w:rsidRPr="00DE68C2" w14:paraId="257918EB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E37910B" w14:textId="11C81C3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C421E5" w14:textId="5A06063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55324D" w14:textId="297DD1C9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775ADC" w14:textId="128EB82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E58E2D" w14:textId="04E1D87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C469E" w14:textId="79BB70A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DCEF2" w14:textId="4186B4A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ECD173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1BDC4B7" w14:textId="1F4CBEC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30760C" w14:textId="2F6184E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2D94D5" w14:textId="4B10260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B38D7E" w14:textId="61AA033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47D3A5" w14:textId="719FA78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F359C" w14:textId="7452CCF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3088540" w14:textId="275714B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4174172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202C0385" w14:textId="07CC10C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8FB784" w14:textId="2C479EB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80379E" w14:textId="6830790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E27B1F" w14:textId="1045A9A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9A1C1E" w14:textId="6E6675F9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358C28" w14:textId="12A16C4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B4EAB88" w14:textId="239D54E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D16EC24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B367F5D" w14:textId="47623D7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C10187" w14:textId="09C42FB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6483DE" w14:textId="065EAA8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239DCF" w14:textId="0246738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69F6F3" w14:textId="7AC3A35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39F92" w14:textId="56D6FA4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E7D6EF9" w14:textId="787313A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0D41343A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36E2F4A" w14:textId="72508F6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1920CB" w14:textId="716ABFA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BEFC7" w14:textId="60C6A85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FA6B94" w14:textId="42862F8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FDCEC8" w14:textId="5E29B1C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F2831A" w14:textId="7D7AABF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9C8258" w14:textId="1D4E84B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115ABDD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97D48C6" w14:textId="42F5988C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5D9424" w14:textId="0559B386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091C77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95F6F2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2F632D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FC9735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441884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3C22BA" w:rsidRPr="00DE68C2" w:rsidRDefault="003C22BA" w:rsidP="003C22B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423F0D6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3C22BA" w:rsidRPr="00DE68C2" w14:paraId="3AAFF25A" w14:textId="77777777" w:rsidTr="00741349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B0BE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652FD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8C2B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82B321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1EF238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3F4AA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FA95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3F4FBED2" w14:textId="77777777" w:rsidTr="00741349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AF143AF" w14:textId="1205BCE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E5402" w14:textId="35723D5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A9BCD8" w14:textId="1C79C2F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BEAECB" w14:textId="716C978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4447331" w14:textId="2512448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0409A6" w14:textId="6E40505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2F2FFE6" w14:textId="3A5987A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CE98D4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5854D5" w14:textId="533F5EB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BB585A" w14:textId="22240D6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3960F9" w14:textId="286D257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9CFA0" w14:textId="6425CEF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AF1C8C" w14:textId="3287A24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6F528" w14:textId="79F7BF4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57F89D" w14:textId="0309D56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607FAB67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DCD7DF" w14:textId="0D47BA2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2572A" w14:textId="7253B2A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E68EDE" w14:textId="055D1E8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03C5B8" w14:textId="0E37F0E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C51ECC" w14:textId="7A02CBE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3B7B29" w14:textId="5FF0486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F0A1E5" w14:textId="2D3F6E1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F36965B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DF66C3" w14:textId="4D33715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76003C" w14:textId="158E5F0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F3DCE1" w14:textId="13D17B9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6D90D6" w14:textId="56A67BC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A2733" w14:textId="35A90FC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EB7FB" w14:textId="632ED6B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04D39B" w14:textId="79765D3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5783A305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C3311F9" w14:textId="3916015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E457377" w14:textId="7A3B3A4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6B9FBB" w14:textId="3193289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DB9A62" w14:textId="50FA5A9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BE6616" w14:textId="0EDE09C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F3494" w14:textId="3C6F6FA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7102C2" w14:textId="199A6A7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4C6350B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11C8C9" w14:textId="2E4022F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50BC48" w14:textId="6861A45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53FA5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B78989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2433DF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E6C973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CCB400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402D1" w14:textId="77777777" w:rsidR="00C21392" w:rsidRDefault="00C21392">
      <w:pPr>
        <w:spacing w:after="0"/>
      </w:pPr>
      <w:r>
        <w:separator/>
      </w:r>
    </w:p>
  </w:endnote>
  <w:endnote w:type="continuationSeparator" w:id="0">
    <w:p w14:paraId="7DA6AF94" w14:textId="77777777" w:rsidR="00C21392" w:rsidRDefault="00C213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0FAC6" w14:textId="77777777" w:rsidR="00C21392" w:rsidRDefault="00C21392">
      <w:pPr>
        <w:spacing w:after="0"/>
      </w:pPr>
      <w:r>
        <w:separator/>
      </w:r>
    </w:p>
  </w:footnote>
  <w:footnote w:type="continuationSeparator" w:id="0">
    <w:p w14:paraId="3B50FE8B" w14:textId="77777777" w:rsidR="00C21392" w:rsidRDefault="00C213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C22BA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B7551"/>
    <w:rsid w:val="00BC3952"/>
    <w:rsid w:val="00BE4B21"/>
    <w:rsid w:val="00BE5AB8"/>
    <w:rsid w:val="00BF49DC"/>
    <w:rsid w:val="00C21392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66FBEE-E9BD-4966-A31C-0C1F0B68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2020-12-13T11:49:00Z</dcterms:created>
  <dcterms:modified xsi:type="dcterms:W3CDTF">2020-12-13T11:49:00Z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