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724D588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41DE938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4BE265C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30911CB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0C1776F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07058D4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18BF82B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36F3400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6F96AD5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5FE715F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77DB8EB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3726A4A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5B1FAF7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1F94239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56EFD34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34BB370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380A98C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2060982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46F7AAD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38D25E0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08773B7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496637D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6119FDE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68C18A1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6597AD2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37060C3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1783805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73B5930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3E3F3B4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5B3D1E3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0A1266D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0682281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241B5A7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7804E54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7A457D4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0B84323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09001CE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113B6865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7F9ACCE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63B583C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4DBF9AF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04DEB81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3165FC2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0C26E10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2A5399F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544E38E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2BCBFDD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1124F0A8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649D828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14FE078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7BC1064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0A92323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05FC8F7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2D24E60C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621FA4B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65F0E5C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6EFE103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297339D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7AB567F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1A93DA5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6FBC7E9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37531F2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492AAF2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2435383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7F612349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5959819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4A337E7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31CDD46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458726C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7E0632C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1CA0B68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5D2090B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53D068DE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495364AB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346FF659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5C594BC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51C4645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1A065CD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0E4F4F3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6A211CE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079E4F8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3FF19CD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4C424E6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5D6E690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5EBF854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59859D2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3FA67A0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6E21080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7D6F64A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03234B6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3E3D701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5097E81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0E4EC81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55E505C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148D1A1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3CA9167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7B92C45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43C0256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7FDA795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4D01EA6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7F0DD2D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70D1DED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030EC45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6A2D9D2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73B01BB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4F915F9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7DFE581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7C9DF2B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5B13058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64F3AE3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4AB1664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39DD573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40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AFF7C" w14:textId="77777777" w:rsidR="004D765B" w:rsidRDefault="004D765B">
      <w:pPr>
        <w:spacing w:after="0"/>
      </w:pPr>
      <w:r>
        <w:separator/>
      </w:r>
    </w:p>
  </w:endnote>
  <w:endnote w:type="continuationSeparator" w:id="0">
    <w:p w14:paraId="1C94C312" w14:textId="77777777" w:rsidR="004D765B" w:rsidRDefault="004D76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B58F6" w14:textId="77777777" w:rsidR="004D765B" w:rsidRDefault="004D765B">
      <w:pPr>
        <w:spacing w:after="0"/>
      </w:pPr>
      <w:r>
        <w:separator/>
      </w:r>
    </w:p>
  </w:footnote>
  <w:footnote w:type="continuationSeparator" w:id="0">
    <w:p w14:paraId="2A94B768" w14:textId="77777777" w:rsidR="004D765B" w:rsidRDefault="004D76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C22BA"/>
    <w:rsid w:val="003D0496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D765B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5040E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79E0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0C5A1-296C-4EF7-B428-0C7F3414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2020-12-13T11:54:00Z</dcterms:created>
  <dcterms:modified xsi:type="dcterms:W3CDTF">2020-12-13T11:54:00Z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