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77FF2F5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7EB4038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344416D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1EBB59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56C87A5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3CCFDE2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29E8100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35FE18C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2F202E6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2B1F946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674CECF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69EF2F1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4718FAB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3E18BEC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0A28E5A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117F81F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6A628DD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177BB0C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64D91FF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7EE8CD0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6C75773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184FDE8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63CAB0D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6ED029D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5AFA7A7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4F83EC3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5F51108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7B5649A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7D8C2A4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3C88293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2A00256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75D7E0F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47E8288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5B5049B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196212D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45ADCB9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7FEBB1A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4C72A89A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74E342D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5DD7D79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2D91C8D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2079CED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431C2ED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0249030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25A9C15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555578F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6C0D503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00D4597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32C974E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1D1034E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782686A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4DA51DD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20EB3D4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6FBC39C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35F30A0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15A1EB8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3E0A316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6C50797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5B6C0D7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4B94508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592E73B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0DE5D25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07D12F5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10B8228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540D69C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7ABC6B1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6604222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4DFCBB0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77D725C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30B8C63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2796F76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7D7907B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25620A7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27DF293F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03CCC30C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0530D0D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1EC1498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5DDC432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6F3F7DC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1432A92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3EC1572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7401CDC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252F07F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11181C9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0171CC2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0C39CDF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054F759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3CCD483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6EE0F6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7FC4BDC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7C73872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57FB8F0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2A4C50F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2783359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1B9C967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60FCEC9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3E46379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69A77F6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03A7469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5FE9280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5C094F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6D70FF4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09F1BBB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4731D4E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1513CF6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006932E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34CBF3B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455A0A6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18E5BFB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4F51773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63CC87B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650F799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90264" w14:textId="77777777" w:rsidR="00525AAF" w:rsidRDefault="00525AAF">
      <w:pPr>
        <w:spacing w:after="0"/>
      </w:pPr>
      <w:r>
        <w:separator/>
      </w:r>
    </w:p>
  </w:endnote>
  <w:endnote w:type="continuationSeparator" w:id="0">
    <w:p w14:paraId="32867425" w14:textId="77777777" w:rsidR="00525AAF" w:rsidRDefault="00525A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0F1C7" w14:textId="77777777" w:rsidR="00525AAF" w:rsidRDefault="00525AAF">
      <w:pPr>
        <w:spacing w:after="0"/>
      </w:pPr>
      <w:r>
        <w:separator/>
      </w:r>
    </w:p>
  </w:footnote>
  <w:footnote w:type="continuationSeparator" w:id="0">
    <w:p w14:paraId="6185F934" w14:textId="77777777" w:rsidR="00525AAF" w:rsidRDefault="00525A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0C79E8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25AAF"/>
    <w:rsid w:val="00570549"/>
    <w:rsid w:val="00570FBB"/>
    <w:rsid w:val="00583B82"/>
    <w:rsid w:val="005923AC"/>
    <w:rsid w:val="005C5188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040E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4EE904-6D4A-4772-A9F1-285DB5AA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2020-12-13T11:55:00Z</dcterms:created>
  <dcterms:modified xsi:type="dcterms:W3CDTF">2020-12-13T11:55:00Z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