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3C22BA" w:rsidRPr="00DE68C2" w14:paraId="470D662C" w14:textId="77777777" w:rsidTr="003C22BA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7085AEB4" w14:textId="77777777" w:rsidR="003C22BA" w:rsidRPr="00DE68C2" w:rsidRDefault="003C22BA" w:rsidP="003C22B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3C22BA" w:rsidRPr="00DE68C2" w14:paraId="1EE92CC5" w14:textId="77777777" w:rsidTr="00741349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8C276D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2D15A23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7BCCE0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6F9740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00A3F0D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1B687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644CF5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C22BA" w:rsidRPr="00DE68C2" w14:paraId="266EFD9F" w14:textId="77777777" w:rsidTr="00741349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72674C44" w14:textId="4AFC46A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FE5D093" w14:textId="6A16F21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E7F8B9E" w14:textId="6EDFC98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E1BFBBF" w14:textId="703E0CD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295B5F0" w14:textId="46A98476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471933B" w14:textId="0A3D86F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1429E626" w14:textId="330F3D7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287EB503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B0490FC" w14:textId="68275DD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93ACD51" w14:textId="019C9A0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E377FC" w14:textId="6EE38D4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7EFD68" w14:textId="1C18F2C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CC1FD4" w14:textId="60CBDB4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EDBF77" w14:textId="3BF234C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ED6FB97" w14:textId="1063B6C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08F38D8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FF2EFCF" w14:textId="32EE108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5E6A91F" w14:textId="0A228F1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F2EAB2" w14:textId="105A2FF6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227FBC" w14:textId="55AE548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C8B3DAB" w14:textId="76D20BC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C991F4" w14:textId="458A86F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3F10665" w14:textId="53FA5AA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28B24EBF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1847C62" w14:textId="59E41B0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2A45AC5" w14:textId="17E8634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3B26FD" w14:textId="14B95E7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37AAC" w14:textId="1FA4D4E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95EC40" w14:textId="397CB01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95564C" w14:textId="04A708F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91C95FA" w14:textId="59FA749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7D469CB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B83AE55" w14:textId="2B18E7D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5C3CE84" w14:textId="3386521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D67D6A" w14:textId="15BF46A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960EB7" w14:textId="3B1CFC2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BF800F" w14:textId="03DDD6A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A0A9C6" w14:textId="0EDDB78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49DE12F" w14:textId="7028494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A361BE8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AEB608B" w14:textId="3506F4A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2E39F7E" w14:textId="277AD9C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16A8D4C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FBB855B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7F7F1B6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E00C47B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E7E9C11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2D855E76" w:rsidR="003C22BA" w:rsidRPr="00DE68C2" w:rsidRDefault="003C22BA" w:rsidP="003C22BA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3C22BA" w:rsidRPr="00DE68C2" w14:paraId="41093045" w14:textId="77777777" w:rsidTr="00741349">
              <w:tc>
                <w:tcPr>
                  <w:tcW w:w="2500" w:type="pct"/>
                  <w:vAlign w:val="center"/>
                </w:tcPr>
                <w:p w14:paraId="67FC89E3" w14:textId="77777777" w:rsidR="003C22BA" w:rsidRPr="00DE68C2" w:rsidRDefault="003C22BA" w:rsidP="003C22BA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АПРЕЛЬ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5E42BAE8" w14:textId="66F5E398" w:rsidR="003C22BA" w:rsidRPr="00DE68C2" w:rsidRDefault="003C22BA" w:rsidP="003C22BA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188DA6AD" w14:textId="77777777" w:rsidR="003C22BA" w:rsidRPr="00DE68C2" w:rsidRDefault="003C22BA" w:rsidP="003C22BA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3C22BA" w:rsidRPr="00DE68C2" w14:paraId="33AD663A" w14:textId="77777777" w:rsidTr="00741349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0D400C00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D19049C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3D2BFBE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712CB97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7194B87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107354A2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382957B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3C22BA" w:rsidRPr="00DE68C2" w14:paraId="257918EB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E37910B" w14:textId="4EBF2B5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4C421E5" w14:textId="274FFFA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55324D" w14:textId="1F9695DD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6775ADC" w14:textId="3BE39614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BE58E2D" w14:textId="3EC53985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8C469E" w14:textId="49A1991A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07DCEF2" w14:textId="13199EEC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28ECD173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1BDC4B7" w14:textId="6A18F5AC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830760C" w14:textId="3E3D2691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2D94D5" w14:textId="7737826C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B38D7E" w14:textId="5B88F34B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47D3A5" w14:textId="51AEAF8C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8F359C" w14:textId="248683B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3088540" w14:textId="585C8AAB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4174172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202C0385" w14:textId="55DFE738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38FB784" w14:textId="2FE318E1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80379E" w14:textId="0ED8C198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E27B1F" w14:textId="6C6B2FF3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B9A1C1E" w14:textId="2270830A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358C28" w14:textId="656028BE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B4EAB88" w14:textId="0E188BC6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7D16EC24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B367F5D" w14:textId="285F6EE1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4C10187" w14:textId="18F16167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B6483DE" w14:textId="4E4A3B2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239DCF" w14:textId="333265FD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69F6F3" w14:textId="43E32722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3339F92" w14:textId="365E9ED1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E7D6EF9" w14:textId="7399741E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0D41343A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36E2F4A" w14:textId="2DE2F386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1920CB" w14:textId="2758752D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0BEFC7" w14:textId="5C2430DA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4FA6B94" w14:textId="4125D27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FDCEC8" w14:textId="08A1B132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4F2831A" w14:textId="674A2902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69C8258" w14:textId="4654714E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115ABDD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97D48C6" w14:textId="27A711D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65D9424" w14:textId="31C7AAC5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091C77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95F6F2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2F632D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BFC9735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4418846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3C22BA" w:rsidRPr="00DE68C2" w:rsidRDefault="003C22BA" w:rsidP="003C22BA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423F0D6" w14:textId="77777777" w:rsidR="003C22BA" w:rsidRPr="00DE68C2" w:rsidRDefault="003C22BA" w:rsidP="003C22B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МАЙ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3C22BA" w:rsidRPr="00DE68C2" w14:paraId="3AAFF25A" w14:textId="77777777" w:rsidTr="00741349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DB0BEB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652FD5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E8C2B6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82B321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1EF238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3F4AA6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1FA955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C22BA" w:rsidRPr="00DE68C2" w14:paraId="3F4FBED2" w14:textId="77777777" w:rsidTr="00741349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0AF143AF" w14:textId="28A3673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4BE5402" w14:textId="71C2EC3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4A9BCD8" w14:textId="165EBD3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EBEAECB" w14:textId="78BE4EA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4447331" w14:textId="71DAD54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10409A6" w14:textId="72E3429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02F2FFE6" w14:textId="51B2E28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7CE98D40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15854D5" w14:textId="394C42A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4BB585A" w14:textId="20184F4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3960F9" w14:textId="5D57F8A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49CFA0" w14:textId="7B10570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AF1C8C" w14:textId="2461F3E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E6F528" w14:textId="485DAF7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57F89D" w14:textId="06624C4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607FAB67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6DCD7DF" w14:textId="2998F966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152572A" w14:textId="7FF6EE4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E68EDE" w14:textId="56F5314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03C5B8" w14:textId="3AC648F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C51ECC" w14:textId="40109F3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3B7B29" w14:textId="605D743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EF0A1E5" w14:textId="2694116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7F36965B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CDF66C3" w14:textId="177F585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176003C" w14:textId="4BF711F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F3DCE1" w14:textId="29D1D36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6D90D6" w14:textId="393BCB3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5A2733" w14:textId="21DF509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9EB7FB" w14:textId="7E5C947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704D39B" w14:textId="1DDBE97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5783A305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C3311F9" w14:textId="7E4BEAD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E457377" w14:textId="07F44626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6B9FBB" w14:textId="2EEAA7B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DB9A62" w14:textId="14D6958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BE6616" w14:textId="7BE4699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5F3494" w14:textId="760AEB9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17102C2" w14:textId="381E16E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4C6350B0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011C8C9" w14:textId="26D0B0E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550BC48" w14:textId="5000526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53FA56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1B78989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92433DF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CE6C973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CCB4001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6C087" w14:textId="77777777" w:rsidR="00317EBF" w:rsidRDefault="00317EBF">
      <w:pPr>
        <w:spacing w:after="0"/>
      </w:pPr>
      <w:r>
        <w:separator/>
      </w:r>
    </w:p>
  </w:endnote>
  <w:endnote w:type="continuationSeparator" w:id="0">
    <w:p w14:paraId="642FEDB6" w14:textId="77777777" w:rsidR="00317EBF" w:rsidRDefault="00317E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2A960" w14:textId="77777777" w:rsidR="00317EBF" w:rsidRDefault="00317EBF">
      <w:pPr>
        <w:spacing w:after="0"/>
      </w:pPr>
      <w:r>
        <w:separator/>
      </w:r>
    </w:p>
  </w:footnote>
  <w:footnote w:type="continuationSeparator" w:id="0">
    <w:p w14:paraId="585D759B" w14:textId="77777777" w:rsidR="00317EBF" w:rsidRDefault="00317E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0C79E8"/>
    <w:rsid w:val="00102A98"/>
    <w:rsid w:val="001274F3"/>
    <w:rsid w:val="00151CCE"/>
    <w:rsid w:val="001A6011"/>
    <w:rsid w:val="001B01F9"/>
    <w:rsid w:val="001C41F9"/>
    <w:rsid w:val="001D68E1"/>
    <w:rsid w:val="002122CB"/>
    <w:rsid w:val="00285C1D"/>
    <w:rsid w:val="002D544E"/>
    <w:rsid w:val="002E6538"/>
    <w:rsid w:val="00317EBF"/>
    <w:rsid w:val="003327F5"/>
    <w:rsid w:val="00340CAF"/>
    <w:rsid w:val="003B0DA0"/>
    <w:rsid w:val="003C0D41"/>
    <w:rsid w:val="003C22BA"/>
    <w:rsid w:val="003D0496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C5188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5040E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979E0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B7551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9A5D9B-2C00-4CA9-B1BA-B01E132FD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2020-12-13T11:55:00Z</dcterms:created>
  <dcterms:modified xsi:type="dcterms:W3CDTF">2020-12-13T11:55:00Z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