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77777777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167D9" w14:textId="77777777" w:rsidR="00DD3AEA" w:rsidRDefault="00DD3AEA">
      <w:pPr>
        <w:spacing w:after="0"/>
      </w:pPr>
      <w:r>
        <w:separator/>
      </w:r>
    </w:p>
  </w:endnote>
  <w:endnote w:type="continuationSeparator" w:id="0">
    <w:p w14:paraId="1FF3C38D" w14:textId="77777777" w:rsidR="00DD3AEA" w:rsidRDefault="00DD3A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05EEA" w14:textId="77777777" w:rsidR="00DD3AEA" w:rsidRDefault="00DD3AEA">
      <w:pPr>
        <w:spacing w:after="0"/>
      </w:pPr>
      <w:r>
        <w:separator/>
      </w:r>
    </w:p>
  </w:footnote>
  <w:footnote w:type="continuationSeparator" w:id="0">
    <w:p w14:paraId="623D8E44" w14:textId="77777777" w:rsidR="00DD3AEA" w:rsidRDefault="00DD3A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20D05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D3AEA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6867A9-A756-4536-A718-FB73268A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2020-12-14T06:28:00Z</dcterms:created>
  <dcterms:modified xsi:type="dcterms:W3CDTF">2020-12-14T06:28:00Z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