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620D05" w:rsidRPr="00DE68C2" w14:paraId="470D662C" w14:textId="77777777" w:rsidTr="00620D05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3527417F" w14:textId="77777777" w:rsidR="00620D05" w:rsidRPr="00DE68C2" w:rsidRDefault="00620D05" w:rsidP="00620D05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620D05" w:rsidRPr="00DE68C2" w14:paraId="1A29D05E" w14:textId="77777777" w:rsidTr="00216C63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086341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D47E57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FFC59F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B4D1B76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234845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986712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B6D582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20D05" w:rsidRPr="00DE68C2" w14:paraId="6C4C09FF" w14:textId="77777777" w:rsidTr="00216C63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</w:tcPr>
                <w:p w14:paraId="512B6E9A" w14:textId="3ED327A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0A3EFC97" w14:textId="191AFDF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2D6CDCE3" w14:textId="552EA14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4462B480" w14:textId="2DBD78F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19B369A5" w14:textId="7B7603B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12E89BF0" w14:textId="5F792F3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</w:tcPr>
                <w:p w14:paraId="00B2F41F" w14:textId="70F688C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45946972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3C287971" w14:textId="28E03EA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7C7C887" w14:textId="7FFEEF2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664D323" w14:textId="1C9B4E9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504B55E" w14:textId="0D4AFBB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0AE8DD9" w14:textId="00897C4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384883D" w14:textId="5C5B845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0E6B4DCD" w14:textId="41BB4B2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24187566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699E0830" w14:textId="076CDF1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EAD081B" w14:textId="5778CD7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F1CD882" w14:textId="3C8A534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0AAF83A" w14:textId="6A27D78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A018C6F" w14:textId="076DADF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8753D1C" w14:textId="48E0174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44B6639E" w14:textId="5416F67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ACB2CF0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595C8B17" w14:textId="1D1B3CA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E50E4AB" w14:textId="2D891F3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06162DE" w14:textId="5635CD0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31AA3F6" w14:textId="77F800C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010C885" w14:textId="21C55EF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EE959FB" w14:textId="2A90E84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92DBD7D" w14:textId="4DC7FFE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B15F96A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3F87ECCC" w14:textId="4C673A5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C942061" w14:textId="5EA0E4E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9AB1403" w14:textId="1379C78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32B8AB5" w14:textId="45A8FFF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87536DD" w14:textId="1C03313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3C6B8E3" w14:textId="7F68157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00A6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00A6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9AFDF4B" w14:textId="5FF0F01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10F095A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750E480C" w14:textId="47EB329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FEEEDD2" w14:textId="529DE8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C2655B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5B287A5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5D0ABA0E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F90815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</w:tcPr>
                <w:p w14:paraId="65BE4FFA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545AA98C" w:rsidR="00620D05" w:rsidRPr="00DE68C2" w:rsidRDefault="00620D05" w:rsidP="00620D05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620D05" w:rsidRPr="00DE68C2" w14:paraId="405BE8DB" w14:textId="77777777" w:rsidTr="00216C63">
              <w:tc>
                <w:tcPr>
                  <w:tcW w:w="2500" w:type="pct"/>
                  <w:vAlign w:val="center"/>
                </w:tcPr>
                <w:p w14:paraId="04198760" w14:textId="77777777" w:rsidR="00620D05" w:rsidRPr="00DE68C2" w:rsidRDefault="00620D05" w:rsidP="00620D05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АВГУСТ</w:t>
                  </w:r>
                </w:p>
              </w:tc>
              <w:tc>
                <w:tcPr>
                  <w:tcW w:w="2500" w:type="pct"/>
                  <w:vAlign w:val="center"/>
                </w:tcPr>
                <w:p w14:paraId="626B1044" w14:textId="3AAEFFEC" w:rsidR="00620D05" w:rsidRPr="00DE68C2" w:rsidRDefault="00620D05" w:rsidP="00620D05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100DF78" w14:textId="77777777" w:rsidR="00620D05" w:rsidRPr="00DE68C2" w:rsidRDefault="00620D05" w:rsidP="00620D05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620D05" w:rsidRPr="00DE68C2" w14:paraId="3232D017" w14:textId="77777777" w:rsidTr="00216C63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3989C421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535EF0A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12056A8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0A946F8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9146D10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FA8D7E7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6B6F91A1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620D05" w:rsidRPr="00DE68C2" w14:paraId="2C64966F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265CCE8" w14:textId="5A1B92F2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672D637" w14:textId="3F362314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90F870" w14:textId="5EFC36E4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97AF4A" w14:textId="5C00E06A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2C721C" w14:textId="2493FBAC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22A045" w14:textId="2858C60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76B59E6" w14:textId="509CC86B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1B270F6A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9EBFDE9" w14:textId="0223EC16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D78A876" w14:textId="14EE56A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E3A861" w14:textId="22E533E1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0BF988F" w14:textId="0AA08070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14C8196" w14:textId="2BF2063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1436F3" w14:textId="3B2A8CAE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8CF1DA" w14:textId="0F759CCC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0042492A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4871978" w14:textId="42325270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DE8E0C5" w14:textId="2B4D6E13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03A6AE" w14:textId="7F7B5C01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91E3522" w14:textId="2FBC68CA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E91D9C" w14:textId="08BF4D89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21D5B8" w14:textId="701CDBE5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10CAD6" w14:textId="3902C760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F06CFDC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09FD866F" w14:textId="46C977C4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E1B1050" w14:textId="589F7343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4DB9EC" w14:textId="725D74FE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E280BA" w14:textId="6527540D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3715249" w14:textId="452AB96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D6E97F5" w14:textId="08C08B3A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6C858E3" w14:textId="5B880CA4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3A12345E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3610B22" w14:textId="19D93D64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CF4D384" w14:textId="2D735FE4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76369B0" w14:textId="3D5EED7C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BDA4CA4" w14:textId="0DE0C030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BB2944" w14:textId="189144B9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72AC895" w14:textId="0D75851C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F5DBC6B" w14:textId="025C514C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0A9DBAF4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76FD406" w14:textId="277D71E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825D27B" w14:textId="44161F21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088C87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03FAB2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8B56EFC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36F77BD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6515E5B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620D05" w:rsidRPr="00DE68C2" w:rsidRDefault="00620D05" w:rsidP="00620D05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1926DF77" w14:textId="77777777" w:rsidR="00620D05" w:rsidRPr="00DE68C2" w:rsidRDefault="00620D05" w:rsidP="00620D05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СЕНТЯБРЬ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620D05" w:rsidRPr="00DE68C2" w14:paraId="3AC17958" w14:textId="77777777" w:rsidTr="00216C63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57A7E2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D03FCC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C65E0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4D2A60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5F8336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397C66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65F6FF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20D05" w:rsidRPr="00DE68C2" w14:paraId="5DB20912" w14:textId="77777777" w:rsidTr="00216C63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2B58EBA1" w14:textId="56C83B8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0D543DFB" w14:textId="34A8180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3DA8C63" w14:textId="5240F27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48B9BD" w14:textId="0F08DC9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B0A403B" w14:textId="7E16044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34EF698" w14:textId="7E479E1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7756F2EB" w14:textId="5F2A4C0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0878395B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212E05E" w14:textId="15A9130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9362E0B" w14:textId="1BBB074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91492B" w14:textId="5F928FE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B0C320" w14:textId="574F445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3A6790" w14:textId="3B7F7C4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9A3B6FC" w14:textId="66E083F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8AFB9CF" w14:textId="26CC998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6FB882F4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73D14FB" w14:textId="3407ADF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D5A8825" w14:textId="210C583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25DEAA" w14:textId="5CC8EF1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DBF6D3" w14:textId="475D1D3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98D909" w14:textId="2C5A85E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CB2D0D" w14:textId="45502B0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88C0C16" w14:textId="2DACACE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36EB26CB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484B81D" w14:textId="448CDCB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297F28C" w14:textId="1380920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40BFAC" w14:textId="0742364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060906" w14:textId="5A3C1B9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F94CEFE" w14:textId="1DA2512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D5DFBB" w14:textId="48084AC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9F4FF19" w14:textId="0A174E7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3C5DD468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63C02E0" w14:textId="61E8EF2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7473000" w14:textId="149279E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096E1C" w14:textId="78ECC4A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D1D042" w14:textId="0BA6D05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00A6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00A6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2F54A3" w14:textId="3B44458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CEBC4B" w14:textId="74FCB4A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11A633D" w14:textId="63CF278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7850136E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6AA6AED" w14:textId="6A30141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2D4FB70" w14:textId="14D66C0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BEBC8C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3541DEE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D0D007D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6D88AC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C501C08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D78AE" w14:textId="77777777" w:rsidR="00E5547D" w:rsidRDefault="00E5547D">
      <w:pPr>
        <w:spacing w:after="0"/>
      </w:pPr>
      <w:r>
        <w:separator/>
      </w:r>
    </w:p>
  </w:endnote>
  <w:endnote w:type="continuationSeparator" w:id="0">
    <w:p w14:paraId="7C860AEF" w14:textId="77777777" w:rsidR="00E5547D" w:rsidRDefault="00E554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AFB0C" w14:textId="77777777" w:rsidR="00E5547D" w:rsidRDefault="00E5547D">
      <w:pPr>
        <w:spacing w:after="0"/>
      </w:pPr>
      <w:r>
        <w:separator/>
      </w:r>
    </w:p>
  </w:footnote>
  <w:footnote w:type="continuationSeparator" w:id="0">
    <w:p w14:paraId="02BA98F5" w14:textId="77777777" w:rsidR="00E5547D" w:rsidRDefault="00E554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20D05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00A66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265A0"/>
    <w:rsid w:val="00DB07E2"/>
    <w:rsid w:val="00DE32AC"/>
    <w:rsid w:val="00DE68C2"/>
    <w:rsid w:val="00DF25D7"/>
    <w:rsid w:val="00E1407A"/>
    <w:rsid w:val="00E33F1A"/>
    <w:rsid w:val="00E50BDE"/>
    <w:rsid w:val="00E5547D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8493D2-FE43-4D5A-B61B-8ACAACC45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2020-12-14T06:29:00Z</dcterms:created>
  <dcterms:modified xsi:type="dcterms:W3CDTF">2020-12-14T06:29:00Z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