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20D05" w:rsidRPr="00DE68C2" w14:paraId="470D662C" w14:textId="77777777" w:rsidTr="00620D05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527417F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1A29D05E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08634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47E5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FFC59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4D1B7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234845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671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B6D58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6C4C09FF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512B6E9A" w14:textId="34C08B5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A3EFC97" w14:textId="6CF62B6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D6CDCE3" w14:textId="54050A1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462B480" w14:textId="41CCB29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9B369A5" w14:textId="206BFA6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2E89BF0" w14:textId="20F8D6F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00B2F41F" w14:textId="069B9CA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45946972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C287971" w14:textId="696B484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C7C887" w14:textId="37C63ED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64D323" w14:textId="278B09D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504B55E" w14:textId="3E232D1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0AE8DD9" w14:textId="071D992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84883D" w14:textId="3366611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E6B4DCD" w14:textId="139025F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24187566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699E0830" w14:textId="50480D1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AD081B" w14:textId="3323564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F1CD882" w14:textId="727EC4B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AF83A" w14:textId="3BD62FB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018C6F" w14:textId="74B902C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8753D1C" w14:textId="65AEECF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4B6639E" w14:textId="5105BF4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ACB2CF0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595C8B17" w14:textId="45AB959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E50E4AB" w14:textId="74B85D4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6162DE" w14:textId="329A81F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1AA3F6" w14:textId="7919EBC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10C885" w14:textId="705CBDF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EE959FB" w14:textId="3273DDB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2DBD7D" w14:textId="1344F0D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B15F96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F87ECCC" w14:textId="3444A10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942061" w14:textId="334AB87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9AB1403" w14:textId="03533E4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2B8AB5" w14:textId="27AD729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87536DD" w14:textId="74B6031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C6B8E3" w14:textId="3C1C960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AFDF4B" w14:textId="3D0DFBB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10F095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750E480C" w14:textId="6DCD431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EEDD2" w14:textId="54A75AA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2655B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5B287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5D0ABA0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F90815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5BE4FF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45AA98C" w:rsidR="00620D05" w:rsidRPr="00DE68C2" w:rsidRDefault="00620D05" w:rsidP="00620D05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20D05" w:rsidRPr="00DE68C2" w14:paraId="405BE8DB" w14:textId="77777777" w:rsidTr="00216C63">
              <w:tc>
                <w:tcPr>
                  <w:tcW w:w="2500" w:type="pct"/>
                  <w:vAlign w:val="center"/>
                </w:tcPr>
                <w:p w14:paraId="04198760" w14:textId="77777777" w:rsidR="00620D05" w:rsidRPr="00DE68C2" w:rsidRDefault="00620D05" w:rsidP="00620D05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26B1044" w14:textId="066F4AC3" w:rsidR="00620D05" w:rsidRPr="00DE68C2" w:rsidRDefault="00620D05" w:rsidP="00620D05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100DF78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20D05" w:rsidRPr="00DE68C2" w14:paraId="3232D017" w14:textId="77777777" w:rsidTr="00216C63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989C42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535EF0A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2056A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A946F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9146D1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A8D7E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B6F91A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20D05" w:rsidRPr="00DE68C2" w14:paraId="2C64966F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65CCE8" w14:textId="5C2A000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72D637" w14:textId="1BF82BF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90F870" w14:textId="5B3DD51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7AF4A" w14:textId="7EFAD2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2C721C" w14:textId="1DF3A9E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22A045" w14:textId="2B0FB00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76B59E6" w14:textId="7A42851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1B270F6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EBFDE9" w14:textId="2EAB106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D78A876" w14:textId="79A57CA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E3A861" w14:textId="51E974E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BF988F" w14:textId="4B7E77D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4C8196" w14:textId="06D819E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1436F3" w14:textId="25E8823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8CF1DA" w14:textId="240612F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042492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4871978" w14:textId="1843D96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E8E0C5" w14:textId="038D5A6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03A6AE" w14:textId="19F35FC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1E3522" w14:textId="13E9D9F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91D9C" w14:textId="24094B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1D5B8" w14:textId="1B22B08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10CAD6" w14:textId="19F25CC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F06CFDC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9FD866F" w14:textId="52A3CEF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E1B1050" w14:textId="64E3A62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DB9EC" w14:textId="052BA81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E280BA" w14:textId="07B79F3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715249" w14:textId="265A877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6E97F5" w14:textId="39765CE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C858E3" w14:textId="2C39CC2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A12345E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3610B22" w14:textId="26DBCE43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F4D384" w14:textId="5434857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6369B0" w14:textId="0B32EB4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A4CA4" w14:textId="50E03F4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B2944" w14:textId="0F42895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AC895" w14:textId="574DF49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F5DBC6B" w14:textId="02DD7C6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A9DBAF4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76FD406" w14:textId="2EC65C2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25D27B" w14:textId="63FC34F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088C8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3FAB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B56EF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F77BD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15E5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20D05" w:rsidRPr="00DE68C2" w:rsidRDefault="00620D05" w:rsidP="00620D05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926DF77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СЕНТЯБРЬ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3AC17958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57A7E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03FCC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C65E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4D2A6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F833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397C6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5F6F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5DB20912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B58EBA1" w14:textId="5953FC6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D543DFB" w14:textId="2A2E257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3DA8C63" w14:textId="603DC4C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48B9BD" w14:textId="76A17C1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B0A403B" w14:textId="1B055BA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34EF698" w14:textId="30DC1FC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56F2EB" w14:textId="461677D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878395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12E05E" w14:textId="150A09C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362E0B" w14:textId="50924AC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91492B" w14:textId="4AA9683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B0C320" w14:textId="6E91379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3A6790" w14:textId="314B995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A3B6FC" w14:textId="788A07E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AFB9CF" w14:textId="7DF8BA1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6FB882F4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73D14FB" w14:textId="5A09F6F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A8825" w14:textId="5E65F9C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25DEAA" w14:textId="78627C2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DBF6D3" w14:textId="196DAE1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98D909" w14:textId="0B09E29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CB2D0D" w14:textId="4A2BC2B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8C0C16" w14:textId="60FB2E1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6EB26C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84B81D" w14:textId="50F42E6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97F28C" w14:textId="371EEA4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0BFAC" w14:textId="4370DAD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60906" w14:textId="0F2BB71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94CEFE" w14:textId="01AD2A8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5DFBB" w14:textId="66CE09E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9F4FF19" w14:textId="4445B2B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C5DD468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3C02E0" w14:textId="39B5284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473000" w14:textId="0791AE9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96E1C" w14:textId="1801FA8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D1D042" w14:textId="74F4A7C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F54A3" w14:textId="3135F0A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EBC4B" w14:textId="74E6FA0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11A633D" w14:textId="2CC7083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7850136E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AA6AED" w14:textId="41A91D4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D4FB70" w14:textId="36BCB90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78F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BEBC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541DE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0D00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D88AC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501C0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5D776" w14:textId="77777777" w:rsidR="0093128E" w:rsidRDefault="0093128E">
      <w:pPr>
        <w:spacing w:after="0"/>
      </w:pPr>
      <w:r>
        <w:separator/>
      </w:r>
    </w:p>
  </w:endnote>
  <w:endnote w:type="continuationSeparator" w:id="0">
    <w:p w14:paraId="538B14D3" w14:textId="77777777" w:rsidR="0093128E" w:rsidRDefault="009312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0568A" w14:textId="77777777" w:rsidR="0093128E" w:rsidRDefault="0093128E">
      <w:pPr>
        <w:spacing w:after="0"/>
      </w:pPr>
      <w:r>
        <w:separator/>
      </w:r>
    </w:p>
  </w:footnote>
  <w:footnote w:type="continuationSeparator" w:id="0">
    <w:p w14:paraId="0A0AAAC6" w14:textId="77777777" w:rsidR="0093128E" w:rsidRDefault="009312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D6855"/>
    <w:rsid w:val="005E656F"/>
    <w:rsid w:val="00620124"/>
    <w:rsid w:val="00620D05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128E"/>
    <w:rsid w:val="00936902"/>
    <w:rsid w:val="0095517E"/>
    <w:rsid w:val="00977AAE"/>
    <w:rsid w:val="00996E56"/>
    <w:rsid w:val="00997268"/>
    <w:rsid w:val="009D07C4"/>
    <w:rsid w:val="00A00A66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678FA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265A0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2953D-A11F-4A58-B44F-FC0B87859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2020-12-14T06:29:00Z</dcterms:created>
  <dcterms:modified xsi:type="dcterms:W3CDTF">2020-12-14T06:29:00Z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