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564468" w:rsidRPr="00DE68C2" w14:paraId="470D662C" w14:textId="77777777" w:rsidTr="00564468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702A5B3E" w14:textId="77777777" w:rsidR="00564468" w:rsidRPr="00DE68C2" w:rsidRDefault="00564468" w:rsidP="00564468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564468" w:rsidRPr="00DE68C2" w14:paraId="1D9D64E9" w14:textId="77777777" w:rsidTr="00D014EE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FB4BF1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9D1E1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9915E6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EA10F7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99A9A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30F126F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4431C32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564468" w:rsidRPr="00DE68C2" w14:paraId="7A3C1AF3" w14:textId="77777777" w:rsidTr="00D014EE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3A3501B5" w14:textId="457C6B31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1E8F4609" w14:textId="6857B3B0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60EF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97E9378" w14:textId="76038AC5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00F3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00F3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060EF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00F3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060EF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7EC5863" w14:textId="2A224EF5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060EF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060EF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1076FC3" w14:textId="5E35D45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060EF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060EF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65573C3E" w14:textId="73F1E15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060EF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060EF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5EAEFD66" w14:textId="1C61CDB1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39DFE7DE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EE2E7DE" w14:textId="3B176D0F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1E618C7" w14:textId="328642C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5137C6" w14:textId="5691BFC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D58A96" w14:textId="6ACA3E19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32664C" w14:textId="52270C2B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8B483A" w14:textId="194B0E93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5EB203" w14:textId="553EDE53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39391DE4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DCF1420" w14:textId="2EE2304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C43FFB7" w14:textId="1E34A2DD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B6057F" w14:textId="3AA513C9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FD8FE8" w14:textId="71E69079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86AF04" w14:textId="263C14E4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F5107C" w14:textId="3F475660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F862B54" w14:textId="00E60222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537E1387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F3C8EA4" w14:textId="16610CFE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39091D" w14:textId="3595DC94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F67B6" w14:textId="0094EA33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DAAA93" w14:textId="6F4ECB24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CEB42D" w14:textId="304A3DDF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E2F60A" w14:textId="1416C500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05D9B7" w14:textId="64D30922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1D9CC475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6BFF7EA" w14:textId="1263E0C2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9685A1" w14:textId="5DD44C66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13F1E" w14:textId="7FD2FD0F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00F3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00F3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2F1C45" w14:textId="2B4724B5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5C49A7" w14:textId="2E16509B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825A31" w14:textId="1A20C24C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CAF16D" w14:textId="045D0870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12C596F8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22978AC" w14:textId="0031B34C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0732DB" w14:textId="05597D62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B36C344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EEDDB05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5F84E6C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1E5459A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3ABD98C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71E81995" w:rsidR="00564468" w:rsidRPr="00DE68C2" w:rsidRDefault="00564468" w:rsidP="00564468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564468" w:rsidRPr="00DE68C2" w14:paraId="51A121C9" w14:textId="77777777" w:rsidTr="00D014EE">
              <w:tc>
                <w:tcPr>
                  <w:tcW w:w="2500" w:type="pct"/>
                  <w:vAlign w:val="center"/>
                </w:tcPr>
                <w:p w14:paraId="3EB0D445" w14:textId="77777777" w:rsidR="00564468" w:rsidRPr="00DE68C2" w:rsidRDefault="00564468" w:rsidP="00564468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ДЕКАБРЬ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20CC1DD4" w14:textId="77777777" w:rsidR="00564468" w:rsidRPr="00DE68C2" w:rsidRDefault="00564468" w:rsidP="00564468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</w:p>
              </w:tc>
            </w:tr>
          </w:tbl>
          <w:p w14:paraId="2D99F8B5" w14:textId="77777777" w:rsidR="00564468" w:rsidRPr="00DE68C2" w:rsidRDefault="00564468" w:rsidP="00564468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564468" w:rsidRPr="00DE68C2" w14:paraId="41E2704E" w14:textId="77777777" w:rsidTr="00D014EE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06E705AF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67D1BA74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3EAD099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12518355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5C281032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08023079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570A516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564468" w:rsidRPr="00DE68C2" w14:paraId="76C0EFF0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26FB3289" w14:textId="0B31BF41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0DCE6F37" w14:textId="6530D833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38D425C" w14:textId="564CA2C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D3791CD" w14:textId="1EAC739C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60EF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7E118CC" w14:textId="5F5A406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00F3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00F3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00F3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1813436" w14:textId="7EE365D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4BCB6E3" w14:textId="62390E2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629DE4FE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2C1C358" w14:textId="6E4D96DC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6FFC3B" w14:textId="19CD605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92C4789" w14:textId="4E5D5251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2C14662" w14:textId="44C47F26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BB601DB" w14:textId="038BB63D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7209C0" w14:textId="65621EAA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31ECC066" w14:textId="17C1CF8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75E9A066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E66C4BE" w14:textId="0A2CEB8C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79694BA" w14:textId="6FDEB91D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6D46608" w14:textId="4B00CB30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D5B1F2B" w14:textId="5AA22A6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BC77B6E" w14:textId="60572B56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6F763" w14:textId="5B1D127D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7DD754C" w14:textId="13ED2A5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469A6DFE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EBB6750" w14:textId="0AB29A49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6771E17" w14:textId="1FF60622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CA0A68" w14:textId="4DCAA43C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FE1E82" w14:textId="3B6F3AEA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EE53C43" w14:textId="23B4C252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B45CAC7" w14:textId="6540A1F5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81189F" w14:textId="2E661AE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0722904D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2D7A8836" w14:textId="42FFA3FA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0C8386A" w14:textId="55242A6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C290836" w14:textId="30019A44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D2CC0F5" w14:textId="33C651B0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8F33976" w14:textId="4A7031DD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60EF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060EF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5F0687E" w14:textId="0C1E55B2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00F3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300F3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12E570BC" w14:textId="0B418E79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22BCF26D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4068FB2" w14:textId="460307A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AC38292" w14:textId="7146F776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974EBE3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58A3CED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504BA7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7333BD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094ACFB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564468" w:rsidRPr="00DE68C2" w:rsidRDefault="00564468" w:rsidP="00564468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68156E83" w14:textId="349CBCDA" w:rsidR="00102A98" w:rsidRPr="00DE68C2" w:rsidRDefault="00564468" w:rsidP="00564468">
            <w:pPr>
              <w:jc w:val="center"/>
              <w:rPr>
                <w:rFonts w:ascii="Arial Narrow" w:hAnsi="Arial Narrow"/>
                <w:color w:val="404040" w:themeColor="text1" w:themeTint="BF"/>
              </w:rPr>
            </w:pP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begin"/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separate"/>
            </w:r>
            <w:r w:rsidR="00D81B29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t>2023</w:t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D5893D" w14:textId="77777777" w:rsidR="00CA55DF" w:rsidRDefault="00CA55DF">
      <w:pPr>
        <w:spacing w:after="0"/>
      </w:pPr>
      <w:r>
        <w:separator/>
      </w:r>
    </w:p>
  </w:endnote>
  <w:endnote w:type="continuationSeparator" w:id="0">
    <w:p w14:paraId="2FA83BDF" w14:textId="77777777" w:rsidR="00CA55DF" w:rsidRDefault="00CA55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819491" w14:textId="77777777" w:rsidR="00CA55DF" w:rsidRDefault="00CA55DF">
      <w:pPr>
        <w:spacing w:after="0"/>
      </w:pPr>
      <w:r>
        <w:separator/>
      </w:r>
    </w:p>
  </w:footnote>
  <w:footnote w:type="continuationSeparator" w:id="0">
    <w:p w14:paraId="6C2B6E55" w14:textId="77777777" w:rsidR="00CA55DF" w:rsidRDefault="00CA55D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60EF2"/>
    <w:rsid w:val="00067EAD"/>
    <w:rsid w:val="00071356"/>
    <w:rsid w:val="00097A25"/>
    <w:rsid w:val="000A5A57"/>
    <w:rsid w:val="00102A98"/>
    <w:rsid w:val="001274F3"/>
    <w:rsid w:val="00151CCE"/>
    <w:rsid w:val="001A6011"/>
    <w:rsid w:val="001B01F9"/>
    <w:rsid w:val="001C41F9"/>
    <w:rsid w:val="001D68E1"/>
    <w:rsid w:val="00285C1D"/>
    <w:rsid w:val="002D544E"/>
    <w:rsid w:val="002E6538"/>
    <w:rsid w:val="00300F3A"/>
    <w:rsid w:val="003327F5"/>
    <w:rsid w:val="00340CAF"/>
    <w:rsid w:val="003B0DA0"/>
    <w:rsid w:val="003C0D41"/>
    <w:rsid w:val="003E085C"/>
    <w:rsid w:val="003E7B3A"/>
    <w:rsid w:val="003F63B3"/>
    <w:rsid w:val="00416364"/>
    <w:rsid w:val="00431B29"/>
    <w:rsid w:val="004374E1"/>
    <w:rsid w:val="00440416"/>
    <w:rsid w:val="00462EAD"/>
    <w:rsid w:val="0049604D"/>
    <w:rsid w:val="004A6170"/>
    <w:rsid w:val="004F6AAC"/>
    <w:rsid w:val="00510449"/>
    <w:rsid w:val="00512F2D"/>
    <w:rsid w:val="00564468"/>
    <w:rsid w:val="00570549"/>
    <w:rsid w:val="00570FBB"/>
    <w:rsid w:val="00583B82"/>
    <w:rsid w:val="005923AC"/>
    <w:rsid w:val="005D5149"/>
    <w:rsid w:val="005E656F"/>
    <w:rsid w:val="00620124"/>
    <w:rsid w:val="00667021"/>
    <w:rsid w:val="006974E1"/>
    <w:rsid w:val="006B6899"/>
    <w:rsid w:val="006C0896"/>
    <w:rsid w:val="006F513E"/>
    <w:rsid w:val="006F7146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2D18"/>
    <w:rsid w:val="00B9476B"/>
    <w:rsid w:val="00BB4700"/>
    <w:rsid w:val="00BC3952"/>
    <w:rsid w:val="00BE4B21"/>
    <w:rsid w:val="00BE5AB8"/>
    <w:rsid w:val="00BF49DC"/>
    <w:rsid w:val="00C44DFB"/>
    <w:rsid w:val="00C6519B"/>
    <w:rsid w:val="00C70F21"/>
    <w:rsid w:val="00C7354B"/>
    <w:rsid w:val="00C800AA"/>
    <w:rsid w:val="00C91F9B"/>
    <w:rsid w:val="00CA55DF"/>
    <w:rsid w:val="00D81B29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01A9C3-1F32-4AFA-8C90-4AE52E936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2020-12-14T11:38:00Z</dcterms:created>
  <dcterms:modified xsi:type="dcterms:W3CDTF">2020-12-14T11:38:00Z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