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564468" w:rsidRPr="00DE68C2" w14:paraId="470D662C" w14:textId="77777777" w:rsidTr="00564468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702A5B3E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564468" w:rsidRPr="00DE68C2" w14:paraId="1D9D64E9" w14:textId="77777777" w:rsidTr="00D014EE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FB4BF1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D1E1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9915E6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10F7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99A9A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0F126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431C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564468" w:rsidRPr="00DE68C2" w14:paraId="7A3C1AF3" w14:textId="77777777" w:rsidTr="00D014EE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3A3501B5" w14:textId="6C6EB51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1E8F4609" w14:textId="489CB7E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97E9378" w14:textId="2812D24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7EC5863" w14:textId="1CE6183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1076FC3" w14:textId="09AE777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65573C3E" w14:textId="3A8CFCD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5EAEFD66" w14:textId="558DCFF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DFE7DE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EE2E7DE" w14:textId="378265CD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1E618C7" w14:textId="230D2DF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137C6" w14:textId="26A79D1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D58A96" w14:textId="2915BE2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32664C" w14:textId="59D84FE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8B483A" w14:textId="19094AE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5EB203" w14:textId="286AF43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391DE4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DCF1420" w14:textId="7A61C08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43FFB7" w14:textId="69BA6B8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B6057F" w14:textId="04949B6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FD8FE8" w14:textId="41189A7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86AF04" w14:textId="3225FF3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F5107C" w14:textId="28D4D64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862B54" w14:textId="4D29E6E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537E1387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F3C8EA4" w14:textId="534AE8D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39091D" w14:textId="15CCFE6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F67B6" w14:textId="2181080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DAAA93" w14:textId="360E4AB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CEB42D" w14:textId="39E149AD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E2F60A" w14:textId="75ECAAA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05D9B7" w14:textId="493A9F7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D9CC475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6BFF7EA" w14:textId="27A095C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9685A1" w14:textId="470F171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13F1E" w14:textId="55B15B3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2F1C45" w14:textId="188CD27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5C49A7" w14:textId="303ED08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25A31" w14:textId="430DA41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CAF16D" w14:textId="3C7E7C0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2C596F8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22978AC" w14:textId="0ACA19E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732DB" w14:textId="62C19C7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36C344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EEDDB05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F84E6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1E5459A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3ABD98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71E81995" w:rsidR="0056446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564468" w:rsidRPr="00DE68C2" w14:paraId="51A121C9" w14:textId="77777777" w:rsidTr="00D014EE">
              <w:tc>
                <w:tcPr>
                  <w:tcW w:w="2500" w:type="pct"/>
                  <w:vAlign w:val="center"/>
                </w:tcPr>
                <w:p w14:paraId="3EB0D445" w14:textId="77777777" w:rsidR="00564468" w:rsidRPr="00DE68C2" w:rsidRDefault="00564468" w:rsidP="00564468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ДЕКАБРЬ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20CC1DD4" w14:textId="77777777" w:rsidR="00564468" w:rsidRPr="00DE68C2" w:rsidRDefault="00564468" w:rsidP="00564468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</w:p>
              </w:tc>
            </w:tr>
          </w:tbl>
          <w:p w14:paraId="2D99F8B5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564468" w:rsidRPr="00DE68C2" w14:paraId="41E2704E" w14:textId="77777777" w:rsidTr="00D014EE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06E705A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67D1BA74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3EAD09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12518355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5C2810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02307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570A516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564468" w:rsidRPr="00DE68C2" w14:paraId="76C0EFF0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6FB3289" w14:textId="5219F2B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0DCE6F37" w14:textId="39A4C1C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38D425C" w14:textId="09F1D98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D3791CD" w14:textId="728506E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7E118CC" w14:textId="1D9E0DE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1813436" w14:textId="6DD2619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4BCB6E3" w14:textId="5CEE8D8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629DE4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2C1C358" w14:textId="493A650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6FFC3B" w14:textId="1D9890E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92C4789" w14:textId="5E5D90B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2C14662" w14:textId="33AA71E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BB601DB" w14:textId="10B26E9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7209C0" w14:textId="15103FA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31ECC066" w14:textId="10ABF91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75E9A066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E66C4BE" w14:textId="276FB11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79694BA" w14:textId="2FCA446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6D46608" w14:textId="69EA12C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D5B1F2B" w14:textId="5E0BB14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BC77B6E" w14:textId="76EE3C5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6F763" w14:textId="49E5698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7DD754C" w14:textId="2B78F95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469A6D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EBB6750" w14:textId="09DBC77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6771E17" w14:textId="7F388D3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CA0A68" w14:textId="69607E6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FE1E82" w14:textId="7FE55CC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EE53C43" w14:textId="48460E3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B45CAC7" w14:textId="27B1D27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81189F" w14:textId="3882EB1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0722904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D7A8836" w14:textId="7080F3F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0C8386A" w14:textId="4C7D50D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C290836" w14:textId="32E5E82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D2CC0F5" w14:textId="52A55EF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8F33976" w14:textId="45C8F85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5F0687E" w14:textId="596C91F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300F3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12E570BC" w14:textId="1785146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22BCF26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4068FB2" w14:textId="0423007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AC38292" w14:textId="70849FC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974EBE3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58A3CE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504BA7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7333B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094ACFB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564468" w:rsidRPr="00DE68C2" w:rsidRDefault="00564468" w:rsidP="00564468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68156E83" w14:textId="1C659A3E" w:rsidR="00102A9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</w:rPr>
            </w:pP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begin"/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separate"/>
            </w:r>
            <w:r w:rsidR="000C7901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t>2024</w: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51CDB" w14:textId="77777777" w:rsidR="0064272E" w:rsidRDefault="0064272E">
      <w:pPr>
        <w:spacing w:after="0"/>
      </w:pPr>
      <w:r>
        <w:separator/>
      </w:r>
    </w:p>
  </w:endnote>
  <w:endnote w:type="continuationSeparator" w:id="0">
    <w:p w14:paraId="2DE631A5" w14:textId="77777777" w:rsidR="0064272E" w:rsidRDefault="006427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FE36D" w14:textId="77777777" w:rsidR="0064272E" w:rsidRDefault="0064272E">
      <w:pPr>
        <w:spacing w:after="0"/>
      </w:pPr>
      <w:r>
        <w:separator/>
      </w:r>
    </w:p>
  </w:footnote>
  <w:footnote w:type="continuationSeparator" w:id="0">
    <w:p w14:paraId="72C95326" w14:textId="77777777" w:rsidR="0064272E" w:rsidRDefault="006427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0EF2"/>
    <w:rsid w:val="00067EAD"/>
    <w:rsid w:val="00071356"/>
    <w:rsid w:val="00097A25"/>
    <w:rsid w:val="000A5A57"/>
    <w:rsid w:val="000C7901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00F3A"/>
    <w:rsid w:val="003327F5"/>
    <w:rsid w:val="00340CAF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9604D"/>
    <w:rsid w:val="004A6170"/>
    <w:rsid w:val="004F6AAC"/>
    <w:rsid w:val="00510449"/>
    <w:rsid w:val="00512F2D"/>
    <w:rsid w:val="00564468"/>
    <w:rsid w:val="00570549"/>
    <w:rsid w:val="00570FBB"/>
    <w:rsid w:val="00583B82"/>
    <w:rsid w:val="005923AC"/>
    <w:rsid w:val="005D5149"/>
    <w:rsid w:val="005E656F"/>
    <w:rsid w:val="00620124"/>
    <w:rsid w:val="0064272E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2D18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D81B29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AEB404-BFA3-4F15-AEF7-2A522F686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2020-12-14T11:38:00Z</dcterms:created>
  <dcterms:modified xsi:type="dcterms:W3CDTF">2020-12-14T11:38:00Z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