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3117"/>
        <w:gridCol w:w="7349"/>
      </w:tblGrid>
      <w:tr w:rsidR="00564468" w:rsidRPr="00DE68C2" w14:paraId="470D662C" w14:textId="77777777" w:rsidTr="00564468">
        <w:trPr>
          <w:trHeight w:val="3856"/>
          <w:jc w:val="center"/>
        </w:trPr>
        <w:tc>
          <w:tcPr>
            <w:tcW w:w="1489" w:type="pct"/>
            <w:tcMar>
              <w:right w:w="170" w:type="dxa"/>
            </w:tcMar>
            <w:vAlign w:val="bottom"/>
          </w:tcPr>
          <w:p w14:paraId="702A5B3E" w14:textId="77777777" w:rsidR="00564468" w:rsidRPr="00DE68C2" w:rsidRDefault="00564468" w:rsidP="00564468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bookmarkStart w:id="0" w:name="_GoBack"/>
            <w:bookmarkEnd w:id="0"/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564468" w:rsidRPr="00DE68C2" w14:paraId="1D9D64E9" w14:textId="77777777" w:rsidTr="00D014EE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3FB4BF1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9D1E1C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9915E6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3EA10F7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99A9AC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30F126F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4431C32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564468" w:rsidRPr="00DE68C2" w14:paraId="7A3C1AF3" w14:textId="77777777" w:rsidTr="00D014EE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3A3501B5" w14:textId="70853388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1E8F4609" w14:textId="5351FC55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60EF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797E9378" w14:textId="6A0AD372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00F3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07EC5863" w14:textId="14B8B766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11076FC3" w14:textId="4FB1080E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65573C3E" w14:textId="416F734A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060EF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060EF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5EAEFD66" w14:textId="48ABC2AE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39DFE7DE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EE2E7DE" w14:textId="5A34295F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1E618C7" w14:textId="66B63D02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5137C6" w14:textId="1938967C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D58A96" w14:textId="189ED140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32664C" w14:textId="47985115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8B483A" w14:textId="6BA56CD0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65EB203" w14:textId="3E8106A1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39391DE4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DCF1420" w14:textId="412F6968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C43FFB7" w14:textId="32556D93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B6057F" w14:textId="0A665438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FD8FE8" w14:textId="78E2F332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86AF04" w14:textId="3EAAD1FC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F5107C" w14:textId="3F4628FE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F862B54" w14:textId="59C1D88C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537E1387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F3C8EA4" w14:textId="3A9420A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39091D" w14:textId="5251BE6A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1F67B6" w14:textId="75A764D9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DAAA93" w14:textId="49DCAAF4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CEB42D" w14:textId="0E9DE75A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E2F60A" w14:textId="3DEB90C5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805D9B7" w14:textId="37A03FD4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1D9CC475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6BFF7EA" w14:textId="080AB9EE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9685A1" w14:textId="488B1CF6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913F1E" w14:textId="4F376C0A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00F3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00F3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2F1C45" w14:textId="48C8BB39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D81B29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5C49A7" w14:textId="601C0976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0C7901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825A31" w14:textId="4828E0FC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0C7901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CAF16D" w14:textId="087A850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12C596F8" w14:textId="77777777" w:rsidTr="00D014EE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22978AC" w14:textId="0C2EECB3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0732DB" w14:textId="78944F9A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B36C344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EEDDB05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5F84E6C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1E5459A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3ABD98C" w14:textId="77777777" w:rsidR="00564468" w:rsidRPr="00DE68C2" w:rsidRDefault="00564468" w:rsidP="00564468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545AC5D2" w14:textId="71E81995" w:rsidR="00564468" w:rsidRPr="00DE68C2" w:rsidRDefault="00564468" w:rsidP="00564468">
            <w:pPr>
              <w:jc w:val="center"/>
              <w:rPr>
                <w:rFonts w:ascii="Arial Narrow" w:hAnsi="Arial Narrow"/>
                <w:color w:val="404040" w:themeColor="text1" w:themeTint="BF"/>
                <w:lang w:val="en-US"/>
              </w:rPr>
            </w:pPr>
          </w:p>
        </w:tc>
        <w:tc>
          <w:tcPr>
            <w:tcW w:w="3511" w:type="pct"/>
            <w:vMerge w:val="restar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674"/>
              <w:gridCol w:w="3675"/>
            </w:tblGrid>
            <w:tr w:rsidR="00564468" w:rsidRPr="00DE68C2" w14:paraId="51A121C9" w14:textId="77777777" w:rsidTr="00D014EE">
              <w:tc>
                <w:tcPr>
                  <w:tcW w:w="2500" w:type="pct"/>
                  <w:vAlign w:val="center"/>
                </w:tcPr>
                <w:p w14:paraId="3EB0D445" w14:textId="77777777" w:rsidR="00564468" w:rsidRPr="00DE68C2" w:rsidRDefault="00564468" w:rsidP="00564468">
                  <w:pPr>
                    <w:pStyle w:val="ad"/>
                    <w:jc w:val="lef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ДЕКАБРЬ</w:t>
                  </w:r>
                </w:p>
              </w:tc>
              <w:tc>
                <w:tcPr>
                  <w:tcW w:w="2500" w:type="pct"/>
                  <w:vAlign w:val="center"/>
                </w:tcPr>
                <w:p w14:paraId="20CC1DD4" w14:textId="77777777" w:rsidR="00564468" w:rsidRPr="00DE68C2" w:rsidRDefault="00564468" w:rsidP="00564468">
                  <w:pPr>
                    <w:pStyle w:val="ad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</w:p>
              </w:tc>
            </w:tr>
          </w:tbl>
          <w:p w14:paraId="2D99F8B5" w14:textId="77777777" w:rsidR="00564468" w:rsidRPr="00DE68C2" w:rsidRDefault="00564468" w:rsidP="00564468">
            <w:pPr>
              <w:pStyle w:val="Months"/>
              <w:jc w:val="center"/>
              <w:rPr>
                <w:rFonts w:ascii="Arial Narrow" w:hAnsi="Arial Narrow" w:cs="Arial"/>
                <w:noProof/>
                <w:color w:val="404040" w:themeColor="text1" w:themeTint="BF"/>
                <w:sz w:val="2"/>
                <w:szCs w:val="2"/>
              </w:rPr>
            </w:pPr>
          </w:p>
          <w:tbl>
            <w:tblPr>
              <w:tblStyle w:val="CalendarTable"/>
              <w:tblW w:w="4992" w:type="pct"/>
              <w:tblBorders>
                <w:top w:val="single" w:sz="18" w:space="0" w:color="BFBFBF" w:themeColor="background1" w:themeShade="BF"/>
                <w:left w:val="single" w:sz="18" w:space="0" w:color="BFBFBF" w:themeColor="background1" w:themeShade="BF"/>
                <w:bottom w:val="single" w:sz="18" w:space="0" w:color="BFBFBF" w:themeColor="background1" w:themeShade="BF"/>
                <w:right w:val="single" w:sz="18" w:space="0" w:color="BFBFBF" w:themeColor="background1" w:themeShade="BF"/>
                <w:insideH w:val="single" w:sz="18" w:space="0" w:color="BFBFBF" w:themeColor="background1" w:themeShade="BF"/>
                <w:insideV w:val="single" w:sz="18" w:space="0" w:color="BFBFBF" w:themeColor="background1" w:themeShade="BF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031"/>
              <w:gridCol w:w="1044"/>
              <w:gridCol w:w="1047"/>
              <w:gridCol w:w="1047"/>
              <w:gridCol w:w="1047"/>
              <w:gridCol w:w="1047"/>
              <w:gridCol w:w="1028"/>
            </w:tblGrid>
            <w:tr w:rsidR="00564468" w:rsidRPr="00DE68C2" w14:paraId="41E2704E" w14:textId="77777777" w:rsidTr="00D014EE">
              <w:trPr>
                <w:trHeight w:val="284"/>
              </w:trPr>
              <w:tc>
                <w:tcPr>
                  <w:tcW w:w="707" w:type="pct"/>
                  <w:shd w:val="clear" w:color="auto" w:fill="F2F2F2" w:themeFill="background1" w:themeFillShade="F2"/>
                  <w:vAlign w:val="center"/>
                </w:tcPr>
                <w:p w14:paraId="06E705AF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vAlign w:val="center"/>
                </w:tcPr>
                <w:p w14:paraId="67D1BA74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73EAD099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12518355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5C281032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08023079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shd w:val="clear" w:color="auto" w:fill="C00000"/>
                  <w:vAlign w:val="center"/>
                </w:tcPr>
                <w:p w14:paraId="570A516C" w14:textId="77777777" w:rsidR="00564468" w:rsidRPr="00DE68C2" w:rsidRDefault="00564468" w:rsidP="00564468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ВС</w:t>
                  </w:r>
                </w:p>
              </w:tc>
            </w:tr>
            <w:tr w:rsidR="00564468" w:rsidRPr="00DE68C2" w14:paraId="76C0EFF0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26FB3289" w14:textId="28368146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“понедельник" 1 ""</w:instrText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0DCE6F37" w14:textId="49B11769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“вторник"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38D425C" w14:textId="195374ED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“среда"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D3791CD" w14:textId="2E9910FB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“четверг"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7E118CC" w14:textId="010E9392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= “пятница"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1813436" w14:textId="7136491A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“суббота"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4BCB6E3" w14:textId="639BBCC1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MonthStart12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“воскресенье"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629DE4FE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2C1C358" w14:textId="2185FA1B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3E6FFC3B" w14:textId="306C969F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92C4789" w14:textId="00B7A08E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2C14662" w14:textId="040FB9D1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BB601DB" w14:textId="546532EE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07209C0" w14:textId="7A6606D6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31ECC066" w14:textId="0E5A7E39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75E9A066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E66C4BE" w14:textId="307F6053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79694BA" w14:textId="6E57D244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6D46608" w14:textId="0A9489CA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D5B1F2B" w14:textId="07EBA348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BC77B6E" w14:textId="3AB5469D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ED6F763" w14:textId="0103E2F4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7DD754C" w14:textId="12C4C448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469A6DFE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1EBB6750" w14:textId="304E88D8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6771E17" w14:textId="0D4D81D3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2CA0A68" w14:textId="76F33C38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BFE1E82" w14:textId="58C65678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EE53C43" w14:textId="57EC2F8B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B45CAC7" w14:textId="6DB298E5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6F81189F" w14:textId="638D476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0722904D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2D7A8836" w14:textId="2C8C22EC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50C8386A" w14:textId="47255113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C290836" w14:textId="47FBBD7D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D2CC0F5" w14:textId="12F76AEF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8F33976" w14:textId="3EB15855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060EF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5F0687E" w14:textId="160E564B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300F3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12E570BC" w14:textId="00B2B2DB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D81B29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564468" w:rsidRPr="00DE68C2" w14:paraId="22BCF26D" w14:textId="77777777" w:rsidTr="00D014EE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4068FB2" w14:textId="2EDEAEF2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AC38292" w14:textId="2AC1071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A16A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MonthEnd12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C7901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974EBE3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58A3CED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3504BA7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A7333BD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4094ACFB" w14:textId="77777777" w:rsidR="00564468" w:rsidRPr="00DE68C2" w:rsidRDefault="00564468" w:rsidP="00564468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</w:tr>
          </w:tbl>
          <w:p w14:paraId="3963DC76" w14:textId="77777777" w:rsidR="00564468" w:rsidRPr="00DE68C2" w:rsidRDefault="00564468" w:rsidP="00564468">
            <w:pPr>
              <w:jc w:val="right"/>
              <w:rPr>
                <w:rFonts w:ascii="Arial Narrow" w:hAnsi="Arial Narrow"/>
                <w:color w:val="404040" w:themeColor="text1" w:themeTint="BF"/>
                <w:sz w:val="44"/>
                <w:szCs w:val="44"/>
              </w:rPr>
            </w:pPr>
          </w:p>
        </w:tc>
      </w:tr>
      <w:tr w:rsidR="00067EAD" w:rsidRPr="00DE68C2" w14:paraId="69F823CC" w14:textId="77777777" w:rsidTr="00936902">
        <w:trPr>
          <w:trHeight w:val="3856"/>
          <w:jc w:val="center"/>
        </w:trPr>
        <w:tc>
          <w:tcPr>
            <w:tcW w:w="1489" w:type="pct"/>
            <w:tcBorders>
              <w:bottom w:val="dashed" w:sz="4" w:space="0" w:color="auto"/>
            </w:tcBorders>
            <w:tcMar>
              <w:right w:w="170" w:type="dxa"/>
            </w:tcMar>
            <w:vAlign w:val="center"/>
          </w:tcPr>
          <w:p w14:paraId="68156E83" w14:textId="0F0D7B49" w:rsidR="00102A98" w:rsidRPr="00DE68C2" w:rsidRDefault="00564468" w:rsidP="00564468">
            <w:pPr>
              <w:jc w:val="center"/>
              <w:rPr>
                <w:rFonts w:ascii="Arial Narrow" w:hAnsi="Arial Narrow"/>
                <w:color w:val="404040" w:themeColor="text1" w:themeTint="BF"/>
              </w:rPr>
            </w:pP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fldChar w:fldCharType="begin"/>
            </w: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fldChar w:fldCharType="separate"/>
            </w:r>
            <w:r w:rsidR="000A16A6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t>2025</w:t>
            </w:r>
            <w:r w:rsidRPr="00DE68C2">
              <w:rPr>
                <w:rFonts w:ascii="Arial Narrow" w:hAnsi="Arial Narrow" w:cs="Arial"/>
                <w:noProof/>
                <w:color w:val="404040" w:themeColor="text1" w:themeTint="BF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3511" w:type="pct"/>
            <w:vMerge/>
            <w:tcBorders>
              <w:bottom w:val="dashed" w:sz="4" w:space="0" w:color="auto"/>
            </w:tcBorders>
          </w:tcPr>
          <w:p w14:paraId="193D913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</w:tr>
    </w:tbl>
    <w:p w14:paraId="68858935" w14:textId="77777777" w:rsidR="001D68E1" w:rsidRPr="00DE68C2" w:rsidRDefault="001D68E1" w:rsidP="00C800AA">
      <w:pPr>
        <w:pStyle w:val="a5"/>
        <w:rPr>
          <w:rFonts w:ascii="Arial Narrow" w:hAnsi="Arial Narrow" w:cs="Arial"/>
          <w:noProof/>
          <w:sz w:val="2"/>
          <w:szCs w:val="2"/>
        </w:rPr>
      </w:pPr>
    </w:p>
    <w:sectPr w:rsidR="001D68E1" w:rsidRPr="00DE68C2" w:rsidSect="00067EAD">
      <w:pgSz w:w="11906" w:h="16838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61306D" w14:textId="77777777" w:rsidR="00FE17FE" w:rsidRDefault="00FE17FE">
      <w:pPr>
        <w:spacing w:after="0"/>
      </w:pPr>
      <w:r>
        <w:separator/>
      </w:r>
    </w:p>
  </w:endnote>
  <w:endnote w:type="continuationSeparator" w:id="0">
    <w:p w14:paraId="1FF2E81D" w14:textId="77777777" w:rsidR="00FE17FE" w:rsidRDefault="00FE17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2E7DC" w14:textId="77777777" w:rsidR="00FE17FE" w:rsidRDefault="00FE17FE">
      <w:pPr>
        <w:spacing w:after="0"/>
      </w:pPr>
      <w:r>
        <w:separator/>
      </w:r>
    </w:p>
  </w:footnote>
  <w:footnote w:type="continuationSeparator" w:id="0">
    <w:p w14:paraId="2E128B47" w14:textId="77777777" w:rsidR="00FE17FE" w:rsidRDefault="00FE17F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60EF2"/>
    <w:rsid w:val="00067EAD"/>
    <w:rsid w:val="00071356"/>
    <w:rsid w:val="00097A25"/>
    <w:rsid w:val="000A16A6"/>
    <w:rsid w:val="000A5A57"/>
    <w:rsid w:val="000C7901"/>
    <w:rsid w:val="00102A98"/>
    <w:rsid w:val="001274F3"/>
    <w:rsid w:val="00151CCE"/>
    <w:rsid w:val="001A6011"/>
    <w:rsid w:val="001B01F9"/>
    <w:rsid w:val="001C41F9"/>
    <w:rsid w:val="001D68E1"/>
    <w:rsid w:val="00285C1D"/>
    <w:rsid w:val="002D544E"/>
    <w:rsid w:val="002E6538"/>
    <w:rsid w:val="00300F3A"/>
    <w:rsid w:val="003327F5"/>
    <w:rsid w:val="00340CAF"/>
    <w:rsid w:val="003B0DA0"/>
    <w:rsid w:val="003C0D41"/>
    <w:rsid w:val="003E085C"/>
    <w:rsid w:val="003E7B3A"/>
    <w:rsid w:val="003F63B3"/>
    <w:rsid w:val="00416364"/>
    <w:rsid w:val="00431B29"/>
    <w:rsid w:val="004374E1"/>
    <w:rsid w:val="00440416"/>
    <w:rsid w:val="00462EAD"/>
    <w:rsid w:val="0049604D"/>
    <w:rsid w:val="004A6170"/>
    <w:rsid w:val="004F6AAC"/>
    <w:rsid w:val="00510449"/>
    <w:rsid w:val="00512F2D"/>
    <w:rsid w:val="00564468"/>
    <w:rsid w:val="00570549"/>
    <w:rsid w:val="00570FBB"/>
    <w:rsid w:val="00583B82"/>
    <w:rsid w:val="005923AC"/>
    <w:rsid w:val="005D5149"/>
    <w:rsid w:val="005E656F"/>
    <w:rsid w:val="00620124"/>
    <w:rsid w:val="00667021"/>
    <w:rsid w:val="006974E1"/>
    <w:rsid w:val="006B6899"/>
    <w:rsid w:val="006C0896"/>
    <w:rsid w:val="006F513E"/>
    <w:rsid w:val="006F7146"/>
    <w:rsid w:val="00727D08"/>
    <w:rsid w:val="00733B44"/>
    <w:rsid w:val="007B5FEE"/>
    <w:rsid w:val="007C0139"/>
    <w:rsid w:val="007D45A1"/>
    <w:rsid w:val="007F564D"/>
    <w:rsid w:val="0085553D"/>
    <w:rsid w:val="008711BC"/>
    <w:rsid w:val="008B1201"/>
    <w:rsid w:val="008F16F7"/>
    <w:rsid w:val="009164BA"/>
    <w:rsid w:val="009166BD"/>
    <w:rsid w:val="00936902"/>
    <w:rsid w:val="0095517E"/>
    <w:rsid w:val="00977AAE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1D71"/>
    <w:rsid w:val="00B61F0C"/>
    <w:rsid w:val="00B65B09"/>
    <w:rsid w:val="00B85583"/>
    <w:rsid w:val="00B92D18"/>
    <w:rsid w:val="00B9476B"/>
    <w:rsid w:val="00BB4700"/>
    <w:rsid w:val="00BC3952"/>
    <w:rsid w:val="00BE4B21"/>
    <w:rsid w:val="00BE5AB8"/>
    <w:rsid w:val="00BF49DC"/>
    <w:rsid w:val="00C44DFB"/>
    <w:rsid w:val="00C6519B"/>
    <w:rsid w:val="00C70F21"/>
    <w:rsid w:val="00C7354B"/>
    <w:rsid w:val="00C800AA"/>
    <w:rsid w:val="00C91F9B"/>
    <w:rsid w:val="00D81B29"/>
    <w:rsid w:val="00DB07E2"/>
    <w:rsid w:val="00DE32AC"/>
    <w:rsid w:val="00DE68C2"/>
    <w:rsid w:val="00DF25D7"/>
    <w:rsid w:val="00E1407A"/>
    <w:rsid w:val="00E33F1A"/>
    <w:rsid w:val="00E50BDE"/>
    <w:rsid w:val="00E774CD"/>
    <w:rsid w:val="00E77E1D"/>
    <w:rsid w:val="00E82D17"/>
    <w:rsid w:val="00E97684"/>
    <w:rsid w:val="00ED5F48"/>
    <w:rsid w:val="00ED75B6"/>
    <w:rsid w:val="00F04558"/>
    <w:rsid w:val="00F1140A"/>
    <w:rsid w:val="00F60810"/>
    <w:rsid w:val="00F91390"/>
    <w:rsid w:val="00F93E3B"/>
    <w:rsid w:val="00FC0032"/>
    <w:rsid w:val="00FE17FE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DF5294-64C3-4600-9465-AF44A89FE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2020-12-14T11:38:00Z</dcterms:created>
  <dcterms:modified xsi:type="dcterms:W3CDTF">2020-12-14T11:38:00Z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