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</w:tblPr>
      <w:tblGrid>
        <w:gridCol w:w="3117"/>
        <w:gridCol w:w="7349"/>
      </w:tblGrid>
      <w:tr w:rsidR="00564468" w:rsidRPr="00DE68C2" w14:paraId="470D662C" w14:textId="77777777" w:rsidTr="00564468">
        <w:trPr>
          <w:trHeight w:val="3856"/>
          <w:jc w:val="center"/>
        </w:trPr>
        <w:tc>
          <w:tcPr>
            <w:tcW w:w="1489" w:type="pct"/>
            <w:tcMar>
              <w:right w:w="170" w:type="dxa"/>
            </w:tcMar>
            <w:vAlign w:val="bottom"/>
          </w:tcPr>
          <w:p w14:paraId="702A5B3E" w14:textId="77777777" w:rsidR="00564468" w:rsidRPr="00DE68C2" w:rsidRDefault="00564468" w:rsidP="00564468">
            <w:pPr>
              <w:pStyle w:val="Months"/>
              <w:jc w:val="center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bookmarkStart w:id="0" w:name="_GoBack"/>
            <w:bookmarkEnd w:id="0"/>
            <w:r w:rsidRPr="00DE68C2">
              <w:rPr>
                <w:rFonts w:ascii="Arial Narrow" w:hAnsi="Arial Narrow" w:cs="Calibri"/>
                <w:caps w:val="0"/>
                <w:noProof/>
                <w:color w:val="auto"/>
                <w:sz w:val="28"/>
                <w:szCs w:val="28"/>
                <w:lang w:bidi="ru-RU"/>
              </w:rPr>
              <w:t>НОЯБРЬ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17"/>
              <w:gridCol w:w="422"/>
              <w:gridCol w:w="422"/>
              <w:gridCol w:w="422"/>
              <w:gridCol w:w="422"/>
              <w:gridCol w:w="422"/>
              <w:gridCol w:w="415"/>
            </w:tblGrid>
            <w:tr w:rsidR="00564468" w:rsidRPr="00DE68C2" w14:paraId="1D9D64E9" w14:textId="77777777" w:rsidTr="00D014EE">
              <w:trPr>
                <w:trHeight w:val="170"/>
              </w:trPr>
              <w:tc>
                <w:tcPr>
                  <w:tcW w:w="70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3FB4BF1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A9D1E1C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89915E6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3EA10F7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599A9AC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30F126F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4431C32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ВС</w:t>
                  </w:r>
                </w:p>
              </w:tc>
            </w:tr>
            <w:tr w:rsidR="00564468" w:rsidRPr="00DE68C2" w14:paraId="7A3C1AF3" w14:textId="77777777" w:rsidTr="00D014EE">
              <w:trPr>
                <w:trHeight w:val="284"/>
              </w:trPr>
              <w:tc>
                <w:tcPr>
                  <w:tcW w:w="707" w:type="pct"/>
                  <w:tcBorders>
                    <w:top w:val="single" w:sz="4" w:space="0" w:color="auto"/>
                  </w:tcBorders>
                  <w:vAlign w:val="center"/>
                </w:tcPr>
                <w:p w14:paraId="3A3501B5" w14:textId="0F16BF55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" 1 ""</w:instrText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4" w:space="0" w:color="auto"/>
                  </w:tcBorders>
                  <w:vAlign w:val="center"/>
                </w:tcPr>
                <w:p w14:paraId="1E8F4609" w14:textId="3AC012C5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797E9378" w14:textId="691CC314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07EC5863" w14:textId="457E4A71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11076FC3" w14:textId="2CDDDAAE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65573C3E" w14:textId="21428702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5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86740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="00386740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6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4" w:space="0" w:color="auto"/>
                  </w:tcBorders>
                  <w:vAlign w:val="center"/>
                </w:tcPr>
                <w:p w14:paraId="5EAEFD66" w14:textId="2AF2E682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7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7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7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39DFE7DE" w14:textId="77777777" w:rsidTr="00D014EE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EE2E7DE" w14:textId="640E6D1A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1E618C7" w14:textId="7972AABA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5137C6" w14:textId="6025F771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D58A96" w14:textId="2E873740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432664C" w14:textId="2C5AD92D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C8B483A" w14:textId="223DEACC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13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65EB203" w14:textId="18E1C457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14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39391DE4" w14:textId="77777777" w:rsidTr="00D014EE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5DCF1420" w14:textId="3CDDF138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C43FFB7" w14:textId="0AA2191B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7B6057F" w14:textId="1B66CD7E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CFD8FE8" w14:textId="04723FC2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86AF04" w14:textId="046503B9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7F5107C" w14:textId="399322B5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20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F862B54" w14:textId="19F6E320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21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537E1387" w14:textId="77777777" w:rsidTr="00D014EE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5F3C8EA4" w14:textId="1294C881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139091D" w14:textId="5CFB7010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1F67B6" w14:textId="65F0EDAA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DAAA93" w14:textId="69D1BE36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CEB42D" w14:textId="4017C24B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E2F60A" w14:textId="22DC367E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27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805D9B7" w14:textId="63C520A9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28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1D9CC475" w14:textId="77777777" w:rsidTr="00D014EE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26BFF7EA" w14:textId="7582C2A1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D9685A1" w14:textId="3AB7BCD9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30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913F1E" w14:textId="3BFE2D53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BE7DA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2F1C45" w14:textId="4B7381E7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BE7DA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BE7DA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BE7DA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BE7DA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5C49A7" w14:textId="54B0DA31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BE7DA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BE7DA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BE7DA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BE7DA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825A31" w14:textId="2EA32A98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BE7DA0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BE7DA0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BE7DA0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BE7DA0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DCAF16D" w14:textId="54274F5F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BE7DA0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BE7DA0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BE7DA0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0A16A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BE7DA0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12C596F8" w14:textId="77777777" w:rsidTr="00D014EE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222978AC" w14:textId="5CDC0516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BE7DA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BE7DA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BE7DA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BE7DA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BE7DA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0732DB" w14:textId="413B2684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BE7DA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BE7DA0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B36C344" w14:textId="77777777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EEDDB05" w14:textId="77777777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5F84E6C" w14:textId="77777777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1E5459A" w14:textId="77777777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23ABD98C" w14:textId="77777777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</w:tr>
          </w:tbl>
          <w:p w14:paraId="545AC5D2" w14:textId="71E81995" w:rsidR="00564468" w:rsidRPr="00DE68C2" w:rsidRDefault="00564468" w:rsidP="00564468">
            <w:pPr>
              <w:jc w:val="center"/>
              <w:rPr>
                <w:rFonts w:ascii="Arial Narrow" w:hAnsi="Arial Narrow"/>
                <w:color w:val="404040" w:themeColor="text1" w:themeTint="BF"/>
                <w:lang w:val="en-US"/>
              </w:rPr>
            </w:pPr>
          </w:p>
        </w:tc>
        <w:tc>
          <w:tcPr>
            <w:tcW w:w="3511" w:type="pct"/>
            <w:vMerge w:val="restart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674"/>
              <w:gridCol w:w="3675"/>
            </w:tblGrid>
            <w:tr w:rsidR="00564468" w:rsidRPr="00DE68C2" w14:paraId="51A121C9" w14:textId="77777777" w:rsidTr="00D014EE">
              <w:tc>
                <w:tcPr>
                  <w:tcW w:w="2500" w:type="pct"/>
                  <w:vAlign w:val="center"/>
                </w:tcPr>
                <w:p w14:paraId="3EB0D445" w14:textId="77777777" w:rsidR="00564468" w:rsidRPr="00DE68C2" w:rsidRDefault="00564468" w:rsidP="00564468">
                  <w:pPr>
                    <w:pStyle w:val="ad"/>
                    <w:jc w:val="lef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t>ДЕКАБРЬ</w:t>
                  </w:r>
                </w:p>
              </w:tc>
              <w:tc>
                <w:tcPr>
                  <w:tcW w:w="2500" w:type="pct"/>
                  <w:vAlign w:val="center"/>
                </w:tcPr>
                <w:p w14:paraId="20CC1DD4" w14:textId="77777777" w:rsidR="00564468" w:rsidRPr="00DE68C2" w:rsidRDefault="00564468" w:rsidP="00564468">
                  <w:pPr>
                    <w:pStyle w:val="ad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</w:pPr>
                </w:p>
              </w:tc>
            </w:tr>
          </w:tbl>
          <w:p w14:paraId="2D99F8B5" w14:textId="77777777" w:rsidR="00564468" w:rsidRPr="00DE68C2" w:rsidRDefault="00564468" w:rsidP="00564468">
            <w:pPr>
              <w:pStyle w:val="Months"/>
              <w:jc w:val="center"/>
              <w:rPr>
                <w:rFonts w:ascii="Arial Narrow" w:hAnsi="Arial Narrow" w:cs="Arial"/>
                <w:noProof/>
                <w:color w:val="404040" w:themeColor="text1" w:themeTint="BF"/>
                <w:sz w:val="2"/>
                <w:szCs w:val="2"/>
              </w:rPr>
            </w:pPr>
          </w:p>
          <w:tbl>
            <w:tblPr>
              <w:tblStyle w:val="CalendarTable"/>
              <w:tblW w:w="4992" w:type="pct"/>
              <w:tblBorders>
                <w:top w:val="single" w:sz="18" w:space="0" w:color="BFBFBF" w:themeColor="background1" w:themeShade="BF"/>
                <w:left w:val="single" w:sz="18" w:space="0" w:color="BFBFBF" w:themeColor="background1" w:themeShade="BF"/>
                <w:bottom w:val="single" w:sz="18" w:space="0" w:color="BFBFBF" w:themeColor="background1" w:themeShade="BF"/>
                <w:right w:val="single" w:sz="18" w:space="0" w:color="BFBFBF" w:themeColor="background1" w:themeShade="BF"/>
                <w:insideH w:val="single" w:sz="18" w:space="0" w:color="BFBFBF" w:themeColor="background1" w:themeShade="BF"/>
                <w:insideV w:val="single" w:sz="18" w:space="0" w:color="BFBFBF" w:themeColor="background1" w:themeShade="BF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1031"/>
              <w:gridCol w:w="1044"/>
              <w:gridCol w:w="1047"/>
              <w:gridCol w:w="1047"/>
              <w:gridCol w:w="1047"/>
              <w:gridCol w:w="1047"/>
              <w:gridCol w:w="1028"/>
            </w:tblGrid>
            <w:tr w:rsidR="00564468" w:rsidRPr="00DE68C2" w14:paraId="41E2704E" w14:textId="77777777" w:rsidTr="00D014EE">
              <w:trPr>
                <w:trHeight w:val="284"/>
              </w:trPr>
              <w:tc>
                <w:tcPr>
                  <w:tcW w:w="707" w:type="pct"/>
                  <w:shd w:val="clear" w:color="auto" w:fill="F2F2F2" w:themeFill="background1" w:themeFillShade="F2"/>
                  <w:vAlign w:val="center"/>
                </w:tcPr>
                <w:p w14:paraId="06E705AF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vAlign w:val="center"/>
                </w:tcPr>
                <w:p w14:paraId="67D1BA74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73EAD099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12518355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5C281032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shd w:val="clear" w:color="auto" w:fill="C00000"/>
                  <w:vAlign w:val="center"/>
                </w:tcPr>
                <w:p w14:paraId="08023079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shd w:val="clear" w:color="auto" w:fill="C00000"/>
                  <w:vAlign w:val="center"/>
                </w:tcPr>
                <w:p w14:paraId="570A516C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  <w:lang w:bidi="ru-RU"/>
                    </w:rPr>
                    <w:t>ВС</w:t>
                  </w:r>
                </w:p>
              </w:tc>
            </w:tr>
            <w:tr w:rsidR="00564468" w:rsidRPr="00DE68C2" w14:paraId="76C0EFF0" w14:textId="77777777" w:rsidTr="00D014EE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26FB3289" w14:textId="58437798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MonthStart12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“понедельник" 1 ""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0DCE6F37" w14:textId="6046B216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MonthStart12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“вторник"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38D425C" w14:textId="022B93BE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MonthStart12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“среда"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E7DA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E7DA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E7DA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1D3791CD" w14:textId="6EBF93A0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MonthStart12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“четверг"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7E118CC" w14:textId="54957778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MonthStart12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= “пятница"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3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11813436" w14:textId="0581015C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MonthStart12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“суббота"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0A16A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="000A16A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4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24BCB6E3" w14:textId="4EC7D6E5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MonthStart12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“воскресенье"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5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629DE4FE" w14:textId="77777777" w:rsidTr="00D014EE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62C1C358" w14:textId="0AE1D949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6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3E6FFC3B" w14:textId="271E824F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7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692C4789" w14:textId="52C97F9F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8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62C14662" w14:textId="6F0ADF5F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9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2BB601DB" w14:textId="13528190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10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07209C0" w14:textId="6152895F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11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31ECC066" w14:textId="0C8ED62F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12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75E9A066" w14:textId="77777777" w:rsidTr="00D014EE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5E66C4BE" w14:textId="5C2CC1CB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13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279694BA" w14:textId="536E4FFA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14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56D46608" w14:textId="571C9D7D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15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2D5B1F2B" w14:textId="4F07E3AB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16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1BC77B6E" w14:textId="6E9E745C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17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ED6F763" w14:textId="4D1C8364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18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27DD754C" w14:textId="6E0D59C3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19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469A6DFE" w14:textId="77777777" w:rsidTr="00D014EE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1EBB6750" w14:textId="640E9B94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20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16771E17" w14:textId="278361D6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21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2CA0A68" w14:textId="049FC168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22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BFE1E82" w14:textId="38444D7A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23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6EE53C43" w14:textId="22CDBB39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24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6B45CAC7" w14:textId="56DADB9F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25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6F81189F" w14:textId="15531E7B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26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0722904D" w14:textId="77777777" w:rsidTr="00D014EE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2D7A8836" w14:textId="730C4CFD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27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50C8386A" w14:textId="0F60BAEC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28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2C290836" w14:textId="427E6605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29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D2CC0F5" w14:textId="10D507F8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BE7DA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="00BE7DA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30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8F33976" w14:textId="2D2F0166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31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25F0687E" w14:textId="410C68E3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12E570BC" w14:textId="3928E7D8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D81B29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22BCF26D" w14:textId="77777777" w:rsidTr="00D014EE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54068FB2" w14:textId="34485B2F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1AC38292" w14:textId="61C9016B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86740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5974EBE3" w14:textId="77777777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58A3CED" w14:textId="77777777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53504BA7" w14:textId="77777777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A7333BD" w14:textId="77777777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4094ACFB" w14:textId="77777777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</w:p>
              </w:tc>
            </w:tr>
          </w:tbl>
          <w:p w14:paraId="3963DC76" w14:textId="77777777" w:rsidR="00564468" w:rsidRPr="00DE68C2" w:rsidRDefault="00564468" w:rsidP="00564468">
            <w:pPr>
              <w:jc w:val="right"/>
              <w:rPr>
                <w:rFonts w:ascii="Arial Narrow" w:hAnsi="Arial Narrow"/>
                <w:color w:val="404040" w:themeColor="text1" w:themeTint="BF"/>
                <w:sz w:val="44"/>
                <w:szCs w:val="44"/>
              </w:rPr>
            </w:pPr>
          </w:p>
        </w:tc>
      </w:tr>
      <w:tr w:rsidR="00067EAD" w:rsidRPr="00DE68C2" w14:paraId="69F823CC" w14:textId="77777777" w:rsidTr="00936902">
        <w:trPr>
          <w:trHeight w:val="3856"/>
          <w:jc w:val="center"/>
        </w:trPr>
        <w:tc>
          <w:tcPr>
            <w:tcW w:w="1489" w:type="pct"/>
            <w:tcBorders>
              <w:bottom w:val="dashed" w:sz="4" w:space="0" w:color="auto"/>
            </w:tcBorders>
            <w:tcMar>
              <w:right w:w="170" w:type="dxa"/>
            </w:tcMar>
            <w:vAlign w:val="center"/>
          </w:tcPr>
          <w:p w14:paraId="68156E83" w14:textId="310766F1" w:rsidR="00102A98" w:rsidRPr="00DE68C2" w:rsidRDefault="00564468" w:rsidP="00564468">
            <w:pPr>
              <w:jc w:val="center"/>
              <w:rPr>
                <w:rFonts w:ascii="Arial Narrow" w:hAnsi="Arial Narrow"/>
                <w:color w:val="404040" w:themeColor="text1" w:themeTint="BF"/>
              </w:rPr>
            </w:pPr>
            <w:r w:rsidRPr="00DE68C2">
              <w:rPr>
                <w:rFonts w:ascii="Arial Narrow" w:hAnsi="Arial Narrow" w:cs="Arial"/>
                <w:noProof/>
                <w:color w:val="404040" w:themeColor="text1" w:themeTint="BF"/>
                <w:sz w:val="72"/>
                <w:szCs w:val="72"/>
                <w:lang w:bidi="ru-RU"/>
              </w:rPr>
              <w:fldChar w:fldCharType="begin"/>
            </w:r>
            <w:r w:rsidRPr="00DE68C2">
              <w:rPr>
                <w:rFonts w:ascii="Arial Narrow" w:hAnsi="Arial Narrow" w:cs="Arial"/>
                <w:noProof/>
                <w:color w:val="404040" w:themeColor="text1" w:themeTint="BF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DE68C2">
              <w:rPr>
                <w:rFonts w:ascii="Arial Narrow" w:hAnsi="Arial Narrow" w:cs="Arial"/>
                <w:noProof/>
                <w:color w:val="404040" w:themeColor="text1" w:themeTint="BF"/>
                <w:sz w:val="72"/>
                <w:szCs w:val="72"/>
                <w:lang w:bidi="ru-RU"/>
              </w:rPr>
              <w:fldChar w:fldCharType="separate"/>
            </w:r>
            <w:r w:rsidR="00386740">
              <w:rPr>
                <w:rFonts w:ascii="Arial Narrow" w:hAnsi="Arial Narrow" w:cs="Arial"/>
                <w:noProof/>
                <w:color w:val="404040" w:themeColor="text1" w:themeTint="BF"/>
                <w:sz w:val="72"/>
                <w:szCs w:val="72"/>
                <w:lang w:bidi="ru-RU"/>
              </w:rPr>
              <w:t>2027</w:t>
            </w:r>
            <w:r w:rsidRPr="00DE68C2">
              <w:rPr>
                <w:rFonts w:ascii="Arial Narrow" w:hAnsi="Arial Narrow" w:cs="Arial"/>
                <w:noProof/>
                <w:color w:val="404040" w:themeColor="text1" w:themeTint="BF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3511" w:type="pct"/>
            <w:vMerge/>
            <w:tcBorders>
              <w:bottom w:val="dashed" w:sz="4" w:space="0" w:color="auto"/>
            </w:tcBorders>
          </w:tcPr>
          <w:p w14:paraId="193D9133" w14:textId="77777777" w:rsidR="00102A98" w:rsidRPr="00DE68C2" w:rsidRDefault="00102A98">
            <w:pPr>
              <w:rPr>
                <w:rFonts w:ascii="Arial Narrow" w:hAnsi="Arial Narrow"/>
                <w:color w:val="404040" w:themeColor="text1" w:themeTint="BF"/>
              </w:rPr>
            </w:pPr>
          </w:p>
        </w:tc>
      </w:tr>
    </w:tbl>
    <w:p w14:paraId="68858935" w14:textId="77777777" w:rsidR="001D68E1" w:rsidRPr="00DE68C2" w:rsidRDefault="001D68E1" w:rsidP="00C800AA">
      <w:pPr>
        <w:pStyle w:val="a5"/>
        <w:rPr>
          <w:rFonts w:ascii="Arial Narrow" w:hAnsi="Arial Narrow" w:cs="Arial"/>
          <w:noProof/>
          <w:sz w:val="2"/>
          <w:szCs w:val="2"/>
        </w:rPr>
      </w:pPr>
    </w:p>
    <w:sectPr w:rsidR="001D68E1" w:rsidRPr="00DE68C2" w:rsidSect="00067EAD">
      <w:pgSz w:w="11906" w:h="16838" w:code="9"/>
      <w:pgMar w:top="720" w:right="720" w:bottom="51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E0002C" w14:textId="77777777" w:rsidR="00517600" w:rsidRDefault="00517600">
      <w:pPr>
        <w:spacing w:after="0"/>
      </w:pPr>
      <w:r>
        <w:separator/>
      </w:r>
    </w:p>
  </w:endnote>
  <w:endnote w:type="continuationSeparator" w:id="0">
    <w:p w14:paraId="58A851DF" w14:textId="77777777" w:rsidR="00517600" w:rsidRDefault="005176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D72148" w14:textId="77777777" w:rsidR="00517600" w:rsidRDefault="00517600">
      <w:pPr>
        <w:spacing w:after="0"/>
      </w:pPr>
      <w:r>
        <w:separator/>
      </w:r>
    </w:p>
  </w:footnote>
  <w:footnote w:type="continuationSeparator" w:id="0">
    <w:p w14:paraId="185BE0B3" w14:textId="77777777" w:rsidR="00517600" w:rsidRDefault="0051760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5357B"/>
    <w:rsid w:val="00060EF2"/>
    <w:rsid w:val="00067EAD"/>
    <w:rsid w:val="00071356"/>
    <w:rsid w:val="00097A25"/>
    <w:rsid w:val="000A16A6"/>
    <w:rsid w:val="000A5A57"/>
    <w:rsid w:val="000C7901"/>
    <w:rsid w:val="00102A98"/>
    <w:rsid w:val="001274F3"/>
    <w:rsid w:val="00151CCE"/>
    <w:rsid w:val="001A6011"/>
    <w:rsid w:val="001B01F9"/>
    <w:rsid w:val="001C41F9"/>
    <w:rsid w:val="001D68E1"/>
    <w:rsid w:val="00285C1D"/>
    <w:rsid w:val="002D544E"/>
    <w:rsid w:val="002E6538"/>
    <w:rsid w:val="00300F3A"/>
    <w:rsid w:val="003327F5"/>
    <w:rsid w:val="00340CAF"/>
    <w:rsid w:val="00386740"/>
    <w:rsid w:val="003B0DA0"/>
    <w:rsid w:val="003C0D41"/>
    <w:rsid w:val="003E085C"/>
    <w:rsid w:val="003E7B3A"/>
    <w:rsid w:val="003F63B3"/>
    <w:rsid w:val="00416364"/>
    <w:rsid w:val="00431B29"/>
    <w:rsid w:val="004374E1"/>
    <w:rsid w:val="00440416"/>
    <w:rsid w:val="00462EAD"/>
    <w:rsid w:val="0049604D"/>
    <w:rsid w:val="004A6170"/>
    <w:rsid w:val="004F6AAC"/>
    <w:rsid w:val="00510449"/>
    <w:rsid w:val="00512F2D"/>
    <w:rsid w:val="00517600"/>
    <w:rsid w:val="00564468"/>
    <w:rsid w:val="00570549"/>
    <w:rsid w:val="00570FBB"/>
    <w:rsid w:val="00583B82"/>
    <w:rsid w:val="005923AC"/>
    <w:rsid w:val="005D5149"/>
    <w:rsid w:val="005E656F"/>
    <w:rsid w:val="00620124"/>
    <w:rsid w:val="00667021"/>
    <w:rsid w:val="006974E1"/>
    <w:rsid w:val="006B6899"/>
    <w:rsid w:val="006C0896"/>
    <w:rsid w:val="006F513E"/>
    <w:rsid w:val="006F7146"/>
    <w:rsid w:val="00727D08"/>
    <w:rsid w:val="00733B44"/>
    <w:rsid w:val="007B5FEE"/>
    <w:rsid w:val="007C0139"/>
    <w:rsid w:val="007D45A1"/>
    <w:rsid w:val="007F564D"/>
    <w:rsid w:val="0085553D"/>
    <w:rsid w:val="008711BC"/>
    <w:rsid w:val="008B1201"/>
    <w:rsid w:val="008F16F7"/>
    <w:rsid w:val="009164BA"/>
    <w:rsid w:val="009166BD"/>
    <w:rsid w:val="00936902"/>
    <w:rsid w:val="0095517E"/>
    <w:rsid w:val="00977AAE"/>
    <w:rsid w:val="00996E56"/>
    <w:rsid w:val="00997268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41D71"/>
    <w:rsid w:val="00B61F0C"/>
    <w:rsid w:val="00B65B09"/>
    <w:rsid w:val="00B85583"/>
    <w:rsid w:val="00B92D18"/>
    <w:rsid w:val="00B9476B"/>
    <w:rsid w:val="00BB4700"/>
    <w:rsid w:val="00BC3952"/>
    <w:rsid w:val="00BE4B21"/>
    <w:rsid w:val="00BE5AB8"/>
    <w:rsid w:val="00BE7DA0"/>
    <w:rsid w:val="00BF49DC"/>
    <w:rsid w:val="00C44DFB"/>
    <w:rsid w:val="00C6519B"/>
    <w:rsid w:val="00C70F21"/>
    <w:rsid w:val="00C7354B"/>
    <w:rsid w:val="00C800AA"/>
    <w:rsid w:val="00C91F9B"/>
    <w:rsid w:val="00D81B29"/>
    <w:rsid w:val="00DB07E2"/>
    <w:rsid w:val="00DE32AC"/>
    <w:rsid w:val="00DE68C2"/>
    <w:rsid w:val="00DF25D7"/>
    <w:rsid w:val="00E1407A"/>
    <w:rsid w:val="00E33F1A"/>
    <w:rsid w:val="00E50BDE"/>
    <w:rsid w:val="00E774CD"/>
    <w:rsid w:val="00E77E1D"/>
    <w:rsid w:val="00E82D17"/>
    <w:rsid w:val="00E97684"/>
    <w:rsid w:val="00ED5F48"/>
    <w:rsid w:val="00ED75B6"/>
    <w:rsid w:val="00F04558"/>
    <w:rsid w:val="00F1140A"/>
    <w:rsid w:val="00F6081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AABF03-1173-4870-A4ED-E76E3822D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2020-12-14T11:39:00Z</dcterms:created>
  <dcterms:modified xsi:type="dcterms:W3CDTF">2020-12-14T11:39:00Z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